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785"/>
        <w:gridCol w:w="9498"/>
      </w:tblGrid>
      <w:tr w:rsidR="001A09A5" w:rsidRPr="00C301F8" w:rsidTr="000F2513">
        <w:tc>
          <w:tcPr>
            <w:tcW w:w="4785" w:type="dxa"/>
          </w:tcPr>
          <w:p w:rsidR="001A09A5" w:rsidRPr="00C301F8" w:rsidRDefault="001A09A5" w:rsidP="000F251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98" w:type="dxa"/>
          </w:tcPr>
          <w:p w:rsidR="001A09A5" w:rsidRPr="00C301F8" w:rsidRDefault="001A09A5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01F8">
              <w:rPr>
                <w:rFonts w:ascii="Times New Roman" w:hAnsi="Times New Roman"/>
                <w:b/>
                <w:sz w:val="28"/>
                <w:szCs w:val="28"/>
              </w:rPr>
              <w:t xml:space="preserve">             Утверждаю:</w:t>
            </w:r>
          </w:p>
          <w:p w:rsidR="001A09A5" w:rsidRPr="00C301F8" w:rsidRDefault="001A09A5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01F8">
              <w:rPr>
                <w:rFonts w:ascii="Times New Roman" w:hAnsi="Times New Roman"/>
                <w:sz w:val="28"/>
                <w:szCs w:val="28"/>
              </w:rPr>
              <w:t xml:space="preserve">                 Директор МБУ</w:t>
            </w:r>
          </w:p>
          <w:p w:rsidR="001A09A5" w:rsidRPr="00C301F8" w:rsidRDefault="001A09A5" w:rsidP="002360DD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01F8">
              <w:rPr>
                <w:rFonts w:ascii="Times New Roman" w:hAnsi="Times New Roman"/>
                <w:sz w:val="28"/>
                <w:szCs w:val="28"/>
              </w:rPr>
              <w:t xml:space="preserve">                     ДК «Бурненский» ______  Е.В.Плугина</w:t>
            </w:r>
          </w:p>
        </w:tc>
      </w:tr>
    </w:tbl>
    <w:p w:rsidR="001A09A5" w:rsidRDefault="001A09A5" w:rsidP="007E03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9A5" w:rsidRDefault="001A09A5" w:rsidP="007E03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План работы на МАЙ  месяц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8"/>
            <w:szCs w:val="28"/>
          </w:rPr>
          <w:t>2021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1A09A5" w:rsidRDefault="001A09A5" w:rsidP="00F72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9A5" w:rsidRPr="00DD160F" w:rsidRDefault="001A09A5" w:rsidP="00DD16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A58BB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1A09A5" w:rsidRPr="00682511" w:rsidRDefault="001A09A5" w:rsidP="005A0D70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544"/>
        <w:gridCol w:w="1984"/>
        <w:gridCol w:w="2694"/>
        <w:gridCol w:w="1559"/>
        <w:gridCol w:w="3544"/>
      </w:tblGrid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Выставка рисунков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«Майский калейдоскоп»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01.05.2021г.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Спортивно-оздоровительная квест-игра 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"В прекрасный, яркий, майский день"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01.05.2021г.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r>
              <w:rPr>
                <w:rFonts w:ascii="Times New Roman" w:hAnsi="Times New Roman"/>
                <w:sz w:val="24"/>
                <w:szCs w:val="24"/>
              </w:rPr>
              <w:t>,            Л.Е.Авдеева</w:t>
            </w:r>
          </w:p>
          <w:p w:rsidR="001A09A5" w:rsidRPr="00C301F8" w:rsidRDefault="001A09A5" w:rsidP="00C301F8">
            <w:pPr>
              <w:spacing w:after="0" w:line="240" w:lineRule="auto"/>
              <w:ind w:firstLine="7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Час истории «Путешествие по реке времени!»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01.05.2021г.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tabs>
                <w:tab w:val="left" w:pos="8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Конкурс рисунка на асфальте "Цветущий май"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01.05.2021г.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</w:t>
            </w:r>
          </w:p>
          <w:p w:rsidR="001A09A5" w:rsidRPr="00C301F8" w:rsidRDefault="001A09A5" w:rsidP="00C301F8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«Война глазами детей»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02.05.2021г.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Мастер-класс</w:t>
            </w:r>
          </w:p>
          <w:p w:rsidR="001A09A5" w:rsidRPr="00C301F8" w:rsidRDefault="001A09A5" w:rsidP="00C301F8">
            <w:pPr>
              <w:pStyle w:val="a"/>
              <w:tabs>
                <w:tab w:val="left" w:pos="840"/>
                <w:tab w:val="left" w:pos="9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«Письмо солдату»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02.05.2021г.</w:t>
            </w:r>
          </w:p>
          <w:p w:rsidR="001A09A5" w:rsidRPr="00C301F8" w:rsidRDefault="001A09A5" w:rsidP="00C301F8">
            <w:pPr>
              <w:pStyle w:val="a"/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tabs>
                <w:tab w:val="left" w:pos="5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Выставка поделок и рисунков «Спасибо деду за победу»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05.05.2021г.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«О том, что было, не забудем»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07.05.2021г.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Л.Е.Авдеева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«Ради жизни на земле!»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07.05.2021г.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1A09A5" w:rsidRPr="00C301F8" w:rsidRDefault="001A09A5" w:rsidP="00C301F8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«Была весна - Весна победы!»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08.05.2021г.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«Песни победы!»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08.05.2021г.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«Песня тоже воевала»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08.05.2021г.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 xml:space="preserve">Митинг у памятника погибшим героям 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"Слава воину - победителю"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 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Митинг у памятника погибшим героям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«В памяти вечно живые»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 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Стелла памятника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Митинг у памятника погибшим героям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«О тех, которых забыть нельзя»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 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МОУ «СОШ с.Заветное»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Стелла памятника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«Салют победы!»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 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«Была весна - Весна победы!»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«Ради жизни на земле!»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https://ok.ru/profile/580967008144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1A09A5" w:rsidRPr="00C301F8" w:rsidRDefault="001A09A5" w:rsidP="00C301F8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«Салют победы»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09.05.2021г.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https://ok.ru/profile/578396007245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«Песни Победы»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tabs>
                <w:tab w:val="left" w:pos="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10.05.2021г.</w:t>
            </w:r>
          </w:p>
          <w:p w:rsidR="001A09A5" w:rsidRPr="00C301F8" w:rsidRDefault="001A09A5" w:rsidP="00C301F8">
            <w:pPr>
              <w:pStyle w:val="a"/>
              <w:tabs>
                <w:tab w:val="left" w:pos="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https://ok.ru/profile/595702173968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Познавательный час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«ВМФ России»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13.05.2021г.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Мастер – класс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«Подари сердечко»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14.05.2021г.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Л.Е.Авдеева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Фотовыставка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« Бабушка рядышком с дедушкой»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Вечер – караоке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«Волшебный микрофон»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DE2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r>
              <w:rPr>
                <w:rFonts w:ascii="Times New Roman" w:hAnsi="Times New Roman"/>
                <w:sz w:val="24"/>
                <w:szCs w:val="24"/>
              </w:rPr>
              <w:t>,                Н.Ф.Янгалиева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Викторина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«Семья источник вдохновенья»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Конкурс рисунка на асфальте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«Счастливая семья»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Л.Е.Авдеева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«Дружная семейка»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Устный журнал "Важные даты биографии А.Д.Сахарова"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20.05.2021г.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Беседа "Он стал легендой при жизни" (химические опыты)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21.05.2021г.</w:t>
            </w:r>
            <w:r w:rsidRPr="00C301F8">
              <w:rPr>
                <w:rFonts w:ascii="Times New Roman" w:hAnsi="Times New Roman" w:cs="Times New Roman"/>
                <w:sz w:val="24"/>
                <w:szCs w:val="24"/>
              </w:rPr>
              <w:br/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Л.Е.Авдеева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Интеллектуальная викторина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«Как наука помогает нам жить»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23.05.2021г.</w:t>
            </w:r>
            <w:r w:rsidRPr="00C301F8">
              <w:rPr>
                <w:rFonts w:ascii="Times New Roman" w:hAnsi="Times New Roman" w:cs="Times New Roman"/>
                <w:sz w:val="24"/>
                <w:szCs w:val="24"/>
              </w:rPr>
              <w:br/>
              <w:t>14.00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Лекция «Берегите природу»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25.04.2021г.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10</w:t>
            </w:r>
            <w:bookmarkStart w:id="0" w:name="_GoBack"/>
            <w:bookmarkEnd w:id="0"/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Литературный час «Удивительный мир научных открытий и изобретений»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26.05.2021г.</w:t>
            </w:r>
            <w:r w:rsidRPr="00C301F8">
              <w:rPr>
                <w:rFonts w:ascii="Times New Roman" w:hAnsi="Times New Roman" w:cs="Times New Roman"/>
                <w:sz w:val="24"/>
                <w:szCs w:val="24"/>
              </w:rPr>
              <w:br/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"Беги за мной"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28.05.2021г.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«Заветновский ДД»  филиал МБУ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09A5" w:rsidRPr="00C301F8" w:rsidTr="00C301F8">
        <w:trPr>
          <w:trHeight w:val="793"/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Лекция "Мы выбираем жизнь"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29.05.2021г.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1A09A5" w:rsidRPr="00C301F8" w:rsidTr="00C301F8">
        <w:trPr>
          <w:trHeight w:val="793"/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Default="001A09A5" w:rsidP="00C301F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Детская дискотека </w:t>
            </w:r>
          </w:p>
          <w:p w:rsidR="001A09A5" w:rsidRPr="00C301F8" w:rsidRDefault="001A09A5" w:rsidP="00C301F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«Путешествие в каникулы»</w:t>
            </w:r>
          </w:p>
        </w:tc>
        <w:tc>
          <w:tcPr>
            <w:tcW w:w="1984" w:type="dxa"/>
          </w:tcPr>
          <w:p w:rsidR="001A09A5" w:rsidRPr="00C301F8" w:rsidRDefault="001A09A5" w:rsidP="00DE2955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29.05.2021г.</w:t>
            </w:r>
          </w:p>
          <w:p w:rsidR="001A09A5" w:rsidRPr="00C301F8" w:rsidRDefault="001A09A5" w:rsidP="00DE2955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1A09A5" w:rsidRPr="00C301F8" w:rsidRDefault="001A09A5" w:rsidP="00DE2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  <w:p w:rsidR="001A09A5" w:rsidRPr="00C301F8" w:rsidRDefault="001A09A5" w:rsidP="00DE2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1A09A5" w:rsidRPr="00C301F8" w:rsidRDefault="001A09A5" w:rsidP="00DE29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</w:t>
            </w:r>
          </w:p>
        </w:tc>
      </w:tr>
      <w:tr w:rsidR="001A09A5" w:rsidRPr="00C301F8" w:rsidTr="00C301F8">
        <w:trPr>
          <w:jc w:val="center"/>
        </w:trPr>
        <w:tc>
          <w:tcPr>
            <w:tcW w:w="817" w:type="dxa"/>
          </w:tcPr>
          <w:p w:rsidR="001A09A5" w:rsidRPr="00C301F8" w:rsidRDefault="001A09A5" w:rsidP="00C301F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09A5" w:rsidRPr="00C301F8" w:rsidRDefault="001A09A5" w:rsidP="00C301F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1984" w:type="dxa"/>
          </w:tcPr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69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«Бурненский»,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1A09A5" w:rsidRPr="00C301F8" w:rsidRDefault="001A09A5" w:rsidP="00C301F8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1F8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59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Е.В.Плугина;</w:t>
            </w:r>
          </w:p>
          <w:p w:rsidR="001A09A5" w:rsidRPr="00C301F8" w:rsidRDefault="001A09A5" w:rsidP="00C301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F8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О.А.Уварова, М.И.Тимченко, М.М.Шайха, А.А.Мусянова</w:t>
            </w:r>
          </w:p>
        </w:tc>
      </w:tr>
    </w:tbl>
    <w:p w:rsidR="001A09A5" w:rsidRDefault="001A09A5" w:rsidP="00DD160F">
      <w:pPr>
        <w:jc w:val="center"/>
        <w:rPr>
          <w:rFonts w:ascii="Times New Roman" w:hAnsi="Times New Roman"/>
          <w:sz w:val="24"/>
          <w:szCs w:val="24"/>
        </w:rPr>
      </w:pPr>
    </w:p>
    <w:p w:rsidR="001A09A5" w:rsidRDefault="001A09A5" w:rsidP="00DD160F">
      <w:pPr>
        <w:jc w:val="center"/>
        <w:rPr>
          <w:rFonts w:ascii="Times New Roman" w:hAnsi="Times New Roman"/>
          <w:sz w:val="24"/>
          <w:szCs w:val="24"/>
        </w:rPr>
      </w:pPr>
    </w:p>
    <w:p w:rsidR="001A09A5" w:rsidRDefault="001A09A5" w:rsidP="00DD160F">
      <w:pPr>
        <w:jc w:val="center"/>
        <w:rPr>
          <w:rFonts w:ascii="Times New Roman" w:hAnsi="Times New Roman"/>
          <w:sz w:val="24"/>
          <w:szCs w:val="24"/>
        </w:rPr>
      </w:pPr>
    </w:p>
    <w:p w:rsidR="001A09A5" w:rsidRDefault="001A09A5" w:rsidP="00EB12C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План работы на МАЙ  месяц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b/>
            <w:sz w:val="28"/>
            <w:szCs w:val="28"/>
          </w:rPr>
          <w:t>2021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1A09A5" w:rsidRDefault="001A09A5" w:rsidP="00EB1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9A5" w:rsidRDefault="001A09A5" w:rsidP="00EB1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A58BB">
        <w:rPr>
          <w:rFonts w:ascii="Times New Roman" w:hAnsi="Times New Roman"/>
          <w:b/>
          <w:sz w:val="28"/>
          <w:szCs w:val="28"/>
        </w:rPr>
        <w:t>МБУ ДК «Бурненский»</w:t>
      </w:r>
    </w:p>
    <w:p w:rsidR="001A09A5" w:rsidRDefault="001A09A5" w:rsidP="00EB1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9A5" w:rsidRPr="00DD160F" w:rsidRDefault="001A09A5" w:rsidP="00EB12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09A5" w:rsidRPr="00682511" w:rsidRDefault="001A09A5" w:rsidP="00EB12CD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544"/>
        <w:gridCol w:w="1984"/>
        <w:gridCol w:w="2694"/>
        <w:gridCol w:w="1559"/>
        <w:gridCol w:w="3544"/>
      </w:tblGrid>
      <w:tr w:rsidR="001A09A5" w:rsidRPr="00C301F8" w:rsidTr="00520570">
        <w:trPr>
          <w:jc w:val="center"/>
        </w:trPr>
        <w:tc>
          <w:tcPr>
            <w:tcW w:w="817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4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544" w:type="dxa"/>
          </w:tcPr>
          <w:p w:rsidR="001A09A5" w:rsidRPr="00C301F8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F8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EB12CD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Спортивно-оздоровительная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квест-игра "В прекрасный, яркий, майский день"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01.05.2021г.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культорганизатор</w:t>
            </w:r>
          </w:p>
          <w:p w:rsidR="001A09A5" w:rsidRPr="00EB12CD" w:rsidRDefault="001A09A5" w:rsidP="00EB1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Е.П.Дробовцева,            Л.Е.Авдеева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Конкурс рисунков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«О том, что было, не забудем»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07.05.2021г.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Руководитель кружка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Л.Е.Авдеева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</w:p>
          <w:p w:rsidR="001A09A5" w:rsidRPr="00EB12CD" w:rsidRDefault="001A09A5" w:rsidP="00520570">
            <w:pPr>
              <w:pStyle w:val="a"/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«Была весна - Весна победы!»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08.05.2021г.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культорганизатор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Е.П.Дробовцева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 xml:space="preserve">Митинг у памятника погибшим героям 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"Слава воину - победителю"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09.05.2021 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Директор 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Е.В.Плугина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Музыкальная открытка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«Была весна - Весна победы!»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09.05.2021г.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https://ok.ru/feed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Директор 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Е.В.Плугина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Мастер – класс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«Подари сердечко»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14.05.2021г.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https://ok.ru/feed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Руководитель кружка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Л.Е.Авдеева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Вечер – караоке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«Волшебный микрофон»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15.05.2021г.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культорганизатор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Е.П.Дробовцева,                Н.Ф.Янгалиева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Конкурс рисунка на асфальте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«Счастливая семья»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16.05.2021г.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Руководитель кружка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Л.Е.Авдеева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Беседа "Он стал легендой при жизни" (химические опыты)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21.05.2021г.</w:t>
            </w:r>
            <w:r w:rsidRPr="00EB12CD">
              <w:rPr>
                <w:rFonts w:ascii="Times New Roman" w:hAnsi="Times New Roman" w:cs="Times New Roman"/>
                <w:sz w:val="28"/>
                <w:szCs w:val="28"/>
              </w:rPr>
              <w:br/>
              <w:t>16.00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Руководитель кружка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Л.Е.Авдеева</w:t>
            </w:r>
          </w:p>
        </w:tc>
      </w:tr>
      <w:tr w:rsidR="001A09A5" w:rsidRPr="00EB12CD" w:rsidTr="00520570">
        <w:trPr>
          <w:trHeight w:val="793"/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bCs/>
                <w:kern w:val="1"/>
                <w:sz w:val="28"/>
                <w:szCs w:val="28"/>
              </w:rPr>
              <w:t xml:space="preserve">Детская дискотека </w:t>
            </w:r>
          </w:p>
          <w:p w:rsidR="001A09A5" w:rsidRPr="00EB12CD" w:rsidRDefault="001A09A5" w:rsidP="0052057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bCs/>
                <w:kern w:val="1"/>
                <w:sz w:val="28"/>
                <w:szCs w:val="28"/>
              </w:rPr>
              <w:t>«Путешествие в каникулы»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29.05.2021г.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МБУ ДК «Бурненский»</w:t>
            </w: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МБУ ДК «Бурненский»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культорганизатор</w:t>
            </w:r>
          </w:p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 xml:space="preserve">Е.П.Дробовцева,                </w:t>
            </w:r>
          </w:p>
        </w:tc>
      </w:tr>
      <w:tr w:rsidR="001A09A5" w:rsidRPr="00EB12CD" w:rsidTr="00520570">
        <w:trPr>
          <w:jc w:val="center"/>
        </w:trPr>
        <w:tc>
          <w:tcPr>
            <w:tcW w:w="817" w:type="dxa"/>
          </w:tcPr>
          <w:p w:rsidR="001A09A5" w:rsidRPr="00EB12CD" w:rsidRDefault="001A09A5" w:rsidP="00EB12CD">
            <w:pPr>
              <w:pStyle w:val="ListParagraph"/>
              <w:spacing w:after="0" w:line="24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1A09A5" w:rsidRPr="00EB12CD" w:rsidRDefault="001A09A5" w:rsidP="0052057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kern w:val="1"/>
                <w:sz w:val="28"/>
                <w:szCs w:val="28"/>
              </w:rPr>
              <w:t>Дискотека</w:t>
            </w:r>
          </w:p>
        </w:tc>
        <w:tc>
          <w:tcPr>
            <w:tcW w:w="1984" w:type="dxa"/>
          </w:tcPr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Каждая суббота месяца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12CD"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69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kern w:val="1"/>
                <w:sz w:val="28"/>
                <w:szCs w:val="28"/>
              </w:rPr>
              <w:t>ДК «Бурненский»,</w:t>
            </w:r>
          </w:p>
          <w:p w:rsidR="001A09A5" w:rsidRPr="00EB12CD" w:rsidRDefault="001A09A5" w:rsidP="00520570">
            <w:pPr>
              <w:pStyle w:val="a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</w:tcPr>
          <w:p w:rsidR="001A09A5" w:rsidRPr="00EB12CD" w:rsidRDefault="001A09A5" w:rsidP="005205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Директор МБУ ДК «Бурненский»</w:t>
            </w:r>
          </w:p>
          <w:p w:rsidR="001A09A5" w:rsidRPr="00EB12CD" w:rsidRDefault="001A09A5" w:rsidP="00EB1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12CD">
              <w:rPr>
                <w:rFonts w:ascii="Times New Roman" w:hAnsi="Times New Roman"/>
                <w:sz w:val="28"/>
                <w:szCs w:val="28"/>
              </w:rPr>
              <w:t>Е.В.Плугина;</w:t>
            </w:r>
          </w:p>
        </w:tc>
      </w:tr>
    </w:tbl>
    <w:p w:rsidR="001A09A5" w:rsidRPr="00EB12CD" w:rsidRDefault="001A09A5" w:rsidP="00EB12CD">
      <w:pPr>
        <w:jc w:val="center"/>
        <w:rPr>
          <w:rFonts w:ascii="Times New Roman" w:hAnsi="Times New Roman"/>
          <w:sz w:val="28"/>
          <w:szCs w:val="28"/>
        </w:rPr>
      </w:pPr>
    </w:p>
    <w:p w:rsidR="001A09A5" w:rsidRPr="00EB12CD" w:rsidRDefault="001A09A5" w:rsidP="00DD160F">
      <w:pPr>
        <w:jc w:val="center"/>
        <w:rPr>
          <w:rFonts w:ascii="Times New Roman" w:hAnsi="Times New Roman"/>
          <w:sz w:val="28"/>
          <w:szCs w:val="28"/>
        </w:rPr>
      </w:pPr>
    </w:p>
    <w:sectPr w:rsidR="001A09A5" w:rsidRPr="00EB12CD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853AA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72B"/>
    <w:rsid w:val="00092B37"/>
    <w:rsid w:val="000A2854"/>
    <w:rsid w:val="000A325E"/>
    <w:rsid w:val="000E375C"/>
    <w:rsid w:val="000F2513"/>
    <w:rsid w:val="00103B17"/>
    <w:rsid w:val="001251D1"/>
    <w:rsid w:val="001467EC"/>
    <w:rsid w:val="001620C1"/>
    <w:rsid w:val="00175829"/>
    <w:rsid w:val="001A09A5"/>
    <w:rsid w:val="001C4C45"/>
    <w:rsid w:val="00203994"/>
    <w:rsid w:val="00220D1F"/>
    <w:rsid w:val="002360DD"/>
    <w:rsid w:val="002945CF"/>
    <w:rsid w:val="002A1549"/>
    <w:rsid w:val="002B6E9A"/>
    <w:rsid w:val="002C78C9"/>
    <w:rsid w:val="002E661C"/>
    <w:rsid w:val="00323872"/>
    <w:rsid w:val="00357271"/>
    <w:rsid w:val="00363B58"/>
    <w:rsid w:val="00374B5E"/>
    <w:rsid w:val="003C2016"/>
    <w:rsid w:val="003C32FC"/>
    <w:rsid w:val="003D5DA1"/>
    <w:rsid w:val="003E18E0"/>
    <w:rsid w:val="004013FF"/>
    <w:rsid w:val="0040345F"/>
    <w:rsid w:val="004253BD"/>
    <w:rsid w:val="004743B4"/>
    <w:rsid w:val="004941F9"/>
    <w:rsid w:val="00494AC6"/>
    <w:rsid w:val="004C29CB"/>
    <w:rsid w:val="004D7EB3"/>
    <w:rsid w:val="004E6EDF"/>
    <w:rsid w:val="005132C4"/>
    <w:rsid w:val="00520570"/>
    <w:rsid w:val="00522DB8"/>
    <w:rsid w:val="00523338"/>
    <w:rsid w:val="00527FBE"/>
    <w:rsid w:val="0053190F"/>
    <w:rsid w:val="00565228"/>
    <w:rsid w:val="00565A5D"/>
    <w:rsid w:val="00581711"/>
    <w:rsid w:val="005A0D70"/>
    <w:rsid w:val="005A64EF"/>
    <w:rsid w:val="005D6D2E"/>
    <w:rsid w:val="005F4510"/>
    <w:rsid w:val="00603048"/>
    <w:rsid w:val="006819BD"/>
    <w:rsid w:val="00682511"/>
    <w:rsid w:val="006A1F06"/>
    <w:rsid w:val="006A321C"/>
    <w:rsid w:val="006A33B9"/>
    <w:rsid w:val="006F6FD8"/>
    <w:rsid w:val="00727DBB"/>
    <w:rsid w:val="00740F44"/>
    <w:rsid w:val="00751E66"/>
    <w:rsid w:val="007B380A"/>
    <w:rsid w:val="007B709B"/>
    <w:rsid w:val="007E03DA"/>
    <w:rsid w:val="0080256F"/>
    <w:rsid w:val="00823640"/>
    <w:rsid w:val="0085716B"/>
    <w:rsid w:val="008D32D3"/>
    <w:rsid w:val="008F3907"/>
    <w:rsid w:val="009478D7"/>
    <w:rsid w:val="00975DDC"/>
    <w:rsid w:val="00995716"/>
    <w:rsid w:val="00A33C7F"/>
    <w:rsid w:val="00A661A1"/>
    <w:rsid w:val="00A81574"/>
    <w:rsid w:val="00A977DB"/>
    <w:rsid w:val="00AB419F"/>
    <w:rsid w:val="00AD1C26"/>
    <w:rsid w:val="00AE45BF"/>
    <w:rsid w:val="00B03767"/>
    <w:rsid w:val="00B03D1C"/>
    <w:rsid w:val="00B24165"/>
    <w:rsid w:val="00B34683"/>
    <w:rsid w:val="00B54D06"/>
    <w:rsid w:val="00B95AD8"/>
    <w:rsid w:val="00BA7229"/>
    <w:rsid w:val="00BA7EE4"/>
    <w:rsid w:val="00BA7FE1"/>
    <w:rsid w:val="00C301F8"/>
    <w:rsid w:val="00C6153C"/>
    <w:rsid w:val="00CA58BB"/>
    <w:rsid w:val="00D22029"/>
    <w:rsid w:val="00D34C9F"/>
    <w:rsid w:val="00D5710A"/>
    <w:rsid w:val="00D721D6"/>
    <w:rsid w:val="00DB0A1E"/>
    <w:rsid w:val="00DB4E5E"/>
    <w:rsid w:val="00DD160F"/>
    <w:rsid w:val="00DD4D41"/>
    <w:rsid w:val="00DE2955"/>
    <w:rsid w:val="00E06B04"/>
    <w:rsid w:val="00EB12CD"/>
    <w:rsid w:val="00EB4F34"/>
    <w:rsid w:val="00EF6D4D"/>
    <w:rsid w:val="00F20AB5"/>
    <w:rsid w:val="00F6037F"/>
    <w:rsid w:val="00F70C55"/>
    <w:rsid w:val="00F7272B"/>
    <w:rsid w:val="00FC19DB"/>
    <w:rsid w:val="00FD2D2D"/>
    <w:rsid w:val="00FE5792"/>
    <w:rsid w:val="00FE5A8B"/>
    <w:rsid w:val="00FF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22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7272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7272B"/>
    <w:pPr>
      <w:ind w:left="720"/>
      <w:contextualSpacing/>
    </w:pPr>
  </w:style>
  <w:style w:type="paragraph" w:customStyle="1" w:styleId="a">
    <w:name w:val="Базовый"/>
    <w:uiPriority w:val="99"/>
    <w:rsid w:val="00F7272B"/>
    <w:pPr>
      <w:suppressAutoHyphens/>
      <w:spacing w:after="200" w:line="276" w:lineRule="auto"/>
    </w:pPr>
    <w:rPr>
      <w:rFonts w:cs="Calibri"/>
      <w:color w:val="00000A"/>
    </w:rPr>
  </w:style>
  <w:style w:type="paragraph" w:customStyle="1" w:styleId="a0">
    <w:name w:val="Содержимое таблицы"/>
    <w:basedOn w:val="Normal"/>
    <w:uiPriority w:val="99"/>
    <w:rsid w:val="00AB419F"/>
    <w:pPr>
      <w:widowControl w:val="0"/>
      <w:suppressLineNumbers/>
      <w:suppressAutoHyphens/>
      <w:spacing w:after="0" w:line="240" w:lineRule="auto"/>
    </w:pPr>
    <w:rPr>
      <w:rFonts w:ascii="Arial" w:hAnsi="Arial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883</TotalTime>
  <Pages>6</Pages>
  <Words>1180</Words>
  <Characters>6728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27</cp:revision>
  <cp:lastPrinted>2021-04-06T11:59:00Z</cp:lastPrinted>
  <dcterms:created xsi:type="dcterms:W3CDTF">2021-01-10T12:29:00Z</dcterms:created>
  <dcterms:modified xsi:type="dcterms:W3CDTF">2021-04-06T12:00:00Z</dcterms:modified>
</cp:coreProperties>
</file>