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595" w:rsidRDefault="00086595" w:rsidP="00515EF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Утверждаю           </w:t>
      </w:r>
    </w:p>
    <w:p w:rsidR="00086595" w:rsidRDefault="00086595" w:rsidP="00515EF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Директор МБУ</w:t>
      </w:r>
    </w:p>
    <w:p w:rsidR="00086595" w:rsidRPr="00B56405" w:rsidRDefault="00086595" w:rsidP="00515EF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ДК «Бурненский»</w:t>
      </w:r>
    </w:p>
    <w:p w:rsidR="00086595" w:rsidRDefault="00086595" w:rsidP="00515E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___________  </w:t>
      </w:r>
      <w:r w:rsidRPr="00B56405">
        <w:rPr>
          <w:rFonts w:ascii="Times New Roman" w:hAnsi="Times New Roman"/>
          <w:sz w:val="28"/>
          <w:szCs w:val="28"/>
        </w:rPr>
        <w:t>Е.В.Плугина</w:t>
      </w:r>
    </w:p>
    <w:p w:rsidR="00086595" w:rsidRDefault="00086595" w:rsidP="00B85EA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86595" w:rsidRDefault="00086595" w:rsidP="00B85EA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</w:p>
    <w:p w:rsidR="00086595" w:rsidRPr="00B85EA9" w:rsidRDefault="00086595" w:rsidP="00515EF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85EA9">
        <w:rPr>
          <w:rFonts w:ascii="Times New Roman" w:hAnsi="Times New Roman"/>
          <w:b/>
          <w:sz w:val="32"/>
          <w:szCs w:val="32"/>
        </w:rPr>
        <w:t xml:space="preserve">План </w:t>
      </w:r>
      <w:r>
        <w:rPr>
          <w:rFonts w:ascii="Times New Roman" w:hAnsi="Times New Roman"/>
          <w:b/>
          <w:sz w:val="32"/>
          <w:szCs w:val="32"/>
        </w:rPr>
        <w:t>работы на ИЮНЬ</w:t>
      </w:r>
      <w:r w:rsidRPr="00B85EA9">
        <w:rPr>
          <w:rFonts w:ascii="Times New Roman" w:hAnsi="Times New Roman"/>
          <w:b/>
          <w:sz w:val="32"/>
          <w:szCs w:val="32"/>
        </w:rPr>
        <w:t xml:space="preserve">  месяц </w:t>
      </w:r>
      <w:smartTag w:uri="urn:schemas-microsoft-com:office:smarttags" w:element="metricconverter">
        <w:smartTagPr>
          <w:attr w:name="ProductID" w:val="2021 г"/>
        </w:smartTagPr>
        <w:r w:rsidRPr="00B85EA9">
          <w:rPr>
            <w:rFonts w:ascii="Times New Roman" w:hAnsi="Times New Roman"/>
            <w:b/>
            <w:sz w:val="32"/>
            <w:szCs w:val="32"/>
          </w:rPr>
          <w:t>2021 г</w:t>
        </w:r>
      </w:smartTag>
      <w:r w:rsidRPr="00B85EA9">
        <w:rPr>
          <w:rFonts w:ascii="Times New Roman" w:hAnsi="Times New Roman"/>
          <w:b/>
          <w:sz w:val="32"/>
          <w:szCs w:val="32"/>
        </w:rPr>
        <w:t>.</w:t>
      </w:r>
    </w:p>
    <w:p w:rsidR="00086595" w:rsidRPr="00B85EA9" w:rsidRDefault="00086595" w:rsidP="00515EF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</w:t>
      </w:r>
      <w:r w:rsidRPr="00B85EA9">
        <w:rPr>
          <w:rFonts w:ascii="Times New Roman" w:hAnsi="Times New Roman"/>
          <w:b/>
          <w:sz w:val="32"/>
          <w:szCs w:val="32"/>
        </w:rPr>
        <w:t>МБУ ДК «Бурненский»</w:t>
      </w:r>
    </w:p>
    <w:p w:rsidR="00086595" w:rsidRPr="00682511" w:rsidRDefault="00086595" w:rsidP="00515EF3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pPr w:leftFromText="180" w:rightFromText="180" w:vertAnchor="text" w:tblpXSpec="center" w:tblpY="1"/>
        <w:tblOverlap w:val="never"/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3260"/>
        <w:gridCol w:w="1560"/>
        <w:gridCol w:w="1275"/>
        <w:gridCol w:w="4111"/>
        <w:gridCol w:w="3119"/>
        <w:gridCol w:w="1559"/>
      </w:tblGrid>
      <w:tr w:rsidR="00086595" w:rsidRPr="004821A7" w:rsidTr="004821A7">
        <w:trPr>
          <w:trHeight w:val="699"/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60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 xml:space="preserve">     Дата </w:t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 xml:space="preserve"> Время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01.06.2021г.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11:00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Развлекательная игровая программа «Маленькие дети на большой планете»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01.06.2021г.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Игровая программа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 «Лета яркий серпантин!»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01.06.2021г.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</w:t>
            </w:r>
          </w:p>
          <w:p w:rsidR="00086595" w:rsidRPr="004821A7" w:rsidRDefault="00086595" w:rsidP="004821A7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«Дети наше ВСЕ»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  <w:r w:rsidRPr="004821A7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01.06.2021г.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Игровая развлекательная  программа</w:t>
            </w:r>
          </w:p>
          <w:p w:rsidR="00086595" w:rsidRPr="004821A7" w:rsidRDefault="00086595" w:rsidP="004821A7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«Праздник солнечного лета»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01.06.2021г.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  <w:tab w:val="left" w:pos="9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  <w:p w:rsidR="00086595" w:rsidRPr="004821A7" w:rsidRDefault="00086595" w:rsidP="004821A7">
            <w:pPr>
              <w:pStyle w:val="a"/>
              <w:tabs>
                <w:tab w:val="left" w:pos="840"/>
                <w:tab w:val="left" w:pos="9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«Детский мир»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01.06.2021г.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  <w:tab w:val="left" w:pos="9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«Детский мир»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https://ok.ru/profile/578396007245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05.06.2021г.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840"/>
                <w:tab w:val="left" w:pos="9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«По сказкам Пушкина»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05.06.2021г.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Фотоколлаж 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«Что за прелесть эти сказки»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Соц.сети (https://ok.ru/feed)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06.06.2021г.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Литературная игра – викторина</w:t>
            </w:r>
          </w:p>
          <w:p w:rsidR="00086595" w:rsidRPr="004821A7" w:rsidRDefault="00086595" w:rsidP="004821A7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«Любимые сказки»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«ДК Бурненский»       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06.06.2021г.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Рисунки на асфальте</w:t>
            </w:r>
          </w:p>
          <w:p w:rsidR="00086595" w:rsidRPr="004821A7" w:rsidRDefault="00086595" w:rsidP="004821A7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«Мое лето»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uppressAutoHyphens/>
              <w:spacing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«Заветновский ДД»       филиал                                  МБУ </w:t>
            </w:r>
            <w:r w:rsidRPr="004821A7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06.06.2021г.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 xml:space="preserve">Устный журнал 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"День российской науки"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09.06.2021г.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«Чудеса из ничего»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Соц.сети (https://ok.ru/feed)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10.06.2021г.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 14:00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Концерт ко Дню России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«Моя Россия! Моя страна!»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11.06.2021г.</w:t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 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                   «Моя Россия! Моя страна!»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Соц.сети (https://ok.ru/feed)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11.06.2021г.</w:t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Спортивно - развлекательная программа                                         «Слышу звон, но не знаю, где он»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«Заветновский ДД»                филиал                                      МБУ «ДК 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12.06.2021г</w:t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Концерт «Россия – Родина моя!»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12.06.2021г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Конкурсно-игровая программа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«Мой адрес-Россия»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12.06.2021г.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  «Росиночка – Россия»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color w:val="00000A"/>
                <w:sz w:val="24"/>
                <w:szCs w:val="24"/>
              </w:rPr>
              <w:t>«Первомайский ДД» филиал                              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13.06.2021г.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открытка                 «Россия - Родина моя!» 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https://ok.ru/profile/595702173968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 "Бурненский"                   филиалы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«Безымянский ДД»               «Заветновский ДД»              «Первомайский ДД» «Краснопартизанский ДД»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Беседа – диалог                                       «Как не стать жертвой преступления»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"Бурненский"     филиалы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"Безымянский ДД" "Заветновский ДД" "Первомайский ДД" "Краснопартизанский ДД"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19.06.2021г.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Литературный час                                 (читаем стихи)                                             «И пусть пролетают годы…»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20.06.2021г.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086595" w:rsidRPr="004821A7" w:rsidRDefault="00086595" w:rsidP="004821A7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«Аз, да Буки, а там и науки!»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Краснопартизанский ДД» филиал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tabs>
                <w:tab w:val="left" w:pos="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20.06.2021г.</w:t>
            </w:r>
          </w:p>
          <w:p w:rsidR="00086595" w:rsidRPr="004821A7" w:rsidRDefault="00086595" w:rsidP="004821A7">
            <w:pPr>
              <w:pStyle w:val="a"/>
              <w:tabs>
                <w:tab w:val="left" w:pos="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Литературный час                           «Но помнит мир спасенный…»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«Заветновский ДД» 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22.06.2021г.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Митинг                                                 «Память нашу не стереть с годами»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22.06.2021г.</w:t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4111" w:type="dxa"/>
          </w:tcPr>
          <w:p w:rsidR="00086595" w:rsidRDefault="00086595" w:rsidP="009E78E8">
            <w:pPr>
              <w:pStyle w:val="a"/>
              <w:tabs>
                <w:tab w:val="left" w:pos="147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  <w:p w:rsidR="00086595" w:rsidRPr="004821A7" w:rsidRDefault="00086595" w:rsidP="009E78E8">
            <w:pPr>
              <w:pStyle w:val="a"/>
              <w:tabs>
                <w:tab w:val="left" w:pos="147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Пусть свечи памяти горят»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22.06.2021г.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12:00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Акция «Живые цветы в память погибшим героям»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«Заветновский ДД» 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филиал                                             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22.06.2021г.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Час памяти                                                «Тот самый первый день войны»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филиал                            МБУ </w:t>
            </w:r>
            <w:r w:rsidRPr="004821A7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23.06.2021г.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12:00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Рисунок на асфальте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«Я рисую МИР»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филиал                                               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24.06.2021г.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 xml:space="preserve">Фотоколлаж 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«О сколько нам открытий чудных»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https://ok.ru/profile/580967008144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24.06.2021г.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Мастер- класс «Фото рамка»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https://ok.ru/profile/590175439111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"Бурненский"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   филиалы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«Первомайский ДД» «Краснопартизанский ДД»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25.06.2021г.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Лекторий «Мы выбираем жизнь»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"Бурненский",     филиалы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«Первомайский ДД» "Краснопартизанский ДД"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26.06.2021г.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Спортивно- развлекательная программа: «Спортивный калейдоскоп»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«Заветновский ДД» 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26.06.2021г.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Лекция «Наркотики и наркотические препараты»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color w:val="00000A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«Краснопартизанский ДД» филиал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26.06.2021г.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       Диско-вечер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«Даёшь молодёжь!»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color w:val="00000A"/>
                <w:kern w:val="1"/>
                <w:sz w:val="24"/>
                <w:szCs w:val="24"/>
              </w:rPr>
              <w:t>«Краснопартизанский ДД» филиал                             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                  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26.06.2021г.</w:t>
            </w:r>
            <w:r w:rsidRPr="004821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Игровая программа                         «Молодо, весело!»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«Первомайский ДД» филиал                           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26.06.2021г.</w:t>
            </w:r>
            <w:r w:rsidRPr="004821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Диско – вечер                                          «Нам жара не помеха – будут танцы и много смеха»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color w:val="00000A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              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26.06.2021г.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Диско - вечер                             «Планета под названием молодость»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              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30.06.2021г.</w:t>
            </w:r>
            <w:r w:rsidRPr="004821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5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                                    «Веселись, играй – в деревне побывай»</w:t>
            </w:r>
            <w:bookmarkStart w:id="0" w:name="_GoBack"/>
            <w:bookmarkEnd w:id="0"/>
          </w:p>
        </w:tc>
        <w:tc>
          <w:tcPr>
            <w:tcW w:w="3119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  <w:r w:rsidRPr="004821A7">
              <w:rPr>
                <w:rFonts w:ascii="Times New Roman" w:hAnsi="Times New Roman"/>
                <w:sz w:val="24"/>
                <w:szCs w:val="24"/>
              </w:rPr>
              <w:t xml:space="preserve">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86595" w:rsidRPr="004821A7" w:rsidTr="004821A7">
        <w:trPr>
          <w:jc w:val="center"/>
        </w:trPr>
        <w:tc>
          <w:tcPr>
            <w:tcW w:w="817" w:type="dxa"/>
          </w:tcPr>
          <w:p w:rsidR="00086595" w:rsidRPr="004821A7" w:rsidRDefault="00086595" w:rsidP="004821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«Заветновский ДД» «Краснопартизанский ДД»</w:t>
            </w:r>
          </w:p>
        </w:tc>
        <w:tc>
          <w:tcPr>
            <w:tcW w:w="1560" w:type="dxa"/>
          </w:tcPr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  <w:p w:rsidR="00086595" w:rsidRPr="004821A7" w:rsidRDefault="00086595" w:rsidP="004821A7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4821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20:00</w:t>
            </w:r>
          </w:p>
        </w:tc>
        <w:tc>
          <w:tcPr>
            <w:tcW w:w="4111" w:type="dxa"/>
          </w:tcPr>
          <w:p w:rsidR="00086595" w:rsidRPr="004821A7" w:rsidRDefault="00086595" w:rsidP="004821A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kern w:val="1"/>
                <w:sz w:val="24"/>
                <w:szCs w:val="24"/>
              </w:rPr>
              <w:t>«Заветновский ДД» «Краснопартизанский ДД»</w:t>
            </w:r>
          </w:p>
        </w:tc>
        <w:tc>
          <w:tcPr>
            <w:tcW w:w="1559" w:type="dxa"/>
          </w:tcPr>
          <w:p w:rsidR="00086595" w:rsidRPr="004821A7" w:rsidRDefault="00086595" w:rsidP="004821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</w:tbl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Default="00086595" w:rsidP="001678C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86595" w:rsidRPr="00B85EA9" w:rsidRDefault="00086595" w:rsidP="00DA3E1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</w:t>
      </w:r>
      <w:r w:rsidRPr="00B85EA9">
        <w:rPr>
          <w:rFonts w:ascii="Times New Roman" w:hAnsi="Times New Roman"/>
          <w:b/>
          <w:sz w:val="32"/>
          <w:szCs w:val="32"/>
        </w:rPr>
        <w:t xml:space="preserve">План </w:t>
      </w:r>
      <w:r>
        <w:rPr>
          <w:rFonts w:ascii="Times New Roman" w:hAnsi="Times New Roman"/>
          <w:b/>
          <w:sz w:val="32"/>
          <w:szCs w:val="32"/>
        </w:rPr>
        <w:t>работы на ИЮНЬ</w:t>
      </w:r>
      <w:r w:rsidRPr="00B85EA9">
        <w:rPr>
          <w:rFonts w:ascii="Times New Roman" w:hAnsi="Times New Roman"/>
          <w:b/>
          <w:sz w:val="32"/>
          <w:szCs w:val="32"/>
        </w:rPr>
        <w:t xml:space="preserve">  месяц </w:t>
      </w:r>
      <w:smartTag w:uri="urn:schemas-microsoft-com:office:smarttags" w:element="metricconverter">
        <w:smartTagPr>
          <w:attr w:name="ProductID" w:val="2021 г"/>
        </w:smartTagPr>
        <w:r w:rsidRPr="00B85EA9">
          <w:rPr>
            <w:rFonts w:ascii="Times New Roman" w:hAnsi="Times New Roman"/>
            <w:b/>
            <w:sz w:val="32"/>
            <w:szCs w:val="32"/>
          </w:rPr>
          <w:t>2021 г</w:t>
        </w:r>
      </w:smartTag>
      <w:r w:rsidRPr="00B85EA9">
        <w:rPr>
          <w:rFonts w:ascii="Times New Roman" w:hAnsi="Times New Roman"/>
          <w:b/>
          <w:sz w:val="32"/>
          <w:szCs w:val="32"/>
        </w:rPr>
        <w:t>.</w:t>
      </w:r>
    </w:p>
    <w:p w:rsidR="00086595" w:rsidRPr="00B85EA9" w:rsidRDefault="00086595" w:rsidP="001678C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</w:t>
      </w:r>
      <w:r w:rsidRPr="00B85EA9">
        <w:rPr>
          <w:rFonts w:ascii="Times New Roman" w:hAnsi="Times New Roman"/>
          <w:b/>
          <w:sz w:val="32"/>
          <w:szCs w:val="32"/>
        </w:rPr>
        <w:t>МБУ ДК «Бурненский»</w:t>
      </w:r>
    </w:p>
    <w:p w:rsidR="00086595" w:rsidRPr="00682511" w:rsidRDefault="00086595" w:rsidP="001678CC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pPr w:leftFromText="180" w:rightFromText="180" w:vertAnchor="text" w:tblpXSpec="center" w:tblpY="1"/>
        <w:tblOverlap w:val="never"/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3260"/>
        <w:gridCol w:w="1560"/>
        <w:gridCol w:w="1275"/>
        <w:gridCol w:w="4111"/>
        <w:gridCol w:w="3119"/>
        <w:gridCol w:w="1559"/>
      </w:tblGrid>
      <w:tr w:rsidR="00086595" w:rsidRPr="004821A7" w:rsidTr="00AE6FCF">
        <w:trPr>
          <w:trHeight w:val="699"/>
          <w:jc w:val="center"/>
        </w:trPr>
        <w:tc>
          <w:tcPr>
            <w:tcW w:w="817" w:type="dxa"/>
          </w:tcPr>
          <w:p w:rsidR="00086595" w:rsidRPr="004821A7" w:rsidRDefault="00086595" w:rsidP="00AE6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 xml:space="preserve">     Дата </w:t>
            </w:r>
          </w:p>
        </w:tc>
        <w:tc>
          <w:tcPr>
            <w:tcW w:w="1275" w:type="dxa"/>
          </w:tcPr>
          <w:p w:rsidR="00086595" w:rsidRPr="004821A7" w:rsidRDefault="00086595" w:rsidP="00AE6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 xml:space="preserve"> Время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21A7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01.06.2021г.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Игровая развлекательная  программа</w:t>
            </w:r>
          </w:p>
          <w:p w:rsidR="00086595" w:rsidRPr="004821A7" w:rsidRDefault="00086595" w:rsidP="00AE6FCF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«Праздник солнечного лета»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05.06.2021г.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Фотоколлаж 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«Что за прелесть эти сказки»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Соц.сети (https://ok.ru/feed)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06.06.2021г.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Литературная игра – викторина</w:t>
            </w:r>
          </w:p>
          <w:p w:rsidR="00086595" w:rsidRPr="004821A7" w:rsidRDefault="00086595" w:rsidP="00AE6FCF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«Любимые сказки»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09.06.2021г.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«Чудеса из ничего»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Соц.сети (https://ok.ru/feed)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10.06.2021г.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 14:00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Концерт ко Дню России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«Моя Россия! Моя страна!»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11.06.2021г.</w:t>
            </w: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 xml:space="preserve">  15:00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                   «Моя Россия! Моя страна!»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Соц.сети (https://ok.ru/feed)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МБУ ДК "Бурненский"                   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Беседа – диалог                                       «Как не стать жертвой преступления»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 xml:space="preserve">МБУ ДК "Бурненский"     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821A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«ДК 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19.06.2021г.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Литературный час                                 (читаем стихи)                                             «И пусть пролетают годы…»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22.06.2021г.</w:t>
            </w: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4111" w:type="dxa"/>
          </w:tcPr>
          <w:p w:rsidR="00086595" w:rsidRDefault="00086595" w:rsidP="00DA3E13">
            <w:pPr>
              <w:pStyle w:val="a"/>
              <w:tabs>
                <w:tab w:val="left" w:pos="147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  <w:p w:rsidR="00086595" w:rsidRPr="004821A7" w:rsidRDefault="00086595" w:rsidP="00DA3E13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«Пусть свечи памяти горят»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23.06.2021г.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12:00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Рисунок на асфальте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«Я рисую МИР»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"Бурненский"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25.06.2021г.</w:t>
            </w:r>
          </w:p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16:00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Лекторий «Мы выбираем жизнь»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sz w:val="24"/>
                <w:szCs w:val="24"/>
              </w:rPr>
              <w:t xml:space="preserve">МБУ ДК "Бурненский",     </w:t>
            </w:r>
          </w:p>
        </w:tc>
        <w:tc>
          <w:tcPr>
            <w:tcW w:w="1559" w:type="dxa"/>
          </w:tcPr>
          <w:p w:rsidR="00086595" w:rsidRDefault="00086595" w:rsidP="00167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15</w:t>
            </w:r>
          </w:p>
          <w:p w:rsidR="00086595" w:rsidRPr="004821A7" w:rsidRDefault="00086595" w:rsidP="00167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595" w:rsidRPr="004821A7" w:rsidTr="00AE6FCF">
        <w:trPr>
          <w:jc w:val="center"/>
        </w:trPr>
        <w:tc>
          <w:tcPr>
            <w:tcW w:w="817" w:type="dxa"/>
          </w:tcPr>
          <w:p w:rsidR="00086595" w:rsidRPr="004821A7" w:rsidRDefault="00086595" w:rsidP="001678CC">
            <w:pPr>
              <w:pStyle w:val="ListParagraph"/>
              <w:spacing w:after="0"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60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26.06.2021г.</w:t>
            </w:r>
            <w:r w:rsidRPr="004821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5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4111" w:type="dxa"/>
          </w:tcPr>
          <w:p w:rsidR="00086595" w:rsidRPr="004821A7" w:rsidRDefault="00086595" w:rsidP="00AE6FCF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1A7">
              <w:rPr>
                <w:rFonts w:ascii="Times New Roman" w:hAnsi="Times New Roman" w:cs="Times New Roman"/>
                <w:sz w:val="24"/>
                <w:szCs w:val="24"/>
              </w:rPr>
              <w:t>Диско – вечер                                          «Нам жара не помеха – будут танцы и много смеха»</w:t>
            </w:r>
          </w:p>
        </w:tc>
        <w:tc>
          <w:tcPr>
            <w:tcW w:w="311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1A7">
              <w:rPr>
                <w:rFonts w:ascii="Times New Roman" w:hAnsi="Times New Roman"/>
                <w:color w:val="00000A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086595" w:rsidRPr="004821A7" w:rsidRDefault="00086595" w:rsidP="00AE6F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86595" w:rsidRPr="00DD160F" w:rsidRDefault="00086595" w:rsidP="001678CC">
      <w:pPr>
        <w:rPr>
          <w:rFonts w:ascii="Times New Roman" w:hAnsi="Times New Roman"/>
          <w:sz w:val="24"/>
          <w:szCs w:val="24"/>
        </w:rPr>
      </w:pPr>
    </w:p>
    <w:p w:rsidR="00086595" w:rsidRPr="00DD160F" w:rsidRDefault="00086595" w:rsidP="00B85EA9">
      <w:pPr>
        <w:jc w:val="center"/>
        <w:rPr>
          <w:rFonts w:ascii="Times New Roman" w:hAnsi="Times New Roman"/>
          <w:sz w:val="24"/>
          <w:szCs w:val="24"/>
        </w:rPr>
      </w:pPr>
    </w:p>
    <w:sectPr w:rsidR="00086595" w:rsidRPr="00DD160F" w:rsidSect="00363B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D07E4"/>
    <w:multiLevelType w:val="multilevel"/>
    <w:tmpl w:val="8336515C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516853AA"/>
    <w:multiLevelType w:val="hybridMultilevel"/>
    <w:tmpl w:val="8336515C"/>
    <w:lvl w:ilvl="0" w:tplc="FDAE848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72B"/>
    <w:rsid w:val="00086595"/>
    <w:rsid w:val="00092B37"/>
    <w:rsid w:val="000A052C"/>
    <w:rsid w:val="000A2854"/>
    <w:rsid w:val="000A325E"/>
    <w:rsid w:val="000B0056"/>
    <w:rsid w:val="000E375C"/>
    <w:rsid w:val="000F2513"/>
    <w:rsid w:val="00103B17"/>
    <w:rsid w:val="00113474"/>
    <w:rsid w:val="001251D1"/>
    <w:rsid w:val="001467EC"/>
    <w:rsid w:val="00147CFD"/>
    <w:rsid w:val="001620C1"/>
    <w:rsid w:val="001678CC"/>
    <w:rsid w:val="00175829"/>
    <w:rsid w:val="001A5B32"/>
    <w:rsid w:val="001B68A0"/>
    <w:rsid w:val="001C4C45"/>
    <w:rsid w:val="001F640D"/>
    <w:rsid w:val="00203994"/>
    <w:rsid w:val="0021416A"/>
    <w:rsid w:val="00220D1F"/>
    <w:rsid w:val="002360DD"/>
    <w:rsid w:val="00263440"/>
    <w:rsid w:val="002945CF"/>
    <w:rsid w:val="002A007C"/>
    <w:rsid w:val="002A1549"/>
    <w:rsid w:val="002B6E9A"/>
    <w:rsid w:val="002C6D8B"/>
    <w:rsid w:val="002C78C9"/>
    <w:rsid w:val="002D1EEC"/>
    <w:rsid w:val="002E661C"/>
    <w:rsid w:val="00323872"/>
    <w:rsid w:val="00357271"/>
    <w:rsid w:val="00363B58"/>
    <w:rsid w:val="00374B5E"/>
    <w:rsid w:val="003C2016"/>
    <w:rsid w:val="003C32FC"/>
    <w:rsid w:val="003D5DA1"/>
    <w:rsid w:val="003E18E0"/>
    <w:rsid w:val="003E3915"/>
    <w:rsid w:val="004013FF"/>
    <w:rsid w:val="0040345F"/>
    <w:rsid w:val="00415662"/>
    <w:rsid w:val="004253BD"/>
    <w:rsid w:val="004743B4"/>
    <w:rsid w:val="004821A7"/>
    <w:rsid w:val="004941F9"/>
    <w:rsid w:val="00494AC6"/>
    <w:rsid w:val="004C29CB"/>
    <w:rsid w:val="004D7EB3"/>
    <w:rsid w:val="004E6EDF"/>
    <w:rsid w:val="0051033B"/>
    <w:rsid w:val="005132C4"/>
    <w:rsid w:val="00515EF3"/>
    <w:rsid w:val="00522DB8"/>
    <w:rsid w:val="00523338"/>
    <w:rsid w:val="00527FBE"/>
    <w:rsid w:val="0053190F"/>
    <w:rsid w:val="00560DD6"/>
    <w:rsid w:val="00565228"/>
    <w:rsid w:val="00565A5D"/>
    <w:rsid w:val="00581711"/>
    <w:rsid w:val="005A0D70"/>
    <w:rsid w:val="005A64EF"/>
    <w:rsid w:val="005D6D2E"/>
    <w:rsid w:val="005F4510"/>
    <w:rsid w:val="00603048"/>
    <w:rsid w:val="00615BBF"/>
    <w:rsid w:val="006819BD"/>
    <w:rsid w:val="00682511"/>
    <w:rsid w:val="006A1F06"/>
    <w:rsid w:val="006A321C"/>
    <w:rsid w:val="006A33B9"/>
    <w:rsid w:val="006C4DC8"/>
    <w:rsid w:val="006F6FD8"/>
    <w:rsid w:val="00727DBB"/>
    <w:rsid w:val="00740F44"/>
    <w:rsid w:val="0075111E"/>
    <w:rsid w:val="00751E66"/>
    <w:rsid w:val="007B380A"/>
    <w:rsid w:val="007B709B"/>
    <w:rsid w:val="007E03DA"/>
    <w:rsid w:val="007F1FE1"/>
    <w:rsid w:val="007F3619"/>
    <w:rsid w:val="0080256F"/>
    <w:rsid w:val="00823640"/>
    <w:rsid w:val="0085716B"/>
    <w:rsid w:val="008C3C64"/>
    <w:rsid w:val="008D32D3"/>
    <w:rsid w:val="008F3907"/>
    <w:rsid w:val="008F5995"/>
    <w:rsid w:val="00901610"/>
    <w:rsid w:val="009257A4"/>
    <w:rsid w:val="009478D7"/>
    <w:rsid w:val="00975DDC"/>
    <w:rsid w:val="00995716"/>
    <w:rsid w:val="009B766B"/>
    <w:rsid w:val="009E78E8"/>
    <w:rsid w:val="00A24F20"/>
    <w:rsid w:val="00A33C7F"/>
    <w:rsid w:val="00A63F98"/>
    <w:rsid w:val="00A661A1"/>
    <w:rsid w:val="00A7750E"/>
    <w:rsid w:val="00A77DBB"/>
    <w:rsid w:val="00A81574"/>
    <w:rsid w:val="00A977DB"/>
    <w:rsid w:val="00AB419F"/>
    <w:rsid w:val="00AD1C26"/>
    <w:rsid w:val="00AE6FCF"/>
    <w:rsid w:val="00B03767"/>
    <w:rsid w:val="00B03D1C"/>
    <w:rsid w:val="00B24165"/>
    <w:rsid w:val="00B34683"/>
    <w:rsid w:val="00B54D06"/>
    <w:rsid w:val="00B56405"/>
    <w:rsid w:val="00B85EA9"/>
    <w:rsid w:val="00B8756E"/>
    <w:rsid w:val="00B95AD8"/>
    <w:rsid w:val="00BA7229"/>
    <w:rsid w:val="00BA7EE4"/>
    <w:rsid w:val="00BB296A"/>
    <w:rsid w:val="00C22EDD"/>
    <w:rsid w:val="00C6153C"/>
    <w:rsid w:val="00C95CE4"/>
    <w:rsid w:val="00CA58BB"/>
    <w:rsid w:val="00CA64C5"/>
    <w:rsid w:val="00D22029"/>
    <w:rsid w:val="00D25210"/>
    <w:rsid w:val="00D34C9F"/>
    <w:rsid w:val="00D5710A"/>
    <w:rsid w:val="00D721D6"/>
    <w:rsid w:val="00DA3E13"/>
    <w:rsid w:val="00DB0A1E"/>
    <w:rsid w:val="00DD160F"/>
    <w:rsid w:val="00DD4D41"/>
    <w:rsid w:val="00E06B04"/>
    <w:rsid w:val="00E46A95"/>
    <w:rsid w:val="00E64DD1"/>
    <w:rsid w:val="00EA2153"/>
    <w:rsid w:val="00EB4F34"/>
    <w:rsid w:val="00EB7A47"/>
    <w:rsid w:val="00EF4736"/>
    <w:rsid w:val="00F6037F"/>
    <w:rsid w:val="00F70C55"/>
    <w:rsid w:val="00F7272B"/>
    <w:rsid w:val="00F74538"/>
    <w:rsid w:val="00FC19DB"/>
    <w:rsid w:val="00FC7092"/>
    <w:rsid w:val="00FD2D2D"/>
    <w:rsid w:val="00FD364F"/>
    <w:rsid w:val="00FE5792"/>
    <w:rsid w:val="00FE5A8B"/>
    <w:rsid w:val="00FF1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22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7272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7272B"/>
    <w:pPr>
      <w:ind w:left="720"/>
      <w:contextualSpacing/>
    </w:pPr>
  </w:style>
  <w:style w:type="paragraph" w:customStyle="1" w:styleId="a">
    <w:name w:val="Базовый"/>
    <w:uiPriority w:val="99"/>
    <w:rsid w:val="00F7272B"/>
    <w:pPr>
      <w:suppressAutoHyphens/>
      <w:spacing w:after="200" w:line="276" w:lineRule="auto"/>
    </w:pPr>
    <w:rPr>
      <w:rFonts w:cs="Calibri"/>
      <w:color w:val="00000A"/>
    </w:rPr>
  </w:style>
  <w:style w:type="paragraph" w:customStyle="1" w:styleId="a0">
    <w:name w:val="Содержимое таблицы"/>
    <w:basedOn w:val="Normal"/>
    <w:uiPriority w:val="99"/>
    <w:rsid w:val="00AB419F"/>
    <w:pPr>
      <w:widowControl w:val="0"/>
      <w:suppressLineNumbers/>
      <w:suppressAutoHyphens/>
      <w:spacing w:after="0" w:line="240" w:lineRule="auto"/>
    </w:pPr>
    <w:rPr>
      <w:rFonts w:ascii="Arial" w:hAnsi="Arial" w:cs="Tahoma"/>
      <w:sz w:val="24"/>
      <w:szCs w:val="24"/>
    </w:rPr>
  </w:style>
  <w:style w:type="character" w:styleId="Hyperlink">
    <w:name w:val="Hyperlink"/>
    <w:basedOn w:val="DefaultParagraphFont"/>
    <w:uiPriority w:val="99"/>
    <w:rsid w:val="00E46A9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1920</TotalTime>
  <Pages>6</Pages>
  <Words>1458</Words>
  <Characters>8313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Таня</cp:lastModifiedBy>
  <cp:revision>38</cp:revision>
  <cp:lastPrinted>2021-05-13T12:27:00Z</cp:lastPrinted>
  <dcterms:created xsi:type="dcterms:W3CDTF">2021-01-10T12:29:00Z</dcterms:created>
  <dcterms:modified xsi:type="dcterms:W3CDTF">2021-05-13T12:29:00Z</dcterms:modified>
</cp:coreProperties>
</file>