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2831" w:rsidRPr="00B56405" w:rsidRDefault="00202831" w:rsidP="006249D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</w:t>
      </w:r>
      <w:r w:rsidRPr="00B56405">
        <w:rPr>
          <w:rFonts w:ascii="Times New Roman" w:hAnsi="Times New Roman"/>
          <w:sz w:val="28"/>
          <w:szCs w:val="28"/>
        </w:rPr>
        <w:t xml:space="preserve"> Утверждаю:</w:t>
      </w:r>
    </w:p>
    <w:p w:rsidR="00202831" w:rsidRDefault="00202831" w:rsidP="006249D0">
      <w:pPr>
        <w:spacing w:after="0" w:line="240" w:lineRule="auto"/>
        <w:ind w:left="542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</w:t>
      </w:r>
      <w:r w:rsidRPr="00B56405">
        <w:rPr>
          <w:rFonts w:ascii="Times New Roman" w:hAnsi="Times New Roman"/>
          <w:sz w:val="28"/>
          <w:szCs w:val="28"/>
        </w:rPr>
        <w:t>Директор МБУ</w:t>
      </w:r>
    </w:p>
    <w:p w:rsidR="00202831" w:rsidRPr="00B56405" w:rsidRDefault="00202831" w:rsidP="006249D0">
      <w:pPr>
        <w:spacing w:after="0" w:line="240" w:lineRule="auto"/>
        <w:ind w:left="5421"/>
        <w:jc w:val="right"/>
        <w:rPr>
          <w:rFonts w:ascii="Times New Roman" w:hAnsi="Times New Roman"/>
          <w:sz w:val="28"/>
          <w:szCs w:val="28"/>
        </w:rPr>
      </w:pPr>
      <w:r w:rsidRPr="00B56405">
        <w:rPr>
          <w:rFonts w:ascii="Times New Roman" w:hAnsi="Times New Roman"/>
          <w:sz w:val="28"/>
          <w:szCs w:val="28"/>
        </w:rPr>
        <w:t xml:space="preserve">                     ДК «Бурненский»</w:t>
      </w:r>
    </w:p>
    <w:p w:rsidR="00202831" w:rsidRDefault="00202831" w:rsidP="006249D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________  </w:t>
      </w:r>
      <w:r w:rsidRPr="00B56405">
        <w:rPr>
          <w:rFonts w:ascii="Times New Roman" w:hAnsi="Times New Roman"/>
          <w:sz w:val="28"/>
          <w:szCs w:val="28"/>
        </w:rPr>
        <w:t xml:space="preserve"> Е.В.Плугина</w:t>
      </w:r>
    </w:p>
    <w:p w:rsidR="00202831" w:rsidRDefault="00202831" w:rsidP="006249D0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202831" w:rsidRDefault="00202831" w:rsidP="006249D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План работы на  ИЮЛЬ  месяц  </w:t>
      </w:r>
      <w:smartTag w:uri="urn:schemas-microsoft-com:office:smarttags" w:element="metricconverter">
        <w:smartTagPr>
          <w:attr w:name="ProductID" w:val="2021 г"/>
        </w:smartTagPr>
        <w:r>
          <w:rPr>
            <w:rFonts w:ascii="Times New Roman" w:hAnsi="Times New Roman"/>
            <w:b/>
            <w:sz w:val="28"/>
            <w:szCs w:val="28"/>
          </w:rPr>
          <w:t>2021 г</w:t>
        </w:r>
      </w:smartTag>
      <w:r>
        <w:rPr>
          <w:rFonts w:ascii="Times New Roman" w:hAnsi="Times New Roman"/>
          <w:b/>
          <w:sz w:val="28"/>
          <w:szCs w:val="28"/>
        </w:rPr>
        <w:t>.</w:t>
      </w:r>
    </w:p>
    <w:p w:rsidR="00202831" w:rsidRDefault="00202831" w:rsidP="0034705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02831" w:rsidRPr="0034705C" w:rsidRDefault="00202831" w:rsidP="00DF428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4705C">
        <w:rPr>
          <w:rFonts w:ascii="Times New Roman" w:hAnsi="Times New Roman"/>
          <w:b/>
          <w:sz w:val="28"/>
          <w:szCs w:val="28"/>
        </w:rPr>
        <w:t>МБУ ДК «Бурненский»</w:t>
      </w:r>
    </w:p>
    <w:p w:rsidR="00202831" w:rsidRPr="00682511" w:rsidRDefault="00202831" w:rsidP="0034705C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  </w:t>
      </w:r>
    </w:p>
    <w:tbl>
      <w:tblPr>
        <w:tblpPr w:leftFromText="180" w:rightFromText="180" w:vertAnchor="text" w:tblpXSpec="center" w:tblpY="1"/>
        <w:tblOverlap w:val="never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17"/>
        <w:gridCol w:w="3969"/>
        <w:gridCol w:w="1843"/>
        <w:gridCol w:w="2693"/>
        <w:gridCol w:w="1559"/>
        <w:gridCol w:w="3261"/>
      </w:tblGrid>
      <w:tr w:rsidR="00202831" w:rsidRPr="00B56405" w:rsidTr="00B56405">
        <w:trPr>
          <w:jc w:val="center"/>
        </w:trPr>
        <w:tc>
          <w:tcPr>
            <w:tcW w:w="817" w:type="dxa"/>
          </w:tcPr>
          <w:p w:rsidR="00202831" w:rsidRPr="00B56405" w:rsidRDefault="00202831" w:rsidP="00B5640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56405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969" w:type="dxa"/>
          </w:tcPr>
          <w:p w:rsidR="00202831" w:rsidRPr="00B56405" w:rsidRDefault="00202831" w:rsidP="00B5640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56405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843" w:type="dxa"/>
          </w:tcPr>
          <w:p w:rsidR="00202831" w:rsidRPr="00B56405" w:rsidRDefault="00202831" w:rsidP="00B5640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56405">
              <w:rPr>
                <w:rFonts w:ascii="Times New Roman" w:hAnsi="Times New Roman"/>
                <w:b/>
                <w:sz w:val="24"/>
                <w:szCs w:val="24"/>
              </w:rPr>
              <w:t>Дата и время проведения</w:t>
            </w:r>
          </w:p>
        </w:tc>
        <w:tc>
          <w:tcPr>
            <w:tcW w:w="2693" w:type="dxa"/>
          </w:tcPr>
          <w:p w:rsidR="00202831" w:rsidRPr="00B56405" w:rsidRDefault="00202831" w:rsidP="00B5640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56405">
              <w:rPr>
                <w:rFonts w:ascii="Times New Roman" w:hAnsi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559" w:type="dxa"/>
          </w:tcPr>
          <w:p w:rsidR="00202831" w:rsidRPr="00B56405" w:rsidRDefault="00202831" w:rsidP="00B5640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56405">
              <w:rPr>
                <w:rFonts w:ascii="Times New Roman" w:hAnsi="Times New Roman"/>
                <w:b/>
                <w:sz w:val="24"/>
                <w:szCs w:val="24"/>
              </w:rPr>
              <w:t>Количество участников</w:t>
            </w:r>
          </w:p>
        </w:tc>
        <w:tc>
          <w:tcPr>
            <w:tcW w:w="3261" w:type="dxa"/>
          </w:tcPr>
          <w:p w:rsidR="00202831" w:rsidRPr="00B56405" w:rsidRDefault="00202831" w:rsidP="00B5640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56405">
              <w:rPr>
                <w:rFonts w:ascii="Times New Roman" w:hAnsi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202831" w:rsidRPr="00400BEC" w:rsidTr="00B56405">
        <w:trPr>
          <w:jc w:val="center"/>
        </w:trPr>
        <w:tc>
          <w:tcPr>
            <w:tcW w:w="817" w:type="dxa"/>
          </w:tcPr>
          <w:p w:rsidR="00202831" w:rsidRPr="00400BEC" w:rsidRDefault="00202831" w:rsidP="00400BE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Игра викторина</w:t>
            </w:r>
          </w:p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«Знатоки ПДД»</w:t>
            </w:r>
          </w:p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02.07.2021г.</w:t>
            </w:r>
          </w:p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693" w:type="dxa"/>
          </w:tcPr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59" w:type="dxa"/>
          </w:tcPr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261" w:type="dxa"/>
          </w:tcPr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Культорганизатор                          МБУ ДК «Бурненский»</w:t>
            </w:r>
          </w:p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Е.П.Дробовцева</w:t>
            </w:r>
          </w:p>
        </w:tc>
      </w:tr>
      <w:tr w:rsidR="00202831" w:rsidRPr="00400BEC" w:rsidTr="00B56405">
        <w:trPr>
          <w:jc w:val="center"/>
        </w:trPr>
        <w:tc>
          <w:tcPr>
            <w:tcW w:w="817" w:type="dxa"/>
          </w:tcPr>
          <w:p w:rsidR="00202831" w:rsidRPr="00400BEC" w:rsidRDefault="00202831" w:rsidP="00400BE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2831" w:rsidRPr="00400BEC" w:rsidRDefault="00202831" w:rsidP="00400BEC">
            <w:pPr>
              <w:tabs>
                <w:tab w:val="left" w:pos="109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Квест-игра "Путешествие за кладом"</w:t>
            </w:r>
          </w:p>
        </w:tc>
        <w:tc>
          <w:tcPr>
            <w:tcW w:w="1843" w:type="dxa"/>
          </w:tcPr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02.07.2021г.</w:t>
            </w:r>
          </w:p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693" w:type="dxa"/>
          </w:tcPr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«Заветновский ДД» филиал</w:t>
            </w:r>
          </w:p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59" w:type="dxa"/>
          </w:tcPr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261" w:type="dxa"/>
          </w:tcPr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Культорганизатор «Заветновского ДД»</w:t>
            </w:r>
          </w:p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А.А.Мусянова</w:t>
            </w:r>
          </w:p>
        </w:tc>
      </w:tr>
      <w:tr w:rsidR="00202831" w:rsidRPr="00400BEC" w:rsidTr="00B56405">
        <w:trPr>
          <w:jc w:val="center"/>
        </w:trPr>
        <w:tc>
          <w:tcPr>
            <w:tcW w:w="817" w:type="dxa"/>
          </w:tcPr>
          <w:p w:rsidR="00202831" w:rsidRPr="00400BEC" w:rsidRDefault="00202831" w:rsidP="00400BE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Выстав</w:t>
            </w: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ка</w:t>
            </w:r>
          </w:p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"В гостях у светофора"</w:t>
            </w:r>
          </w:p>
        </w:tc>
        <w:tc>
          <w:tcPr>
            <w:tcW w:w="1843" w:type="dxa"/>
          </w:tcPr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03.07.2021г.</w:t>
            </w:r>
          </w:p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693" w:type="dxa"/>
          </w:tcPr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https://ok.ru/profile/595702173968</w:t>
            </w:r>
          </w:p>
        </w:tc>
        <w:tc>
          <w:tcPr>
            <w:tcW w:w="1559" w:type="dxa"/>
          </w:tcPr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261" w:type="dxa"/>
          </w:tcPr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Культорганизатор</w:t>
            </w:r>
          </w:p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«Безымянского ДД»</w:t>
            </w:r>
          </w:p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М.И.Тимченко</w:t>
            </w:r>
          </w:p>
        </w:tc>
      </w:tr>
      <w:tr w:rsidR="00202831" w:rsidRPr="00400BEC" w:rsidTr="00B56405">
        <w:trPr>
          <w:jc w:val="center"/>
        </w:trPr>
        <w:tc>
          <w:tcPr>
            <w:tcW w:w="817" w:type="dxa"/>
          </w:tcPr>
          <w:p w:rsidR="00202831" w:rsidRPr="00400BEC" w:rsidRDefault="00202831" w:rsidP="00400BE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Викторина</w:t>
            </w:r>
          </w:p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"Забавное лето"</w:t>
            </w:r>
          </w:p>
        </w:tc>
        <w:tc>
          <w:tcPr>
            <w:tcW w:w="1843" w:type="dxa"/>
          </w:tcPr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06.07.2021г.</w:t>
            </w:r>
          </w:p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2693" w:type="dxa"/>
          </w:tcPr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«Безымянский ДД» филиал МБУ ДК «Бурненский»</w:t>
            </w:r>
          </w:p>
        </w:tc>
        <w:tc>
          <w:tcPr>
            <w:tcW w:w="1559" w:type="dxa"/>
          </w:tcPr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261" w:type="dxa"/>
          </w:tcPr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Культорганизатор «Заветновского ДД»</w:t>
            </w:r>
          </w:p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А.А.Мусянова</w:t>
            </w:r>
          </w:p>
        </w:tc>
      </w:tr>
      <w:tr w:rsidR="00202831" w:rsidRPr="00400BEC" w:rsidTr="00B56405">
        <w:trPr>
          <w:jc w:val="center"/>
        </w:trPr>
        <w:tc>
          <w:tcPr>
            <w:tcW w:w="817" w:type="dxa"/>
          </w:tcPr>
          <w:p w:rsidR="00202831" w:rsidRPr="00400BEC" w:rsidRDefault="00202831" w:rsidP="00400BE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202831" w:rsidRPr="00400BEC" w:rsidRDefault="00202831" w:rsidP="00400BEC">
            <w:pPr>
              <w:pStyle w:val="a"/>
              <w:tabs>
                <w:tab w:val="left" w:pos="8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Конкурсно – игровая программа «Мы вместе»</w:t>
            </w:r>
          </w:p>
        </w:tc>
        <w:tc>
          <w:tcPr>
            <w:tcW w:w="1843" w:type="dxa"/>
          </w:tcPr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07.07.2021г.</w:t>
            </w:r>
          </w:p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2693" w:type="dxa"/>
          </w:tcPr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59" w:type="dxa"/>
          </w:tcPr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261" w:type="dxa"/>
          </w:tcPr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Культорганизатор                          МБУ ДК «Бурненский»</w:t>
            </w:r>
          </w:p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Е.П.Дробовцева</w:t>
            </w:r>
          </w:p>
        </w:tc>
      </w:tr>
      <w:tr w:rsidR="00202831" w:rsidRPr="00400BEC" w:rsidTr="00B56405">
        <w:trPr>
          <w:jc w:val="center"/>
        </w:trPr>
        <w:tc>
          <w:tcPr>
            <w:tcW w:w="817" w:type="dxa"/>
          </w:tcPr>
          <w:p w:rsidR="00202831" w:rsidRPr="00400BEC" w:rsidRDefault="00202831" w:rsidP="00400BE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202831" w:rsidRPr="00400BEC" w:rsidRDefault="00202831" w:rsidP="00400BEC">
            <w:pPr>
              <w:pStyle w:val="a"/>
              <w:tabs>
                <w:tab w:val="left" w:pos="8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  <w:p w:rsidR="00202831" w:rsidRPr="00400BEC" w:rsidRDefault="00202831" w:rsidP="00400BEC">
            <w:pPr>
              <w:pStyle w:val="a"/>
              <w:tabs>
                <w:tab w:val="left" w:pos="8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"Дружная семья"</w:t>
            </w:r>
          </w:p>
        </w:tc>
        <w:tc>
          <w:tcPr>
            <w:tcW w:w="1843" w:type="dxa"/>
          </w:tcPr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08.07.2021г.</w:t>
            </w:r>
          </w:p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693" w:type="dxa"/>
          </w:tcPr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«Заветновский ДД»  филиал МБУ</w:t>
            </w:r>
          </w:p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</w:tc>
        <w:tc>
          <w:tcPr>
            <w:tcW w:w="1559" w:type="dxa"/>
          </w:tcPr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261" w:type="dxa"/>
          </w:tcPr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Культорганизатор «Заветновского ДД»</w:t>
            </w:r>
          </w:p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А.А.Мусянова</w:t>
            </w:r>
          </w:p>
        </w:tc>
      </w:tr>
      <w:tr w:rsidR="00202831" w:rsidRPr="00400BEC" w:rsidTr="00B56405">
        <w:trPr>
          <w:jc w:val="center"/>
        </w:trPr>
        <w:tc>
          <w:tcPr>
            <w:tcW w:w="817" w:type="dxa"/>
          </w:tcPr>
          <w:p w:rsidR="00202831" w:rsidRPr="00400BEC" w:rsidRDefault="00202831" w:rsidP="00400BE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202831" w:rsidRPr="00400BEC" w:rsidRDefault="00202831" w:rsidP="00400BEC">
            <w:pPr>
              <w:pStyle w:val="a"/>
              <w:tabs>
                <w:tab w:val="left" w:pos="8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Фотоколлаж</w:t>
            </w:r>
          </w:p>
          <w:p w:rsidR="00202831" w:rsidRPr="00400BEC" w:rsidRDefault="00202831" w:rsidP="00400BEC">
            <w:pPr>
              <w:pStyle w:val="a"/>
              <w:tabs>
                <w:tab w:val="left" w:pos="8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«Вместе быть – такое счастье»</w:t>
            </w:r>
          </w:p>
        </w:tc>
        <w:tc>
          <w:tcPr>
            <w:tcW w:w="1843" w:type="dxa"/>
          </w:tcPr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08.07.2021г.</w:t>
            </w:r>
          </w:p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693" w:type="dxa"/>
          </w:tcPr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https://ok.ru/feed</w:t>
            </w:r>
            <w:bookmarkStart w:id="0" w:name="_GoBack"/>
            <w:bookmarkEnd w:id="0"/>
          </w:p>
        </w:tc>
        <w:tc>
          <w:tcPr>
            <w:tcW w:w="1559" w:type="dxa"/>
          </w:tcPr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261" w:type="dxa"/>
          </w:tcPr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Культорганизатор                          МБУ ДК «Бурненский»</w:t>
            </w:r>
          </w:p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Е.П.Дробовцева</w:t>
            </w:r>
          </w:p>
        </w:tc>
      </w:tr>
      <w:tr w:rsidR="00202831" w:rsidRPr="00400BEC" w:rsidTr="00B56405">
        <w:trPr>
          <w:jc w:val="center"/>
        </w:trPr>
        <w:tc>
          <w:tcPr>
            <w:tcW w:w="817" w:type="dxa"/>
          </w:tcPr>
          <w:p w:rsidR="00202831" w:rsidRPr="00400BEC" w:rsidRDefault="00202831" w:rsidP="00400BE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Конкурс рисунков</w:t>
            </w:r>
          </w:p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«Моя семья, моя радость»</w:t>
            </w:r>
          </w:p>
        </w:tc>
        <w:tc>
          <w:tcPr>
            <w:tcW w:w="1843" w:type="dxa"/>
          </w:tcPr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08.07.2021г.</w:t>
            </w:r>
          </w:p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693" w:type="dxa"/>
          </w:tcPr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«Безымянский ДД» филиал МБУ ДК «Бурненский»</w:t>
            </w:r>
          </w:p>
        </w:tc>
        <w:tc>
          <w:tcPr>
            <w:tcW w:w="1559" w:type="dxa"/>
          </w:tcPr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261" w:type="dxa"/>
          </w:tcPr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Культорганизатор</w:t>
            </w:r>
          </w:p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«Безымянского ДД»</w:t>
            </w:r>
          </w:p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М.И.Тимченко</w:t>
            </w:r>
          </w:p>
        </w:tc>
      </w:tr>
      <w:tr w:rsidR="00202831" w:rsidRPr="00400BEC" w:rsidTr="00B56405">
        <w:trPr>
          <w:jc w:val="center"/>
        </w:trPr>
        <w:tc>
          <w:tcPr>
            <w:tcW w:w="817" w:type="dxa"/>
          </w:tcPr>
          <w:p w:rsidR="00202831" w:rsidRPr="00400BEC" w:rsidRDefault="00202831" w:rsidP="00400BE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Видеоролик</w:t>
            </w:r>
          </w:p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"Семья Харловых"</w:t>
            </w:r>
          </w:p>
        </w:tc>
        <w:tc>
          <w:tcPr>
            <w:tcW w:w="1843" w:type="dxa"/>
          </w:tcPr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09.07.2021г.</w:t>
            </w:r>
          </w:p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693" w:type="dxa"/>
          </w:tcPr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https://ok.ru/profile/590175439111</w:t>
            </w:r>
          </w:p>
        </w:tc>
        <w:tc>
          <w:tcPr>
            <w:tcW w:w="1559" w:type="dxa"/>
          </w:tcPr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3261" w:type="dxa"/>
          </w:tcPr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Культорганизатор «Заветновского ДД»</w:t>
            </w:r>
          </w:p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А.А.Мусянова</w:t>
            </w:r>
          </w:p>
        </w:tc>
      </w:tr>
      <w:tr w:rsidR="00202831" w:rsidRPr="00400BEC" w:rsidTr="00B56405">
        <w:trPr>
          <w:jc w:val="center"/>
        </w:trPr>
        <w:tc>
          <w:tcPr>
            <w:tcW w:w="817" w:type="dxa"/>
          </w:tcPr>
          <w:p w:rsidR="00202831" w:rsidRPr="00400BEC" w:rsidRDefault="00202831" w:rsidP="00400BE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"По щучьему веленью"</w:t>
            </w:r>
          </w:p>
        </w:tc>
        <w:tc>
          <w:tcPr>
            <w:tcW w:w="1843" w:type="dxa"/>
          </w:tcPr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09.07.2021г.</w:t>
            </w:r>
          </w:p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693" w:type="dxa"/>
          </w:tcPr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«Безымянский ДД» филиал МБУ ДК «Бурненский»</w:t>
            </w:r>
          </w:p>
        </w:tc>
        <w:tc>
          <w:tcPr>
            <w:tcW w:w="1559" w:type="dxa"/>
          </w:tcPr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261" w:type="dxa"/>
          </w:tcPr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Культорганизатор</w:t>
            </w:r>
          </w:p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«Безымянского ДД»</w:t>
            </w:r>
          </w:p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М.И.Тимченко</w:t>
            </w:r>
          </w:p>
        </w:tc>
      </w:tr>
      <w:tr w:rsidR="00202831" w:rsidRPr="00400BEC" w:rsidTr="00B56405">
        <w:trPr>
          <w:jc w:val="center"/>
        </w:trPr>
        <w:tc>
          <w:tcPr>
            <w:tcW w:w="817" w:type="dxa"/>
          </w:tcPr>
          <w:p w:rsidR="00202831" w:rsidRPr="00400BEC" w:rsidRDefault="00202831" w:rsidP="00400BE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"Вместе весело играть"</w:t>
            </w:r>
          </w:p>
        </w:tc>
        <w:tc>
          <w:tcPr>
            <w:tcW w:w="1843" w:type="dxa"/>
          </w:tcPr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11.07.21г.</w:t>
            </w:r>
          </w:p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693" w:type="dxa"/>
          </w:tcPr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«Безымянский ДД» филиал МБУ ДК «Бурненский»</w:t>
            </w:r>
          </w:p>
        </w:tc>
        <w:tc>
          <w:tcPr>
            <w:tcW w:w="1559" w:type="dxa"/>
          </w:tcPr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261" w:type="dxa"/>
          </w:tcPr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Культорганизатор</w:t>
            </w:r>
          </w:p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«Безымянского ДД»</w:t>
            </w:r>
          </w:p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М.И.Тимченко</w:t>
            </w:r>
          </w:p>
        </w:tc>
      </w:tr>
      <w:tr w:rsidR="00202831" w:rsidRPr="00400BEC" w:rsidTr="00B56405">
        <w:trPr>
          <w:jc w:val="center"/>
        </w:trPr>
        <w:tc>
          <w:tcPr>
            <w:tcW w:w="817" w:type="dxa"/>
          </w:tcPr>
          <w:p w:rsidR="00202831" w:rsidRPr="00400BEC" w:rsidRDefault="00202831" w:rsidP="00400BE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Конкурсно – игровая программа  «По дорогам сказки»</w:t>
            </w:r>
          </w:p>
        </w:tc>
        <w:tc>
          <w:tcPr>
            <w:tcW w:w="1843" w:type="dxa"/>
          </w:tcPr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14.07.2021г.</w:t>
            </w:r>
          </w:p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2693" w:type="dxa"/>
          </w:tcPr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59" w:type="dxa"/>
          </w:tcPr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261" w:type="dxa"/>
          </w:tcPr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Культорганизатор                          МБУ ДК «Бурненский»</w:t>
            </w:r>
          </w:p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Е.П.Дробовцева</w:t>
            </w:r>
          </w:p>
        </w:tc>
      </w:tr>
      <w:tr w:rsidR="00202831" w:rsidRPr="00400BEC" w:rsidTr="00B56405">
        <w:trPr>
          <w:jc w:val="center"/>
        </w:trPr>
        <w:tc>
          <w:tcPr>
            <w:tcW w:w="817" w:type="dxa"/>
          </w:tcPr>
          <w:p w:rsidR="00202831" w:rsidRPr="00400BEC" w:rsidRDefault="00202831" w:rsidP="00400BE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kern w:val="1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bCs/>
                <w:kern w:val="1"/>
                <w:sz w:val="24"/>
                <w:szCs w:val="24"/>
              </w:rPr>
              <w:t>Игровая программа</w:t>
            </w:r>
          </w:p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kern w:val="1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bCs/>
                <w:kern w:val="1"/>
                <w:sz w:val="24"/>
                <w:szCs w:val="24"/>
              </w:rPr>
              <w:t>"Веселые вытворяшки"</w:t>
            </w:r>
          </w:p>
        </w:tc>
        <w:tc>
          <w:tcPr>
            <w:tcW w:w="1843" w:type="dxa"/>
          </w:tcPr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16.07.2021г.</w:t>
            </w:r>
          </w:p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693" w:type="dxa"/>
          </w:tcPr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«Заветновский ДД» филиал</w:t>
            </w:r>
          </w:p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59" w:type="dxa"/>
          </w:tcPr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3261" w:type="dxa"/>
          </w:tcPr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Культорганизатор «Заветновского ДД»</w:t>
            </w:r>
          </w:p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А.А.Мусянова</w:t>
            </w:r>
          </w:p>
        </w:tc>
      </w:tr>
      <w:tr w:rsidR="00202831" w:rsidRPr="00400BEC" w:rsidTr="00B56405">
        <w:trPr>
          <w:jc w:val="center"/>
        </w:trPr>
        <w:tc>
          <w:tcPr>
            <w:tcW w:w="817" w:type="dxa"/>
          </w:tcPr>
          <w:p w:rsidR="00202831" w:rsidRPr="00400BEC" w:rsidRDefault="00202831" w:rsidP="00400BE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Детская дискотека</w:t>
            </w:r>
          </w:p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«Да здравствуют каникулы»</w:t>
            </w:r>
          </w:p>
        </w:tc>
        <w:tc>
          <w:tcPr>
            <w:tcW w:w="1843" w:type="dxa"/>
          </w:tcPr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16.07.2021г.</w:t>
            </w:r>
          </w:p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2693" w:type="dxa"/>
          </w:tcPr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59" w:type="dxa"/>
          </w:tcPr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261" w:type="dxa"/>
          </w:tcPr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Культорганизатор                          МБУ ДК «Бурненский»</w:t>
            </w:r>
          </w:p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Е.П.Дробовцева</w:t>
            </w:r>
          </w:p>
        </w:tc>
      </w:tr>
      <w:tr w:rsidR="00202831" w:rsidRPr="00400BEC" w:rsidTr="00B56405">
        <w:trPr>
          <w:jc w:val="center"/>
        </w:trPr>
        <w:tc>
          <w:tcPr>
            <w:tcW w:w="817" w:type="dxa"/>
          </w:tcPr>
          <w:p w:rsidR="00202831" w:rsidRPr="00400BEC" w:rsidRDefault="00202831" w:rsidP="00400BE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</w:t>
            </w:r>
          </w:p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"Ведём здоровый образ жизни"</w:t>
            </w:r>
          </w:p>
        </w:tc>
        <w:tc>
          <w:tcPr>
            <w:tcW w:w="1843" w:type="dxa"/>
          </w:tcPr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20.07.21г.</w:t>
            </w:r>
          </w:p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693" w:type="dxa"/>
          </w:tcPr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«Заветновский ДД» филиал</w:t>
            </w:r>
          </w:p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59" w:type="dxa"/>
          </w:tcPr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261" w:type="dxa"/>
          </w:tcPr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Культорганизатор «Заветновского ДД»</w:t>
            </w:r>
          </w:p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А.А.Мусянова</w:t>
            </w:r>
          </w:p>
        </w:tc>
      </w:tr>
      <w:tr w:rsidR="00202831" w:rsidRPr="00400BEC" w:rsidTr="00B56405">
        <w:trPr>
          <w:jc w:val="center"/>
        </w:trPr>
        <w:tc>
          <w:tcPr>
            <w:tcW w:w="817" w:type="dxa"/>
          </w:tcPr>
          <w:p w:rsidR="00202831" w:rsidRPr="00400BEC" w:rsidRDefault="00202831" w:rsidP="00400BE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Турнир</w:t>
            </w:r>
          </w:p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"Шахматный ход"</w:t>
            </w:r>
          </w:p>
        </w:tc>
        <w:tc>
          <w:tcPr>
            <w:tcW w:w="1843" w:type="dxa"/>
          </w:tcPr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20.07.21г.</w:t>
            </w:r>
          </w:p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693" w:type="dxa"/>
          </w:tcPr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«Безымянский ДД» филиал МБУ ДК «Бурненский»</w:t>
            </w:r>
          </w:p>
        </w:tc>
        <w:tc>
          <w:tcPr>
            <w:tcW w:w="1559" w:type="dxa"/>
          </w:tcPr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261" w:type="dxa"/>
          </w:tcPr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Культорганизатор</w:t>
            </w:r>
          </w:p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«Безымянского ДД»</w:t>
            </w:r>
          </w:p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М.И.Тимченко</w:t>
            </w:r>
          </w:p>
        </w:tc>
      </w:tr>
      <w:tr w:rsidR="00202831" w:rsidRPr="00400BEC" w:rsidTr="00B56405">
        <w:trPr>
          <w:jc w:val="center"/>
        </w:trPr>
        <w:tc>
          <w:tcPr>
            <w:tcW w:w="817" w:type="dxa"/>
          </w:tcPr>
          <w:p w:rsidR="00202831" w:rsidRPr="00400BEC" w:rsidRDefault="00202831" w:rsidP="00400BE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Литературный час</w:t>
            </w:r>
          </w:p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«Удивительный мир научных открытий и изобретений»</w:t>
            </w:r>
          </w:p>
        </w:tc>
        <w:tc>
          <w:tcPr>
            <w:tcW w:w="1843" w:type="dxa"/>
          </w:tcPr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21.07.2021г.</w:t>
            </w:r>
          </w:p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693" w:type="dxa"/>
          </w:tcPr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«Заветновский ДД» филиал</w:t>
            </w:r>
          </w:p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59" w:type="dxa"/>
          </w:tcPr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261" w:type="dxa"/>
          </w:tcPr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Культорганизатор «Заветновского ДД»</w:t>
            </w:r>
          </w:p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А.А.Мусянова</w:t>
            </w:r>
          </w:p>
        </w:tc>
      </w:tr>
      <w:tr w:rsidR="00202831" w:rsidRPr="00400BEC" w:rsidTr="00B56405">
        <w:trPr>
          <w:jc w:val="center"/>
        </w:trPr>
        <w:tc>
          <w:tcPr>
            <w:tcW w:w="817" w:type="dxa"/>
          </w:tcPr>
          <w:p w:rsidR="00202831" w:rsidRPr="00400BEC" w:rsidRDefault="00202831" w:rsidP="00400BE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202831" w:rsidRPr="00400BEC" w:rsidRDefault="00202831" w:rsidP="00400BE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Выставка творческих работ</w:t>
            </w:r>
          </w:p>
          <w:p w:rsidR="00202831" w:rsidRPr="00400BEC" w:rsidRDefault="00202831" w:rsidP="00400BE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«Чудеса из бисера»</w:t>
            </w:r>
          </w:p>
        </w:tc>
        <w:tc>
          <w:tcPr>
            <w:tcW w:w="1843" w:type="dxa"/>
          </w:tcPr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22.07.2021г.</w:t>
            </w:r>
          </w:p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693" w:type="dxa"/>
          </w:tcPr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59" w:type="dxa"/>
          </w:tcPr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261" w:type="dxa"/>
          </w:tcPr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Культорганизатор                          МБУ ДК «Бурненский»</w:t>
            </w:r>
          </w:p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Е.П.Дробовцева</w:t>
            </w:r>
          </w:p>
        </w:tc>
      </w:tr>
      <w:tr w:rsidR="00202831" w:rsidRPr="00400BEC" w:rsidTr="00B56405">
        <w:trPr>
          <w:jc w:val="center"/>
        </w:trPr>
        <w:tc>
          <w:tcPr>
            <w:tcW w:w="817" w:type="dxa"/>
          </w:tcPr>
          <w:p w:rsidR="00202831" w:rsidRPr="00400BEC" w:rsidRDefault="00202831" w:rsidP="00400BE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202831" w:rsidRDefault="00202831" w:rsidP="00522FA1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kern w:val="1"/>
                <w:sz w:val="24"/>
                <w:szCs w:val="24"/>
              </w:rPr>
              <w:t>Дискотека</w:t>
            </w:r>
            <w:r>
              <w:rPr>
                <w:rFonts w:ascii="Times New Roman" w:hAnsi="Times New Roman"/>
                <w:kern w:val="1"/>
                <w:sz w:val="24"/>
                <w:szCs w:val="24"/>
              </w:rPr>
              <w:t xml:space="preserve"> </w:t>
            </w:r>
          </w:p>
          <w:p w:rsidR="00202831" w:rsidRPr="00400BEC" w:rsidRDefault="00202831" w:rsidP="00522FA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1"/>
                <w:sz w:val="24"/>
                <w:szCs w:val="24"/>
              </w:rPr>
              <w:t>«В стиле Ретро»</w:t>
            </w:r>
          </w:p>
        </w:tc>
        <w:tc>
          <w:tcPr>
            <w:tcW w:w="1843" w:type="dxa"/>
          </w:tcPr>
          <w:p w:rsidR="00202831" w:rsidRDefault="00202831" w:rsidP="00522FA1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24.07.2021г.</w:t>
            </w:r>
          </w:p>
          <w:p w:rsidR="00202831" w:rsidRPr="00400BEC" w:rsidRDefault="00202831" w:rsidP="00522FA1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20.00</w:t>
            </w:r>
          </w:p>
        </w:tc>
        <w:tc>
          <w:tcPr>
            <w:tcW w:w="2693" w:type="dxa"/>
          </w:tcPr>
          <w:p w:rsidR="00202831" w:rsidRPr="00400BEC" w:rsidRDefault="00202831" w:rsidP="00522FA1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«Заветновский ДД»  филиал МБУ</w:t>
            </w:r>
          </w:p>
          <w:p w:rsidR="00202831" w:rsidRPr="00400BEC" w:rsidRDefault="00202831" w:rsidP="00522FA1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«ДК Бурненский»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 территория ДД</w:t>
            </w:r>
          </w:p>
        </w:tc>
        <w:tc>
          <w:tcPr>
            <w:tcW w:w="1559" w:type="dxa"/>
          </w:tcPr>
          <w:p w:rsidR="00202831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02831" w:rsidRPr="00522FA1" w:rsidRDefault="00202831" w:rsidP="00522F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3261" w:type="dxa"/>
          </w:tcPr>
          <w:p w:rsidR="00202831" w:rsidRPr="00400BEC" w:rsidRDefault="00202831" w:rsidP="00522F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Культорганизатор «Заветновского ДД»</w:t>
            </w:r>
          </w:p>
          <w:p w:rsidR="00202831" w:rsidRPr="00400BEC" w:rsidRDefault="00202831" w:rsidP="00522F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А.А.Мусянова</w:t>
            </w:r>
          </w:p>
        </w:tc>
      </w:tr>
      <w:tr w:rsidR="00202831" w:rsidRPr="00400BEC" w:rsidTr="00B56405">
        <w:trPr>
          <w:trHeight w:val="793"/>
          <w:jc w:val="center"/>
        </w:trPr>
        <w:tc>
          <w:tcPr>
            <w:tcW w:w="817" w:type="dxa"/>
          </w:tcPr>
          <w:p w:rsidR="00202831" w:rsidRPr="00400BEC" w:rsidRDefault="00202831" w:rsidP="00400BE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202831" w:rsidRPr="00400BEC" w:rsidRDefault="00202831" w:rsidP="00400BE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bCs/>
                <w:kern w:val="1"/>
                <w:sz w:val="24"/>
                <w:szCs w:val="24"/>
              </w:rPr>
              <w:t>Эстафета спортивная</w:t>
            </w:r>
          </w:p>
          <w:p w:rsidR="00202831" w:rsidRPr="00400BEC" w:rsidRDefault="00202831" w:rsidP="00400BE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bCs/>
                <w:kern w:val="1"/>
                <w:sz w:val="24"/>
                <w:szCs w:val="24"/>
              </w:rPr>
              <w:t>"Остров сокровищ"</w:t>
            </w:r>
          </w:p>
        </w:tc>
        <w:tc>
          <w:tcPr>
            <w:tcW w:w="1843" w:type="dxa"/>
          </w:tcPr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25.07.2021г.</w:t>
            </w:r>
          </w:p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693" w:type="dxa"/>
          </w:tcPr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«Безымянский ДД» филиал МБУ ДК «Бурненский»</w:t>
            </w:r>
          </w:p>
        </w:tc>
        <w:tc>
          <w:tcPr>
            <w:tcW w:w="1559" w:type="dxa"/>
          </w:tcPr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261" w:type="dxa"/>
          </w:tcPr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Культорганизатор</w:t>
            </w:r>
          </w:p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«Безымянского ДД»</w:t>
            </w:r>
          </w:p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М.И.Тимченко</w:t>
            </w:r>
          </w:p>
        </w:tc>
      </w:tr>
      <w:tr w:rsidR="00202831" w:rsidRPr="00400BEC" w:rsidTr="00B56405">
        <w:trPr>
          <w:trHeight w:val="793"/>
          <w:jc w:val="center"/>
        </w:trPr>
        <w:tc>
          <w:tcPr>
            <w:tcW w:w="817" w:type="dxa"/>
          </w:tcPr>
          <w:p w:rsidR="00202831" w:rsidRPr="00400BEC" w:rsidRDefault="00202831" w:rsidP="00400BE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202831" w:rsidRPr="00400BEC" w:rsidRDefault="00202831" w:rsidP="00400BE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bCs/>
                <w:kern w:val="1"/>
                <w:sz w:val="24"/>
                <w:szCs w:val="24"/>
              </w:rPr>
              <w:t>Конкурсно – развлекательная программа "Звёзды дискотек"</w:t>
            </w:r>
          </w:p>
        </w:tc>
        <w:tc>
          <w:tcPr>
            <w:tcW w:w="1843" w:type="dxa"/>
          </w:tcPr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27.07.2021г.</w:t>
            </w:r>
          </w:p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2693" w:type="dxa"/>
          </w:tcPr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«Заветновский ДД»  филиал МБУ</w:t>
            </w:r>
          </w:p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«ДК Бурненский»</w:t>
            </w:r>
          </w:p>
        </w:tc>
        <w:tc>
          <w:tcPr>
            <w:tcW w:w="1559" w:type="dxa"/>
          </w:tcPr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261" w:type="dxa"/>
          </w:tcPr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Культорганизатор «Заветновского ДД»</w:t>
            </w:r>
          </w:p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А.А.Мусянова</w:t>
            </w:r>
          </w:p>
        </w:tc>
      </w:tr>
      <w:tr w:rsidR="00202831" w:rsidRPr="00400BEC" w:rsidTr="00B56405">
        <w:trPr>
          <w:jc w:val="center"/>
        </w:trPr>
        <w:tc>
          <w:tcPr>
            <w:tcW w:w="817" w:type="dxa"/>
          </w:tcPr>
          <w:p w:rsidR="00202831" w:rsidRPr="00400BEC" w:rsidRDefault="00202831" w:rsidP="00400BE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202831" w:rsidRPr="00400BEC" w:rsidRDefault="00202831" w:rsidP="00400BEC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Вечер отдыха</w:t>
            </w:r>
          </w:p>
          <w:p w:rsidR="00202831" w:rsidRPr="00400BEC" w:rsidRDefault="00202831" w:rsidP="00400BEC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«А музыка звучит»</w:t>
            </w:r>
          </w:p>
        </w:tc>
        <w:tc>
          <w:tcPr>
            <w:tcW w:w="1843" w:type="dxa"/>
          </w:tcPr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30.07.2021г.</w:t>
            </w:r>
          </w:p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2693" w:type="dxa"/>
          </w:tcPr>
          <w:p w:rsidR="00202831" w:rsidRPr="00400BEC" w:rsidRDefault="00202831" w:rsidP="00522FA1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 xml:space="preserve">МБУ ДК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«Бурненский»</w:t>
            </w:r>
          </w:p>
        </w:tc>
        <w:tc>
          <w:tcPr>
            <w:tcW w:w="1559" w:type="dxa"/>
          </w:tcPr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261" w:type="dxa"/>
          </w:tcPr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Культорганизатор                          МБУ ДК «Бурненский»</w:t>
            </w:r>
          </w:p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Е.П.Дробовцева</w:t>
            </w:r>
          </w:p>
        </w:tc>
      </w:tr>
      <w:tr w:rsidR="00202831" w:rsidRPr="00400BEC" w:rsidTr="00B56405">
        <w:trPr>
          <w:jc w:val="center"/>
        </w:trPr>
        <w:tc>
          <w:tcPr>
            <w:tcW w:w="817" w:type="dxa"/>
          </w:tcPr>
          <w:p w:rsidR="00202831" w:rsidRPr="00400BEC" w:rsidRDefault="00202831" w:rsidP="00400BE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202831" w:rsidRDefault="00202831" w:rsidP="00522FA1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kern w:val="1"/>
                <w:sz w:val="24"/>
                <w:szCs w:val="24"/>
              </w:rPr>
              <w:t>Дискотека</w:t>
            </w:r>
            <w:r>
              <w:rPr>
                <w:rFonts w:ascii="Times New Roman" w:hAnsi="Times New Roman"/>
                <w:kern w:val="1"/>
                <w:sz w:val="24"/>
                <w:szCs w:val="24"/>
              </w:rPr>
              <w:t xml:space="preserve"> </w:t>
            </w:r>
          </w:p>
          <w:p w:rsidR="00202831" w:rsidRPr="00400BEC" w:rsidRDefault="00202831" w:rsidP="00522FA1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1"/>
                <w:sz w:val="24"/>
                <w:szCs w:val="24"/>
              </w:rPr>
              <w:t>«В стиле Ретро»</w:t>
            </w:r>
          </w:p>
        </w:tc>
        <w:tc>
          <w:tcPr>
            <w:tcW w:w="1843" w:type="dxa"/>
          </w:tcPr>
          <w:p w:rsidR="00202831" w:rsidRDefault="00202831" w:rsidP="00522FA1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31.07.2021г.</w:t>
            </w:r>
          </w:p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 xml:space="preserve">МБУ ДК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«Бурненский»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   территория ДК</w:t>
            </w:r>
          </w:p>
        </w:tc>
        <w:tc>
          <w:tcPr>
            <w:tcW w:w="1559" w:type="dxa"/>
          </w:tcPr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261" w:type="dxa"/>
          </w:tcPr>
          <w:p w:rsidR="00202831" w:rsidRPr="00400BEC" w:rsidRDefault="00202831" w:rsidP="00522F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Директор МБУ ДК «Бурненский»</w:t>
            </w:r>
          </w:p>
          <w:p w:rsidR="00202831" w:rsidRPr="00400BEC" w:rsidRDefault="00202831" w:rsidP="00522F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Е.В.Плугина</w:t>
            </w:r>
          </w:p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02831" w:rsidRPr="00400BEC" w:rsidTr="00B56405">
        <w:trPr>
          <w:jc w:val="center"/>
        </w:trPr>
        <w:tc>
          <w:tcPr>
            <w:tcW w:w="817" w:type="dxa"/>
          </w:tcPr>
          <w:p w:rsidR="00202831" w:rsidRPr="00400BEC" w:rsidRDefault="00202831" w:rsidP="00400BE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202831" w:rsidRDefault="00202831" w:rsidP="00400BEC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kern w:val="1"/>
                <w:sz w:val="24"/>
                <w:szCs w:val="24"/>
              </w:rPr>
              <w:t>Дискотека</w:t>
            </w:r>
            <w:r>
              <w:rPr>
                <w:rFonts w:ascii="Times New Roman" w:hAnsi="Times New Roman"/>
                <w:kern w:val="1"/>
                <w:sz w:val="24"/>
                <w:szCs w:val="24"/>
              </w:rPr>
              <w:t xml:space="preserve"> </w:t>
            </w:r>
          </w:p>
          <w:p w:rsidR="00202831" w:rsidRPr="00400BEC" w:rsidRDefault="00202831" w:rsidP="00400BEC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</w:p>
        </w:tc>
        <w:tc>
          <w:tcPr>
            <w:tcW w:w="1843" w:type="dxa"/>
          </w:tcPr>
          <w:p w:rsidR="00202831" w:rsidRPr="00400BEC" w:rsidRDefault="00202831" w:rsidP="00C83B77">
            <w:pPr>
              <w:pStyle w:val="a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Каждая суббота месяца</w:t>
            </w:r>
          </w:p>
          <w:p w:rsidR="00202831" w:rsidRPr="00400BEC" w:rsidRDefault="00202831" w:rsidP="00400BEC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202831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</w:p>
          <w:p w:rsidR="00202831" w:rsidRDefault="00202831" w:rsidP="00522FA1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/>
                <w:kern w:val="1"/>
                <w:sz w:val="24"/>
                <w:szCs w:val="24"/>
              </w:rPr>
              <w:t>ДК «Бурненский»</w:t>
            </w:r>
          </w:p>
          <w:p w:rsidR="00202831" w:rsidRPr="00400BEC" w:rsidRDefault="00202831" w:rsidP="00522FA1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/>
                <w:kern w:val="1"/>
                <w:sz w:val="24"/>
                <w:szCs w:val="24"/>
              </w:rPr>
              <w:t xml:space="preserve"> </w:t>
            </w:r>
            <w:r w:rsidRPr="00400BEC">
              <w:rPr>
                <w:rFonts w:ascii="Times New Roman" w:hAnsi="Times New Roman"/>
                <w:kern w:val="1"/>
                <w:sz w:val="24"/>
                <w:szCs w:val="24"/>
              </w:rPr>
              <w:t>«Безымянский ДД»,</w:t>
            </w:r>
          </w:p>
          <w:p w:rsidR="00202831" w:rsidRDefault="00202831" w:rsidP="00522FA1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/>
                <w:kern w:val="1"/>
                <w:sz w:val="24"/>
                <w:szCs w:val="24"/>
              </w:rPr>
              <w:t xml:space="preserve"> «Заветновский ДД»</w:t>
            </w:r>
          </w:p>
          <w:p w:rsidR="00202831" w:rsidRPr="00400BEC" w:rsidRDefault="00202831" w:rsidP="00C83B77">
            <w:pPr>
              <w:pStyle w:val="a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1"/>
                <w:sz w:val="24"/>
                <w:szCs w:val="24"/>
              </w:rPr>
              <w:t xml:space="preserve">                                                      </w:t>
            </w:r>
          </w:p>
        </w:tc>
        <w:tc>
          <w:tcPr>
            <w:tcW w:w="1559" w:type="dxa"/>
          </w:tcPr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3261" w:type="dxa"/>
          </w:tcPr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Директор МБУ ДК «Бурненский»</w:t>
            </w:r>
          </w:p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Е.В.Плугина</w:t>
            </w:r>
          </w:p>
          <w:p w:rsidR="00202831" w:rsidRPr="00400BEC" w:rsidRDefault="00202831" w:rsidP="0040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культорганизаторы Е.П.Дробовцева, М.И.Тимченко, А.А.Мусянова</w:t>
            </w:r>
          </w:p>
        </w:tc>
      </w:tr>
    </w:tbl>
    <w:p w:rsidR="00202831" w:rsidRPr="00400BEC" w:rsidRDefault="00202831" w:rsidP="00400BEC">
      <w:pPr>
        <w:jc w:val="center"/>
        <w:rPr>
          <w:rFonts w:ascii="Times New Roman" w:hAnsi="Times New Roman"/>
          <w:sz w:val="24"/>
          <w:szCs w:val="24"/>
        </w:rPr>
      </w:pPr>
    </w:p>
    <w:p w:rsidR="00202831" w:rsidRDefault="00202831" w:rsidP="00FC5AF0">
      <w:pPr>
        <w:spacing w:after="0" w:line="240" w:lineRule="auto"/>
        <w:rPr>
          <w:rFonts w:ascii="Times New Roman" w:hAnsi="Times New Roman"/>
          <w:b/>
        </w:rPr>
      </w:pPr>
    </w:p>
    <w:p w:rsidR="00202831" w:rsidRDefault="00202831" w:rsidP="00FC5AF0">
      <w:pPr>
        <w:spacing w:after="0" w:line="240" w:lineRule="auto"/>
        <w:rPr>
          <w:rFonts w:ascii="Times New Roman" w:hAnsi="Times New Roman"/>
          <w:b/>
        </w:rPr>
      </w:pPr>
    </w:p>
    <w:p w:rsidR="00202831" w:rsidRDefault="00202831" w:rsidP="00FC5AF0">
      <w:pPr>
        <w:spacing w:after="0" w:line="240" w:lineRule="auto"/>
        <w:rPr>
          <w:rFonts w:ascii="Times New Roman" w:hAnsi="Times New Roman"/>
          <w:b/>
        </w:rPr>
      </w:pPr>
    </w:p>
    <w:p w:rsidR="00202831" w:rsidRDefault="00202831" w:rsidP="00FC5AF0">
      <w:pPr>
        <w:spacing w:after="0" w:line="240" w:lineRule="auto"/>
        <w:rPr>
          <w:rFonts w:ascii="Times New Roman" w:hAnsi="Times New Roman"/>
          <w:b/>
        </w:rPr>
      </w:pPr>
    </w:p>
    <w:p w:rsidR="00202831" w:rsidRDefault="00202831" w:rsidP="00FC5AF0">
      <w:pPr>
        <w:spacing w:after="0" w:line="240" w:lineRule="auto"/>
        <w:rPr>
          <w:rFonts w:ascii="Times New Roman" w:hAnsi="Times New Roman"/>
          <w:b/>
        </w:rPr>
      </w:pPr>
    </w:p>
    <w:p w:rsidR="00202831" w:rsidRDefault="00202831" w:rsidP="00FC5AF0">
      <w:pPr>
        <w:spacing w:after="0" w:line="240" w:lineRule="auto"/>
        <w:rPr>
          <w:rFonts w:ascii="Times New Roman" w:hAnsi="Times New Roman"/>
          <w:b/>
        </w:rPr>
      </w:pPr>
    </w:p>
    <w:p w:rsidR="00202831" w:rsidRDefault="00202831" w:rsidP="00FC5AF0">
      <w:pPr>
        <w:spacing w:after="0" w:line="240" w:lineRule="auto"/>
        <w:rPr>
          <w:rFonts w:ascii="Times New Roman" w:hAnsi="Times New Roman"/>
          <w:b/>
        </w:rPr>
      </w:pPr>
    </w:p>
    <w:p w:rsidR="00202831" w:rsidRDefault="00202831" w:rsidP="00FC5AF0">
      <w:pPr>
        <w:spacing w:after="0" w:line="240" w:lineRule="auto"/>
        <w:rPr>
          <w:rFonts w:ascii="Times New Roman" w:hAnsi="Times New Roman"/>
          <w:b/>
        </w:rPr>
      </w:pPr>
    </w:p>
    <w:p w:rsidR="00202831" w:rsidRDefault="00202831" w:rsidP="00FC5AF0">
      <w:pPr>
        <w:spacing w:after="0" w:line="240" w:lineRule="auto"/>
        <w:rPr>
          <w:rFonts w:ascii="Times New Roman" w:hAnsi="Times New Roman"/>
          <w:b/>
        </w:rPr>
      </w:pPr>
    </w:p>
    <w:p w:rsidR="00202831" w:rsidRDefault="00202831" w:rsidP="00FC5AF0">
      <w:pPr>
        <w:spacing w:after="0" w:line="240" w:lineRule="auto"/>
        <w:rPr>
          <w:rFonts w:ascii="Times New Roman" w:hAnsi="Times New Roman"/>
          <w:b/>
        </w:rPr>
      </w:pPr>
    </w:p>
    <w:p w:rsidR="00202831" w:rsidRDefault="00202831" w:rsidP="00FC5AF0">
      <w:pPr>
        <w:spacing w:after="0" w:line="240" w:lineRule="auto"/>
        <w:rPr>
          <w:rFonts w:ascii="Times New Roman" w:hAnsi="Times New Roman"/>
          <w:b/>
        </w:rPr>
      </w:pPr>
    </w:p>
    <w:p w:rsidR="00202831" w:rsidRDefault="00202831" w:rsidP="00FC5AF0">
      <w:pPr>
        <w:spacing w:after="0" w:line="240" w:lineRule="auto"/>
        <w:rPr>
          <w:rFonts w:ascii="Times New Roman" w:hAnsi="Times New Roman"/>
          <w:b/>
        </w:rPr>
      </w:pPr>
    </w:p>
    <w:p w:rsidR="00202831" w:rsidRDefault="00202831" w:rsidP="00FC5AF0">
      <w:pPr>
        <w:spacing w:after="0" w:line="240" w:lineRule="auto"/>
        <w:rPr>
          <w:rFonts w:ascii="Times New Roman" w:hAnsi="Times New Roman"/>
          <w:b/>
        </w:rPr>
      </w:pPr>
    </w:p>
    <w:p w:rsidR="00202831" w:rsidRDefault="00202831" w:rsidP="00FC5AF0">
      <w:pPr>
        <w:spacing w:after="0" w:line="240" w:lineRule="auto"/>
        <w:rPr>
          <w:rFonts w:ascii="Times New Roman" w:hAnsi="Times New Roman"/>
          <w:b/>
        </w:rPr>
      </w:pPr>
    </w:p>
    <w:p w:rsidR="00202831" w:rsidRDefault="00202831" w:rsidP="00FC5AF0">
      <w:pPr>
        <w:spacing w:after="0" w:line="240" w:lineRule="auto"/>
        <w:rPr>
          <w:rFonts w:ascii="Times New Roman" w:hAnsi="Times New Roman"/>
          <w:b/>
        </w:rPr>
      </w:pPr>
    </w:p>
    <w:p w:rsidR="00202831" w:rsidRDefault="00202831" w:rsidP="00FC5AF0">
      <w:pPr>
        <w:spacing w:after="0" w:line="240" w:lineRule="auto"/>
        <w:rPr>
          <w:rFonts w:ascii="Times New Roman" w:hAnsi="Times New Roman"/>
          <w:b/>
        </w:rPr>
      </w:pPr>
    </w:p>
    <w:p w:rsidR="00202831" w:rsidRPr="00682511" w:rsidRDefault="00202831" w:rsidP="00FC5AF0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  </w:t>
      </w:r>
    </w:p>
    <w:tbl>
      <w:tblPr>
        <w:tblpPr w:leftFromText="180" w:rightFromText="180" w:vertAnchor="text" w:tblpXSpec="center" w:tblpY="1"/>
        <w:tblOverlap w:val="never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17"/>
        <w:gridCol w:w="3969"/>
        <w:gridCol w:w="1843"/>
        <w:gridCol w:w="2693"/>
        <w:gridCol w:w="1559"/>
        <w:gridCol w:w="3261"/>
      </w:tblGrid>
      <w:tr w:rsidR="00202831" w:rsidRPr="00B56405" w:rsidTr="00C74864">
        <w:trPr>
          <w:jc w:val="center"/>
        </w:trPr>
        <w:tc>
          <w:tcPr>
            <w:tcW w:w="817" w:type="dxa"/>
          </w:tcPr>
          <w:p w:rsidR="00202831" w:rsidRPr="00B56405" w:rsidRDefault="00202831" w:rsidP="00C7486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56405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969" w:type="dxa"/>
          </w:tcPr>
          <w:p w:rsidR="00202831" w:rsidRPr="00B56405" w:rsidRDefault="00202831" w:rsidP="00C7486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56405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843" w:type="dxa"/>
          </w:tcPr>
          <w:p w:rsidR="00202831" w:rsidRPr="00B56405" w:rsidRDefault="00202831" w:rsidP="00C7486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56405">
              <w:rPr>
                <w:rFonts w:ascii="Times New Roman" w:hAnsi="Times New Roman"/>
                <w:b/>
                <w:sz w:val="24"/>
                <w:szCs w:val="24"/>
              </w:rPr>
              <w:t>Дата и время проведения</w:t>
            </w:r>
          </w:p>
        </w:tc>
        <w:tc>
          <w:tcPr>
            <w:tcW w:w="2693" w:type="dxa"/>
          </w:tcPr>
          <w:p w:rsidR="00202831" w:rsidRPr="00B56405" w:rsidRDefault="00202831" w:rsidP="00C7486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56405">
              <w:rPr>
                <w:rFonts w:ascii="Times New Roman" w:hAnsi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559" w:type="dxa"/>
          </w:tcPr>
          <w:p w:rsidR="00202831" w:rsidRPr="00B56405" w:rsidRDefault="00202831" w:rsidP="00C7486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56405">
              <w:rPr>
                <w:rFonts w:ascii="Times New Roman" w:hAnsi="Times New Roman"/>
                <w:b/>
                <w:sz w:val="24"/>
                <w:szCs w:val="24"/>
              </w:rPr>
              <w:t>Количество участников</w:t>
            </w:r>
          </w:p>
        </w:tc>
        <w:tc>
          <w:tcPr>
            <w:tcW w:w="3261" w:type="dxa"/>
          </w:tcPr>
          <w:p w:rsidR="00202831" w:rsidRPr="00B56405" w:rsidRDefault="00202831" w:rsidP="00C7486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56405">
              <w:rPr>
                <w:rFonts w:ascii="Times New Roman" w:hAnsi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202831" w:rsidRPr="00400BEC" w:rsidTr="00C74864">
        <w:trPr>
          <w:jc w:val="center"/>
        </w:trPr>
        <w:tc>
          <w:tcPr>
            <w:tcW w:w="817" w:type="dxa"/>
          </w:tcPr>
          <w:p w:rsidR="00202831" w:rsidRPr="00400BEC" w:rsidRDefault="00202831" w:rsidP="00B1416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3969" w:type="dxa"/>
          </w:tcPr>
          <w:p w:rsidR="00202831" w:rsidRPr="00400BEC" w:rsidRDefault="00202831" w:rsidP="00C74864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Игра викторина</w:t>
            </w:r>
          </w:p>
          <w:p w:rsidR="00202831" w:rsidRPr="00400BEC" w:rsidRDefault="00202831" w:rsidP="00C74864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«Знатоки ПДД»</w:t>
            </w:r>
          </w:p>
          <w:p w:rsidR="00202831" w:rsidRPr="00400BEC" w:rsidRDefault="00202831" w:rsidP="00C74864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02831" w:rsidRPr="00400BEC" w:rsidRDefault="00202831" w:rsidP="00C74864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02.07.2021г.</w:t>
            </w:r>
          </w:p>
          <w:p w:rsidR="00202831" w:rsidRPr="00400BEC" w:rsidRDefault="00202831" w:rsidP="00C74864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693" w:type="dxa"/>
          </w:tcPr>
          <w:p w:rsidR="00202831" w:rsidRPr="00400BEC" w:rsidRDefault="00202831" w:rsidP="00C74864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2831" w:rsidRPr="00400BEC" w:rsidRDefault="00202831" w:rsidP="00C74864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59" w:type="dxa"/>
          </w:tcPr>
          <w:p w:rsidR="00202831" w:rsidRPr="00400BEC" w:rsidRDefault="00202831" w:rsidP="00C748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02831" w:rsidRPr="00400BEC" w:rsidRDefault="00202831" w:rsidP="00C748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261" w:type="dxa"/>
          </w:tcPr>
          <w:p w:rsidR="00202831" w:rsidRPr="00400BEC" w:rsidRDefault="00202831" w:rsidP="00C748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Культорганизатор                          МБУ ДК «Бурненский»</w:t>
            </w:r>
          </w:p>
          <w:p w:rsidR="00202831" w:rsidRPr="00400BEC" w:rsidRDefault="00202831" w:rsidP="00C748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Е.П.Дробовцева</w:t>
            </w:r>
          </w:p>
        </w:tc>
      </w:tr>
      <w:tr w:rsidR="00202831" w:rsidRPr="00400BEC" w:rsidTr="00C74864">
        <w:trPr>
          <w:jc w:val="center"/>
        </w:trPr>
        <w:tc>
          <w:tcPr>
            <w:tcW w:w="817" w:type="dxa"/>
          </w:tcPr>
          <w:p w:rsidR="00202831" w:rsidRPr="00400BEC" w:rsidRDefault="00202831" w:rsidP="00B1416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3969" w:type="dxa"/>
          </w:tcPr>
          <w:p w:rsidR="00202831" w:rsidRPr="00400BEC" w:rsidRDefault="00202831" w:rsidP="00C74864">
            <w:pPr>
              <w:pStyle w:val="a"/>
              <w:tabs>
                <w:tab w:val="left" w:pos="8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Конкурсно – игровая программа «Мы вместе»</w:t>
            </w:r>
          </w:p>
        </w:tc>
        <w:tc>
          <w:tcPr>
            <w:tcW w:w="1843" w:type="dxa"/>
          </w:tcPr>
          <w:p w:rsidR="00202831" w:rsidRPr="00400BEC" w:rsidRDefault="00202831" w:rsidP="00C74864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07.07.2021г.</w:t>
            </w:r>
          </w:p>
          <w:p w:rsidR="00202831" w:rsidRPr="00400BEC" w:rsidRDefault="00202831" w:rsidP="00C74864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2693" w:type="dxa"/>
          </w:tcPr>
          <w:p w:rsidR="00202831" w:rsidRPr="00400BEC" w:rsidRDefault="00202831" w:rsidP="00C74864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2831" w:rsidRPr="00400BEC" w:rsidRDefault="00202831" w:rsidP="00C74864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59" w:type="dxa"/>
          </w:tcPr>
          <w:p w:rsidR="00202831" w:rsidRPr="00400BEC" w:rsidRDefault="00202831" w:rsidP="00C748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02831" w:rsidRPr="00400BEC" w:rsidRDefault="00202831" w:rsidP="00C748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261" w:type="dxa"/>
          </w:tcPr>
          <w:p w:rsidR="00202831" w:rsidRPr="00400BEC" w:rsidRDefault="00202831" w:rsidP="00C748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Руководитель кружка</w:t>
            </w:r>
            <w:r w:rsidRPr="00400BEC">
              <w:rPr>
                <w:rFonts w:ascii="Times New Roman" w:hAnsi="Times New Roman"/>
                <w:sz w:val="24"/>
                <w:szCs w:val="24"/>
              </w:rPr>
              <w:t xml:space="preserve">                        МБУ ДК «Бурненский»</w:t>
            </w:r>
          </w:p>
          <w:p w:rsidR="00202831" w:rsidRPr="00400BEC" w:rsidRDefault="00202831" w:rsidP="00C748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Л.Ф.Логвина</w:t>
            </w:r>
          </w:p>
        </w:tc>
      </w:tr>
      <w:tr w:rsidR="00202831" w:rsidRPr="00400BEC" w:rsidTr="00C74864">
        <w:trPr>
          <w:jc w:val="center"/>
        </w:trPr>
        <w:tc>
          <w:tcPr>
            <w:tcW w:w="817" w:type="dxa"/>
          </w:tcPr>
          <w:p w:rsidR="00202831" w:rsidRPr="00400BEC" w:rsidRDefault="00202831" w:rsidP="00B1416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3.</w:t>
            </w:r>
          </w:p>
        </w:tc>
        <w:tc>
          <w:tcPr>
            <w:tcW w:w="3969" w:type="dxa"/>
          </w:tcPr>
          <w:p w:rsidR="00202831" w:rsidRPr="00400BEC" w:rsidRDefault="00202831" w:rsidP="00C74864">
            <w:pPr>
              <w:pStyle w:val="a"/>
              <w:tabs>
                <w:tab w:val="left" w:pos="8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Фотоколлаж</w:t>
            </w:r>
          </w:p>
          <w:p w:rsidR="00202831" w:rsidRPr="00400BEC" w:rsidRDefault="00202831" w:rsidP="00C74864">
            <w:pPr>
              <w:pStyle w:val="a"/>
              <w:tabs>
                <w:tab w:val="left" w:pos="8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«Вместе быть – такое счастье»</w:t>
            </w:r>
          </w:p>
        </w:tc>
        <w:tc>
          <w:tcPr>
            <w:tcW w:w="1843" w:type="dxa"/>
          </w:tcPr>
          <w:p w:rsidR="00202831" w:rsidRPr="00400BEC" w:rsidRDefault="00202831" w:rsidP="00C74864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08.07.2021г.</w:t>
            </w:r>
          </w:p>
          <w:p w:rsidR="00202831" w:rsidRPr="00400BEC" w:rsidRDefault="00202831" w:rsidP="00C74864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693" w:type="dxa"/>
          </w:tcPr>
          <w:p w:rsidR="00202831" w:rsidRPr="00400BEC" w:rsidRDefault="00202831" w:rsidP="00C74864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2831" w:rsidRPr="00400BEC" w:rsidRDefault="00202831" w:rsidP="00C74864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https://ok.ru/feed</w:t>
            </w:r>
          </w:p>
        </w:tc>
        <w:tc>
          <w:tcPr>
            <w:tcW w:w="1559" w:type="dxa"/>
          </w:tcPr>
          <w:p w:rsidR="00202831" w:rsidRPr="00400BEC" w:rsidRDefault="00202831" w:rsidP="00C748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02831" w:rsidRPr="00400BEC" w:rsidRDefault="00202831" w:rsidP="00C748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261" w:type="dxa"/>
          </w:tcPr>
          <w:p w:rsidR="00202831" w:rsidRPr="00400BEC" w:rsidRDefault="00202831" w:rsidP="00B141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Руководитель кружка</w:t>
            </w:r>
            <w:r w:rsidRPr="00400BEC">
              <w:rPr>
                <w:rFonts w:ascii="Times New Roman" w:hAnsi="Times New Roman"/>
                <w:sz w:val="24"/>
                <w:szCs w:val="24"/>
              </w:rPr>
              <w:t xml:space="preserve">                          МБУ ДК «Бурненский»</w:t>
            </w:r>
          </w:p>
          <w:p w:rsidR="00202831" w:rsidRPr="00400BEC" w:rsidRDefault="00202831" w:rsidP="00B141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Л.Ф.Логвина</w:t>
            </w:r>
          </w:p>
        </w:tc>
      </w:tr>
      <w:tr w:rsidR="00202831" w:rsidRPr="00400BEC" w:rsidTr="00C74864">
        <w:trPr>
          <w:jc w:val="center"/>
        </w:trPr>
        <w:tc>
          <w:tcPr>
            <w:tcW w:w="817" w:type="dxa"/>
          </w:tcPr>
          <w:p w:rsidR="00202831" w:rsidRPr="00400BEC" w:rsidRDefault="00202831" w:rsidP="00B1416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4.</w:t>
            </w:r>
          </w:p>
        </w:tc>
        <w:tc>
          <w:tcPr>
            <w:tcW w:w="3969" w:type="dxa"/>
          </w:tcPr>
          <w:p w:rsidR="00202831" w:rsidRPr="00400BEC" w:rsidRDefault="00202831" w:rsidP="00C74864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Конкурсно – игровая программа  «По дорогам сказки»</w:t>
            </w:r>
          </w:p>
        </w:tc>
        <w:tc>
          <w:tcPr>
            <w:tcW w:w="1843" w:type="dxa"/>
          </w:tcPr>
          <w:p w:rsidR="00202831" w:rsidRPr="00400BEC" w:rsidRDefault="00202831" w:rsidP="00C74864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14.07.2021г.</w:t>
            </w:r>
          </w:p>
          <w:p w:rsidR="00202831" w:rsidRPr="00400BEC" w:rsidRDefault="00202831" w:rsidP="00C74864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2693" w:type="dxa"/>
          </w:tcPr>
          <w:p w:rsidR="00202831" w:rsidRPr="00400BEC" w:rsidRDefault="00202831" w:rsidP="00C74864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2831" w:rsidRPr="00400BEC" w:rsidRDefault="00202831" w:rsidP="00C74864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59" w:type="dxa"/>
          </w:tcPr>
          <w:p w:rsidR="00202831" w:rsidRPr="00400BEC" w:rsidRDefault="00202831" w:rsidP="00C748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02831" w:rsidRPr="00400BEC" w:rsidRDefault="00202831" w:rsidP="00C748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261" w:type="dxa"/>
          </w:tcPr>
          <w:p w:rsidR="00202831" w:rsidRPr="00400BEC" w:rsidRDefault="00202831" w:rsidP="00C748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Культорганизатор</w:t>
            </w:r>
            <w:r w:rsidRPr="00400BEC">
              <w:rPr>
                <w:rFonts w:ascii="Times New Roman" w:hAnsi="Times New Roman"/>
                <w:sz w:val="24"/>
                <w:szCs w:val="24"/>
              </w:rPr>
              <w:t xml:space="preserve">                         МБУ ДК «Бурненский»</w:t>
            </w:r>
          </w:p>
          <w:p w:rsidR="00202831" w:rsidRPr="00400BEC" w:rsidRDefault="00202831" w:rsidP="00C748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Е.П.Дробовцева</w:t>
            </w:r>
          </w:p>
        </w:tc>
      </w:tr>
      <w:tr w:rsidR="00202831" w:rsidRPr="00400BEC" w:rsidTr="00C74864">
        <w:trPr>
          <w:jc w:val="center"/>
        </w:trPr>
        <w:tc>
          <w:tcPr>
            <w:tcW w:w="817" w:type="dxa"/>
          </w:tcPr>
          <w:p w:rsidR="00202831" w:rsidRPr="00400BEC" w:rsidRDefault="00202831" w:rsidP="00B1416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5.</w:t>
            </w:r>
          </w:p>
        </w:tc>
        <w:tc>
          <w:tcPr>
            <w:tcW w:w="3969" w:type="dxa"/>
          </w:tcPr>
          <w:p w:rsidR="00202831" w:rsidRPr="00400BEC" w:rsidRDefault="00202831" w:rsidP="00C74864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Детская дискотека</w:t>
            </w:r>
          </w:p>
          <w:p w:rsidR="00202831" w:rsidRPr="00400BEC" w:rsidRDefault="00202831" w:rsidP="00C74864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«Да здравствуют каникулы»</w:t>
            </w:r>
          </w:p>
        </w:tc>
        <w:tc>
          <w:tcPr>
            <w:tcW w:w="1843" w:type="dxa"/>
          </w:tcPr>
          <w:p w:rsidR="00202831" w:rsidRPr="00400BEC" w:rsidRDefault="00202831" w:rsidP="00C74864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16.07.2021г.</w:t>
            </w:r>
          </w:p>
          <w:p w:rsidR="00202831" w:rsidRPr="00400BEC" w:rsidRDefault="00202831" w:rsidP="00C74864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2693" w:type="dxa"/>
          </w:tcPr>
          <w:p w:rsidR="00202831" w:rsidRPr="00400BEC" w:rsidRDefault="00202831" w:rsidP="00C74864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2831" w:rsidRPr="00400BEC" w:rsidRDefault="00202831" w:rsidP="00C74864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59" w:type="dxa"/>
          </w:tcPr>
          <w:p w:rsidR="00202831" w:rsidRPr="00400BEC" w:rsidRDefault="00202831" w:rsidP="00C748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02831" w:rsidRPr="00400BEC" w:rsidRDefault="00202831" w:rsidP="00C748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261" w:type="dxa"/>
          </w:tcPr>
          <w:p w:rsidR="00202831" w:rsidRPr="00400BEC" w:rsidRDefault="00202831" w:rsidP="00C748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Культорганизатор                          МБУ ДК «Бурненский»</w:t>
            </w:r>
          </w:p>
          <w:p w:rsidR="00202831" w:rsidRPr="00400BEC" w:rsidRDefault="00202831" w:rsidP="00C748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Е.П.Дробовцева</w:t>
            </w:r>
          </w:p>
        </w:tc>
      </w:tr>
      <w:tr w:rsidR="00202831" w:rsidRPr="00400BEC" w:rsidTr="00C74864">
        <w:trPr>
          <w:jc w:val="center"/>
        </w:trPr>
        <w:tc>
          <w:tcPr>
            <w:tcW w:w="817" w:type="dxa"/>
          </w:tcPr>
          <w:p w:rsidR="00202831" w:rsidRPr="00400BEC" w:rsidRDefault="00202831" w:rsidP="00B1416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6.</w:t>
            </w:r>
          </w:p>
        </w:tc>
        <w:tc>
          <w:tcPr>
            <w:tcW w:w="3969" w:type="dxa"/>
          </w:tcPr>
          <w:p w:rsidR="00202831" w:rsidRPr="00400BEC" w:rsidRDefault="00202831" w:rsidP="00C7486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Выставка творческих работ</w:t>
            </w:r>
          </w:p>
          <w:p w:rsidR="00202831" w:rsidRPr="00400BEC" w:rsidRDefault="00202831" w:rsidP="00C7486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«Чудеса из бисера»</w:t>
            </w:r>
          </w:p>
        </w:tc>
        <w:tc>
          <w:tcPr>
            <w:tcW w:w="1843" w:type="dxa"/>
          </w:tcPr>
          <w:p w:rsidR="00202831" w:rsidRPr="00400BEC" w:rsidRDefault="00202831" w:rsidP="00C74864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22.07.2021г.</w:t>
            </w:r>
          </w:p>
          <w:p w:rsidR="00202831" w:rsidRPr="00400BEC" w:rsidRDefault="00202831" w:rsidP="00C74864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693" w:type="dxa"/>
          </w:tcPr>
          <w:p w:rsidR="00202831" w:rsidRPr="00400BEC" w:rsidRDefault="00202831" w:rsidP="00C74864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2831" w:rsidRPr="00400BEC" w:rsidRDefault="00202831" w:rsidP="00C74864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59" w:type="dxa"/>
          </w:tcPr>
          <w:p w:rsidR="00202831" w:rsidRPr="00400BEC" w:rsidRDefault="00202831" w:rsidP="00C748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02831" w:rsidRPr="00400BEC" w:rsidRDefault="00202831" w:rsidP="00C748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261" w:type="dxa"/>
          </w:tcPr>
          <w:p w:rsidR="00202831" w:rsidRPr="00400BEC" w:rsidRDefault="00202831" w:rsidP="00C748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Руководитель кружка</w:t>
            </w:r>
            <w:r w:rsidRPr="00400BEC">
              <w:rPr>
                <w:rFonts w:ascii="Times New Roman" w:hAnsi="Times New Roman"/>
                <w:sz w:val="24"/>
                <w:szCs w:val="24"/>
              </w:rPr>
              <w:t xml:space="preserve">                          МБУ ДК «Бурненский»</w:t>
            </w:r>
          </w:p>
          <w:p w:rsidR="00202831" w:rsidRPr="00400BEC" w:rsidRDefault="00202831" w:rsidP="00C748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Л.Е.Авдеева</w:t>
            </w:r>
          </w:p>
        </w:tc>
      </w:tr>
      <w:tr w:rsidR="00202831" w:rsidRPr="00400BEC" w:rsidTr="00C74864">
        <w:trPr>
          <w:jc w:val="center"/>
        </w:trPr>
        <w:tc>
          <w:tcPr>
            <w:tcW w:w="817" w:type="dxa"/>
          </w:tcPr>
          <w:p w:rsidR="00202831" w:rsidRPr="00400BEC" w:rsidRDefault="00202831" w:rsidP="00B1416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7.</w:t>
            </w:r>
          </w:p>
        </w:tc>
        <w:tc>
          <w:tcPr>
            <w:tcW w:w="3969" w:type="dxa"/>
          </w:tcPr>
          <w:p w:rsidR="00202831" w:rsidRPr="00400BEC" w:rsidRDefault="00202831" w:rsidP="00C74864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Вечер отдыха</w:t>
            </w:r>
          </w:p>
          <w:p w:rsidR="00202831" w:rsidRPr="00400BEC" w:rsidRDefault="00202831" w:rsidP="00C74864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«А музыка звучит»</w:t>
            </w:r>
          </w:p>
        </w:tc>
        <w:tc>
          <w:tcPr>
            <w:tcW w:w="1843" w:type="dxa"/>
          </w:tcPr>
          <w:p w:rsidR="00202831" w:rsidRPr="00400BEC" w:rsidRDefault="00202831" w:rsidP="00C74864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30.07.2021г.</w:t>
            </w:r>
          </w:p>
          <w:p w:rsidR="00202831" w:rsidRPr="00400BEC" w:rsidRDefault="00202831" w:rsidP="00C74864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2693" w:type="dxa"/>
          </w:tcPr>
          <w:p w:rsidR="00202831" w:rsidRPr="00400BEC" w:rsidRDefault="00202831" w:rsidP="00C74864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2831" w:rsidRPr="00400BEC" w:rsidRDefault="00202831" w:rsidP="00C74864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BEC">
              <w:rPr>
                <w:rFonts w:ascii="Times New Roman" w:hAnsi="Times New Roman" w:cs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59" w:type="dxa"/>
          </w:tcPr>
          <w:p w:rsidR="00202831" w:rsidRPr="00400BEC" w:rsidRDefault="00202831" w:rsidP="00C748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02831" w:rsidRPr="00400BEC" w:rsidRDefault="00202831" w:rsidP="00C748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BEC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261" w:type="dxa"/>
          </w:tcPr>
          <w:p w:rsidR="00202831" w:rsidRPr="00400BEC" w:rsidRDefault="00202831" w:rsidP="00C748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Руководитель кружка</w:t>
            </w:r>
            <w:r w:rsidRPr="00400BEC">
              <w:rPr>
                <w:rFonts w:ascii="Times New Roman" w:hAnsi="Times New Roman"/>
                <w:sz w:val="24"/>
                <w:szCs w:val="24"/>
              </w:rPr>
              <w:t xml:space="preserve">                        МБУ ДК «Бурненский»</w:t>
            </w:r>
          </w:p>
          <w:p w:rsidR="00202831" w:rsidRPr="00400BEC" w:rsidRDefault="00202831" w:rsidP="00C748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Н.Ф.Янгалиева</w:t>
            </w:r>
          </w:p>
        </w:tc>
      </w:tr>
    </w:tbl>
    <w:p w:rsidR="00202831" w:rsidRPr="00400BEC" w:rsidRDefault="00202831" w:rsidP="00400BEC">
      <w:pPr>
        <w:jc w:val="center"/>
        <w:rPr>
          <w:rFonts w:ascii="Times New Roman" w:hAnsi="Times New Roman"/>
          <w:sz w:val="24"/>
          <w:szCs w:val="24"/>
        </w:rPr>
      </w:pPr>
    </w:p>
    <w:sectPr w:rsidR="00202831" w:rsidRPr="00400BEC" w:rsidSect="00363B58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06881"/>
    <w:multiLevelType w:val="multilevel"/>
    <w:tmpl w:val="E128398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7E4E53"/>
    <w:multiLevelType w:val="multilevel"/>
    <w:tmpl w:val="F698BBE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D0159C6"/>
    <w:multiLevelType w:val="multilevel"/>
    <w:tmpl w:val="7D1AC35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9364491"/>
    <w:multiLevelType w:val="multilevel"/>
    <w:tmpl w:val="4F0E368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3272883"/>
    <w:multiLevelType w:val="multilevel"/>
    <w:tmpl w:val="EB6E71A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FAD107C"/>
    <w:multiLevelType w:val="multilevel"/>
    <w:tmpl w:val="7C70322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FF26C21"/>
    <w:multiLevelType w:val="multilevel"/>
    <w:tmpl w:val="D81AEB5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2B6148B"/>
    <w:multiLevelType w:val="multilevel"/>
    <w:tmpl w:val="96D87BA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EEE33DF"/>
    <w:multiLevelType w:val="multilevel"/>
    <w:tmpl w:val="59A0BEF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16853AA"/>
    <w:multiLevelType w:val="hybridMultilevel"/>
    <w:tmpl w:val="168EAA10"/>
    <w:lvl w:ilvl="0" w:tplc="FDAE848C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0">
    <w:nsid w:val="64D57B81"/>
    <w:multiLevelType w:val="hybridMultilevel"/>
    <w:tmpl w:val="8336515C"/>
    <w:lvl w:ilvl="0" w:tplc="FDAE848C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1">
    <w:nsid w:val="6AA57D4C"/>
    <w:multiLevelType w:val="multilevel"/>
    <w:tmpl w:val="345E41D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5"/>
  </w:num>
  <w:num w:numId="3">
    <w:abstractNumId w:val="11"/>
  </w:num>
  <w:num w:numId="4">
    <w:abstractNumId w:val="3"/>
  </w:num>
  <w:num w:numId="5">
    <w:abstractNumId w:val="7"/>
  </w:num>
  <w:num w:numId="6">
    <w:abstractNumId w:val="6"/>
  </w:num>
  <w:num w:numId="7">
    <w:abstractNumId w:val="0"/>
  </w:num>
  <w:num w:numId="8">
    <w:abstractNumId w:val="1"/>
  </w:num>
  <w:num w:numId="9">
    <w:abstractNumId w:val="4"/>
  </w:num>
  <w:num w:numId="10">
    <w:abstractNumId w:val="8"/>
  </w:num>
  <w:num w:numId="11">
    <w:abstractNumId w:val="2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7272B"/>
    <w:rsid w:val="00061854"/>
    <w:rsid w:val="000A2854"/>
    <w:rsid w:val="000B5170"/>
    <w:rsid w:val="000C1DC5"/>
    <w:rsid w:val="000F2513"/>
    <w:rsid w:val="00103B17"/>
    <w:rsid w:val="00143861"/>
    <w:rsid w:val="001467EC"/>
    <w:rsid w:val="001620C1"/>
    <w:rsid w:val="00175829"/>
    <w:rsid w:val="00177332"/>
    <w:rsid w:val="001C4C45"/>
    <w:rsid w:val="00201917"/>
    <w:rsid w:val="00202831"/>
    <w:rsid w:val="002360DD"/>
    <w:rsid w:val="0025090C"/>
    <w:rsid w:val="002645BB"/>
    <w:rsid w:val="00267A98"/>
    <w:rsid w:val="002942BB"/>
    <w:rsid w:val="002945CF"/>
    <w:rsid w:val="002A1549"/>
    <w:rsid w:val="002C78C9"/>
    <w:rsid w:val="002E3CA6"/>
    <w:rsid w:val="002E661C"/>
    <w:rsid w:val="00323872"/>
    <w:rsid w:val="00330E0B"/>
    <w:rsid w:val="0034705C"/>
    <w:rsid w:val="00363B58"/>
    <w:rsid w:val="00374B5E"/>
    <w:rsid w:val="0039429F"/>
    <w:rsid w:val="003C32FC"/>
    <w:rsid w:val="003D5DA1"/>
    <w:rsid w:val="003E18E0"/>
    <w:rsid w:val="00400BEC"/>
    <w:rsid w:val="004013FF"/>
    <w:rsid w:val="00441373"/>
    <w:rsid w:val="004924DD"/>
    <w:rsid w:val="004941F9"/>
    <w:rsid w:val="00494AC6"/>
    <w:rsid w:val="004C29CB"/>
    <w:rsid w:val="004D7EB3"/>
    <w:rsid w:val="004E6EDF"/>
    <w:rsid w:val="004F28B2"/>
    <w:rsid w:val="005132C4"/>
    <w:rsid w:val="00522DB8"/>
    <w:rsid w:val="00522FA1"/>
    <w:rsid w:val="00523338"/>
    <w:rsid w:val="005254BE"/>
    <w:rsid w:val="0053190F"/>
    <w:rsid w:val="00555C03"/>
    <w:rsid w:val="00565228"/>
    <w:rsid w:val="00565A5D"/>
    <w:rsid w:val="00581711"/>
    <w:rsid w:val="005A64EF"/>
    <w:rsid w:val="005D6D2E"/>
    <w:rsid w:val="005F4510"/>
    <w:rsid w:val="00603048"/>
    <w:rsid w:val="00623BC3"/>
    <w:rsid w:val="006249D0"/>
    <w:rsid w:val="0064026A"/>
    <w:rsid w:val="00666CD7"/>
    <w:rsid w:val="006819BD"/>
    <w:rsid w:val="00682511"/>
    <w:rsid w:val="006A321C"/>
    <w:rsid w:val="006A33B9"/>
    <w:rsid w:val="006B3B1A"/>
    <w:rsid w:val="006F4DA5"/>
    <w:rsid w:val="006F6FD8"/>
    <w:rsid w:val="0072695C"/>
    <w:rsid w:val="00727DBB"/>
    <w:rsid w:val="00740F44"/>
    <w:rsid w:val="00751E66"/>
    <w:rsid w:val="007B380A"/>
    <w:rsid w:val="007B709B"/>
    <w:rsid w:val="007E03DA"/>
    <w:rsid w:val="007E26B7"/>
    <w:rsid w:val="0080256F"/>
    <w:rsid w:val="0085716B"/>
    <w:rsid w:val="008601A5"/>
    <w:rsid w:val="008E406B"/>
    <w:rsid w:val="008F3907"/>
    <w:rsid w:val="00903C27"/>
    <w:rsid w:val="0091642A"/>
    <w:rsid w:val="009410F2"/>
    <w:rsid w:val="009478D7"/>
    <w:rsid w:val="0099016A"/>
    <w:rsid w:val="00995716"/>
    <w:rsid w:val="009D1F45"/>
    <w:rsid w:val="00A33C7F"/>
    <w:rsid w:val="00A661A1"/>
    <w:rsid w:val="00A81574"/>
    <w:rsid w:val="00A977DB"/>
    <w:rsid w:val="00AB419F"/>
    <w:rsid w:val="00AE744B"/>
    <w:rsid w:val="00AF3B5D"/>
    <w:rsid w:val="00B03767"/>
    <w:rsid w:val="00B03D1C"/>
    <w:rsid w:val="00B1416D"/>
    <w:rsid w:val="00B24165"/>
    <w:rsid w:val="00B34683"/>
    <w:rsid w:val="00B54D06"/>
    <w:rsid w:val="00B56405"/>
    <w:rsid w:val="00B95AD8"/>
    <w:rsid w:val="00BA7EE4"/>
    <w:rsid w:val="00C6153C"/>
    <w:rsid w:val="00C74864"/>
    <w:rsid w:val="00C761F9"/>
    <w:rsid w:val="00C83B77"/>
    <w:rsid w:val="00C94CFC"/>
    <w:rsid w:val="00CE3F05"/>
    <w:rsid w:val="00CF16B6"/>
    <w:rsid w:val="00D22029"/>
    <w:rsid w:val="00D3038C"/>
    <w:rsid w:val="00D34C9F"/>
    <w:rsid w:val="00D44A40"/>
    <w:rsid w:val="00D5710A"/>
    <w:rsid w:val="00D812F7"/>
    <w:rsid w:val="00DB0A1E"/>
    <w:rsid w:val="00DD4D41"/>
    <w:rsid w:val="00DE233B"/>
    <w:rsid w:val="00DF428C"/>
    <w:rsid w:val="00E06B04"/>
    <w:rsid w:val="00E42921"/>
    <w:rsid w:val="00E43475"/>
    <w:rsid w:val="00EB4F34"/>
    <w:rsid w:val="00ED21C4"/>
    <w:rsid w:val="00F6037F"/>
    <w:rsid w:val="00F70C55"/>
    <w:rsid w:val="00F7272B"/>
    <w:rsid w:val="00F804CE"/>
    <w:rsid w:val="00FA3F06"/>
    <w:rsid w:val="00FC19DB"/>
    <w:rsid w:val="00FC5AF0"/>
    <w:rsid w:val="00FE5A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5228"/>
    <w:pPr>
      <w:spacing w:after="200" w:line="276" w:lineRule="auto"/>
    </w:pPr>
  </w:style>
  <w:style w:type="paragraph" w:styleId="Heading2">
    <w:name w:val="heading 2"/>
    <w:basedOn w:val="Normal"/>
    <w:link w:val="Heading2Char"/>
    <w:uiPriority w:val="99"/>
    <w:qFormat/>
    <w:locked/>
    <w:rsid w:val="00441373"/>
    <w:pPr>
      <w:spacing w:before="100" w:beforeAutospacing="1" w:after="100" w:afterAutospacing="1" w:line="240" w:lineRule="auto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link w:val="Heading3Char"/>
    <w:uiPriority w:val="99"/>
    <w:qFormat/>
    <w:locked/>
    <w:rsid w:val="00441373"/>
    <w:pPr>
      <w:spacing w:before="100" w:beforeAutospacing="1" w:after="100" w:afterAutospacing="1" w:line="240" w:lineRule="auto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link w:val="Heading4Char"/>
    <w:uiPriority w:val="99"/>
    <w:qFormat/>
    <w:locked/>
    <w:rsid w:val="00441373"/>
    <w:pPr>
      <w:spacing w:before="100" w:beforeAutospacing="1" w:after="100" w:afterAutospacing="1" w:line="240" w:lineRule="auto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267A98"/>
    <w:rPr>
      <w:rFonts w:ascii="Cambria" w:hAnsi="Cambria" w:cs="Times New Roman"/>
      <w:b/>
      <w:i/>
      <w:sz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267A98"/>
    <w:rPr>
      <w:rFonts w:ascii="Cambria" w:hAnsi="Cambria" w:cs="Times New Roman"/>
      <w:b/>
      <w:sz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267A98"/>
    <w:rPr>
      <w:rFonts w:ascii="Calibri" w:hAnsi="Calibri" w:cs="Times New Roman"/>
      <w:b/>
      <w:sz w:val="28"/>
    </w:rPr>
  </w:style>
  <w:style w:type="table" w:styleId="TableGrid">
    <w:name w:val="Table Grid"/>
    <w:basedOn w:val="TableNormal"/>
    <w:uiPriority w:val="99"/>
    <w:rsid w:val="00F7272B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F7272B"/>
    <w:pPr>
      <w:ind w:left="720"/>
      <w:contextualSpacing/>
    </w:pPr>
  </w:style>
  <w:style w:type="paragraph" w:customStyle="1" w:styleId="a">
    <w:name w:val="Базовый"/>
    <w:uiPriority w:val="99"/>
    <w:rsid w:val="00F7272B"/>
    <w:pPr>
      <w:suppressAutoHyphens/>
      <w:spacing w:after="200" w:line="276" w:lineRule="auto"/>
    </w:pPr>
    <w:rPr>
      <w:rFonts w:cs="Calibri"/>
      <w:color w:val="00000A"/>
    </w:rPr>
  </w:style>
  <w:style w:type="paragraph" w:customStyle="1" w:styleId="a0">
    <w:name w:val="Содержимое таблицы"/>
    <w:basedOn w:val="Normal"/>
    <w:uiPriority w:val="99"/>
    <w:rsid w:val="00AB419F"/>
    <w:pPr>
      <w:widowControl w:val="0"/>
      <w:suppressLineNumbers/>
      <w:suppressAutoHyphens/>
      <w:spacing w:after="0" w:line="240" w:lineRule="auto"/>
    </w:pPr>
    <w:rPr>
      <w:rFonts w:ascii="Arial" w:hAnsi="Arial" w:cs="Tahoma"/>
      <w:sz w:val="24"/>
      <w:szCs w:val="24"/>
    </w:rPr>
  </w:style>
  <w:style w:type="character" w:styleId="Strong">
    <w:name w:val="Strong"/>
    <w:basedOn w:val="DefaultParagraphFont"/>
    <w:uiPriority w:val="99"/>
    <w:qFormat/>
    <w:locked/>
    <w:rsid w:val="00441373"/>
    <w:rPr>
      <w:rFonts w:cs="Times New Roman"/>
      <w:b/>
    </w:rPr>
  </w:style>
  <w:style w:type="paragraph" w:customStyle="1" w:styleId="c2">
    <w:name w:val="c2"/>
    <w:basedOn w:val="Normal"/>
    <w:uiPriority w:val="99"/>
    <w:rsid w:val="00D3038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4">
    <w:name w:val="c4"/>
    <w:uiPriority w:val="99"/>
    <w:rsid w:val="00D3038C"/>
  </w:style>
  <w:style w:type="character" w:customStyle="1" w:styleId="c1">
    <w:name w:val="c1"/>
    <w:uiPriority w:val="99"/>
    <w:rsid w:val="00D3038C"/>
  </w:style>
  <w:style w:type="paragraph" w:customStyle="1" w:styleId="c10">
    <w:name w:val="c10"/>
    <w:basedOn w:val="Normal"/>
    <w:uiPriority w:val="99"/>
    <w:rsid w:val="00D3038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rsid w:val="00FA3F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FA3F06"/>
    <w:rPr>
      <w:rFonts w:cs="Times New Roman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164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16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1450</TotalTime>
  <Pages>5</Pages>
  <Words>888</Words>
  <Characters>5063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Таня</cp:lastModifiedBy>
  <cp:revision>39</cp:revision>
  <dcterms:created xsi:type="dcterms:W3CDTF">2021-01-10T12:29:00Z</dcterms:created>
  <dcterms:modified xsi:type="dcterms:W3CDTF">2021-07-20T11:55:00Z</dcterms:modified>
</cp:coreProperties>
</file>