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34C" w:rsidRPr="00230635" w:rsidRDefault="0091534C" w:rsidP="00EE68D6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91534C" w:rsidRPr="00B56405" w:rsidRDefault="0091534C" w:rsidP="00C2512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</w:t>
      </w:r>
      <w:r w:rsidRPr="00B56405">
        <w:rPr>
          <w:rFonts w:ascii="Times New Roman" w:hAnsi="Times New Roman"/>
          <w:sz w:val="28"/>
          <w:szCs w:val="28"/>
        </w:rPr>
        <w:t xml:space="preserve"> Утверждаю:</w:t>
      </w:r>
    </w:p>
    <w:p w:rsidR="0091534C" w:rsidRDefault="0091534C" w:rsidP="00C25122">
      <w:pPr>
        <w:spacing w:after="0" w:line="240" w:lineRule="auto"/>
        <w:ind w:left="542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</w:t>
      </w:r>
      <w:r w:rsidRPr="00B56405">
        <w:rPr>
          <w:rFonts w:ascii="Times New Roman" w:hAnsi="Times New Roman"/>
          <w:sz w:val="28"/>
          <w:szCs w:val="28"/>
        </w:rPr>
        <w:t>Директор МБУ</w:t>
      </w:r>
    </w:p>
    <w:p w:rsidR="0091534C" w:rsidRPr="00B56405" w:rsidRDefault="0091534C" w:rsidP="00C25122">
      <w:pPr>
        <w:spacing w:after="0" w:line="240" w:lineRule="auto"/>
        <w:ind w:left="5421"/>
        <w:jc w:val="right"/>
        <w:rPr>
          <w:rFonts w:ascii="Times New Roman" w:hAnsi="Times New Roman"/>
          <w:sz w:val="28"/>
          <w:szCs w:val="28"/>
        </w:rPr>
      </w:pPr>
      <w:r w:rsidRPr="00B56405">
        <w:rPr>
          <w:rFonts w:ascii="Times New Roman" w:hAnsi="Times New Roman"/>
          <w:sz w:val="28"/>
          <w:szCs w:val="28"/>
        </w:rPr>
        <w:t xml:space="preserve">                     ДК «Бурненский»</w:t>
      </w:r>
    </w:p>
    <w:p w:rsidR="0091534C" w:rsidRDefault="0091534C" w:rsidP="00C2512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________  </w:t>
      </w:r>
      <w:r w:rsidRPr="00B56405">
        <w:rPr>
          <w:rFonts w:ascii="Times New Roman" w:hAnsi="Times New Roman"/>
          <w:sz w:val="28"/>
          <w:szCs w:val="28"/>
        </w:rPr>
        <w:t xml:space="preserve"> Е.В.Плугина</w:t>
      </w:r>
    </w:p>
    <w:p w:rsidR="0091534C" w:rsidRDefault="0091534C" w:rsidP="00C25122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1534C" w:rsidRDefault="0091534C" w:rsidP="00C25122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1534C" w:rsidRDefault="0091534C" w:rsidP="00C2512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План мероприятий  на АВГУСТ  месяц  </w:t>
      </w:r>
      <w:smartTag w:uri="urn:schemas-microsoft-com:office:smarttags" w:element="metricconverter">
        <w:smartTagPr>
          <w:attr w:name="ProductID" w:val="2021 г"/>
        </w:smartTagPr>
        <w:r>
          <w:rPr>
            <w:rFonts w:ascii="Times New Roman" w:hAnsi="Times New Roman"/>
            <w:b/>
            <w:sz w:val="28"/>
            <w:szCs w:val="28"/>
          </w:rPr>
          <w:t>2021 г</w:t>
        </w:r>
      </w:smartTag>
      <w:r>
        <w:rPr>
          <w:rFonts w:ascii="Times New Roman" w:hAnsi="Times New Roman"/>
          <w:b/>
          <w:sz w:val="28"/>
          <w:szCs w:val="28"/>
        </w:rPr>
        <w:t>.</w:t>
      </w:r>
    </w:p>
    <w:p w:rsidR="0091534C" w:rsidRDefault="0091534C" w:rsidP="00C2512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534C" w:rsidRPr="0034705C" w:rsidRDefault="0091534C" w:rsidP="00C2512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705C">
        <w:rPr>
          <w:rFonts w:ascii="Times New Roman" w:hAnsi="Times New Roman"/>
          <w:b/>
          <w:sz w:val="28"/>
          <w:szCs w:val="28"/>
        </w:rPr>
        <w:t>МБУ ДК «Бурненский»</w:t>
      </w:r>
    </w:p>
    <w:p w:rsidR="0091534C" w:rsidRPr="002D2392" w:rsidRDefault="0091534C" w:rsidP="002D2392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</w:t>
      </w:r>
    </w:p>
    <w:p w:rsidR="0091534C" w:rsidRPr="002D2392" w:rsidRDefault="0091534C" w:rsidP="002D23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495" w:type="dxa"/>
        <w:jc w:val="center"/>
        <w:tblInd w:w="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26"/>
        <w:gridCol w:w="1518"/>
        <w:gridCol w:w="992"/>
        <w:gridCol w:w="4870"/>
        <w:gridCol w:w="3099"/>
        <w:gridCol w:w="1528"/>
        <w:gridCol w:w="2762"/>
      </w:tblGrid>
      <w:tr w:rsidR="0091534C" w:rsidRPr="00BA2321" w:rsidTr="00501FBF">
        <w:trPr>
          <w:trHeight w:val="669"/>
          <w:jc w:val="center"/>
        </w:trPr>
        <w:tc>
          <w:tcPr>
            <w:tcW w:w="726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2321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2321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51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2321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992" w:type="dxa"/>
          </w:tcPr>
          <w:p w:rsidR="0091534C" w:rsidRPr="002D2392" w:rsidRDefault="0091534C" w:rsidP="002D2392">
            <w:pPr>
              <w:pStyle w:val="a"/>
              <w:suppressLineNumbers w:val="0"/>
              <w:rPr>
                <w:rFonts w:ascii="Times New Roman" w:hAnsi="Times New Roman"/>
                <w:bCs w:val="0"/>
              </w:rPr>
            </w:pPr>
            <w:r w:rsidRPr="002D2392">
              <w:rPr>
                <w:rFonts w:ascii="Times New Roman" w:hAnsi="Times New Roman"/>
                <w:bCs w:val="0"/>
              </w:rPr>
              <w:t>Время</w:t>
            </w:r>
          </w:p>
        </w:tc>
        <w:tc>
          <w:tcPr>
            <w:tcW w:w="4870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2321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099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2321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52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2321">
              <w:rPr>
                <w:rFonts w:ascii="Times New Roman" w:hAnsi="Times New Roman"/>
                <w:b/>
                <w:sz w:val="24"/>
                <w:szCs w:val="24"/>
              </w:rPr>
              <w:t>Количество участников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62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2321">
              <w:rPr>
                <w:rFonts w:ascii="Times New Roman" w:hAnsi="Times New Roman"/>
                <w:b/>
                <w:sz w:val="24"/>
                <w:szCs w:val="24"/>
              </w:rPr>
              <w:t>Ответственный за выполнение</w:t>
            </w:r>
          </w:p>
        </w:tc>
      </w:tr>
      <w:tr w:rsidR="0091534C" w:rsidRPr="00BA2321" w:rsidTr="00501FBF">
        <w:trPr>
          <w:trHeight w:val="20"/>
          <w:jc w:val="center"/>
        </w:trPr>
        <w:tc>
          <w:tcPr>
            <w:tcW w:w="726" w:type="dxa"/>
          </w:tcPr>
          <w:p w:rsidR="0091534C" w:rsidRPr="002D2392" w:rsidRDefault="0091534C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01.08.2021г.</w:t>
            </w:r>
          </w:p>
        </w:tc>
        <w:tc>
          <w:tcPr>
            <w:tcW w:w="992" w:type="dxa"/>
          </w:tcPr>
          <w:p w:rsidR="0091534C" w:rsidRPr="002D2392" w:rsidRDefault="0091534C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D2392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Беседа "Начало первой Мировой войны"</w:t>
            </w:r>
          </w:p>
        </w:tc>
        <w:tc>
          <w:tcPr>
            <w:tcW w:w="3099" w:type="dxa"/>
          </w:tcPr>
          <w:p w:rsidR="0091534C" w:rsidRPr="002D2392" w:rsidRDefault="0091534C" w:rsidP="002D2392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D2392">
              <w:rPr>
                <w:rFonts w:ascii="Times New Roman" w:hAnsi="Times New Roman" w:cs="Times New Roman"/>
              </w:rPr>
              <w:t>«Заветновский ДД»  филиал МБУ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2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534C" w:rsidRPr="00BA2321" w:rsidRDefault="0091534C" w:rsidP="002D23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91534C" w:rsidRPr="00BA2321" w:rsidTr="00501FBF">
        <w:trPr>
          <w:trHeight w:val="20"/>
          <w:jc w:val="center"/>
        </w:trPr>
        <w:tc>
          <w:tcPr>
            <w:tcW w:w="726" w:type="dxa"/>
          </w:tcPr>
          <w:p w:rsidR="0091534C" w:rsidRPr="002D2392" w:rsidRDefault="0091534C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04.08.2021г.</w:t>
            </w:r>
          </w:p>
        </w:tc>
        <w:tc>
          <w:tcPr>
            <w:tcW w:w="992" w:type="dxa"/>
          </w:tcPr>
          <w:p w:rsidR="0091534C" w:rsidRPr="002D2392" w:rsidRDefault="0091534C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D2392"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Мултвикторина "Разноцветный мир кино"</w:t>
            </w:r>
          </w:p>
        </w:tc>
        <w:tc>
          <w:tcPr>
            <w:tcW w:w="3099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5" w:history="1">
              <w:r w:rsidRPr="00BA2321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https://ok.ru/profile/595702173968</w:t>
              </w:r>
            </w:hyperlink>
          </w:p>
        </w:tc>
        <w:tc>
          <w:tcPr>
            <w:tcW w:w="152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762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91534C" w:rsidRPr="00BA2321" w:rsidTr="00501FBF">
        <w:trPr>
          <w:trHeight w:val="20"/>
          <w:jc w:val="center"/>
        </w:trPr>
        <w:tc>
          <w:tcPr>
            <w:tcW w:w="726" w:type="dxa"/>
          </w:tcPr>
          <w:p w:rsidR="0091534C" w:rsidRPr="002D2392" w:rsidRDefault="0091534C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04.08.2021г.</w:t>
            </w:r>
          </w:p>
        </w:tc>
        <w:tc>
          <w:tcPr>
            <w:tcW w:w="992" w:type="dxa"/>
          </w:tcPr>
          <w:p w:rsidR="0091534C" w:rsidRPr="002D2392" w:rsidRDefault="0091534C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D2392"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2392">
              <w:rPr>
                <w:rFonts w:ascii="Times New Roman" w:hAnsi="Times New Roman"/>
                <w:bCs/>
                <w:kern w:val="1"/>
                <w:sz w:val="24"/>
                <w:szCs w:val="24"/>
              </w:rPr>
              <w:t>Викторина «В мире загадок!»</w:t>
            </w:r>
          </w:p>
        </w:tc>
        <w:tc>
          <w:tcPr>
            <w:tcW w:w="3099" w:type="dxa"/>
          </w:tcPr>
          <w:p w:rsidR="0091534C" w:rsidRPr="002D2392" w:rsidRDefault="0091534C" w:rsidP="002D2392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D2392">
              <w:rPr>
                <w:rFonts w:ascii="Times New Roman" w:hAnsi="Times New Roman" w:cs="Times New Roman"/>
              </w:rPr>
              <w:t>«Первомайский ДД»  филиал МБУ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2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2392">
              <w:rPr>
                <w:rFonts w:ascii="Times New Roman" w:hAnsi="Times New Roman"/>
                <w:kern w:val="1"/>
                <w:sz w:val="24"/>
                <w:szCs w:val="24"/>
              </w:rPr>
              <w:t>Культорганизатор «Первомайского ДД»    М.М. Шайха</w:t>
            </w:r>
          </w:p>
        </w:tc>
      </w:tr>
      <w:tr w:rsidR="0091534C" w:rsidRPr="00BA2321" w:rsidTr="00501FBF">
        <w:trPr>
          <w:trHeight w:val="20"/>
          <w:jc w:val="center"/>
        </w:trPr>
        <w:tc>
          <w:tcPr>
            <w:tcW w:w="726" w:type="dxa"/>
          </w:tcPr>
          <w:p w:rsidR="0091534C" w:rsidRPr="002D2392" w:rsidRDefault="0091534C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05.08.2021г.</w:t>
            </w:r>
          </w:p>
        </w:tc>
        <w:tc>
          <w:tcPr>
            <w:tcW w:w="992" w:type="dxa"/>
          </w:tcPr>
          <w:p w:rsidR="0091534C" w:rsidRPr="002D2392" w:rsidRDefault="0091534C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D2392"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870" w:type="dxa"/>
          </w:tcPr>
          <w:p w:rsidR="0091534C" w:rsidRPr="00BA2321" w:rsidRDefault="0091534C" w:rsidP="002D2392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Конкурс рисунков «Витамины с грядки»</w:t>
            </w:r>
          </w:p>
        </w:tc>
        <w:tc>
          <w:tcPr>
            <w:tcW w:w="3099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МБУ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kern w:val="1"/>
                <w:sz w:val="24"/>
                <w:szCs w:val="24"/>
              </w:rPr>
              <w:t>ДК «Бурненский»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762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Культорганизатор МБУ ДК «Бурненский»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34C" w:rsidRPr="00BA2321" w:rsidTr="00501FBF">
        <w:trPr>
          <w:trHeight w:val="20"/>
          <w:jc w:val="center"/>
        </w:trPr>
        <w:tc>
          <w:tcPr>
            <w:tcW w:w="726" w:type="dxa"/>
          </w:tcPr>
          <w:p w:rsidR="0091534C" w:rsidRPr="002D2392" w:rsidRDefault="0091534C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06.08.2021г.</w:t>
            </w:r>
          </w:p>
        </w:tc>
        <w:tc>
          <w:tcPr>
            <w:tcW w:w="992" w:type="dxa"/>
          </w:tcPr>
          <w:p w:rsidR="0091534C" w:rsidRPr="002D2392" w:rsidRDefault="0091534C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D2392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</w:tcPr>
          <w:p w:rsidR="0091534C" w:rsidRPr="00BA2321" w:rsidRDefault="0091534C" w:rsidP="002D2392">
            <w:pPr>
              <w:tabs>
                <w:tab w:val="left" w:pos="555"/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Спортивно – игровая программа «Летние каникулы – любимая пора»</w:t>
            </w:r>
          </w:p>
        </w:tc>
        <w:tc>
          <w:tcPr>
            <w:tcW w:w="3099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МБУ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kern w:val="1"/>
                <w:sz w:val="24"/>
                <w:szCs w:val="24"/>
              </w:rPr>
              <w:t>ДК «Бурненский»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Культорганизатор МБУ ДК «Бурненский»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</w:p>
        </w:tc>
      </w:tr>
      <w:tr w:rsidR="0091534C" w:rsidRPr="00BA2321" w:rsidTr="00501FBF">
        <w:trPr>
          <w:trHeight w:val="20"/>
          <w:jc w:val="center"/>
        </w:trPr>
        <w:tc>
          <w:tcPr>
            <w:tcW w:w="726" w:type="dxa"/>
          </w:tcPr>
          <w:p w:rsidR="0091534C" w:rsidRPr="002D2392" w:rsidRDefault="0091534C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08.08.2021г.</w:t>
            </w:r>
          </w:p>
        </w:tc>
        <w:tc>
          <w:tcPr>
            <w:tcW w:w="992" w:type="dxa"/>
          </w:tcPr>
          <w:p w:rsidR="0091534C" w:rsidRPr="002D2392" w:rsidRDefault="0091534C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D2392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Спортивная программа "Спорт-альтернатива пагубных привычек"</w:t>
            </w:r>
          </w:p>
        </w:tc>
        <w:tc>
          <w:tcPr>
            <w:tcW w:w="3099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МБУ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kern w:val="1"/>
                <w:sz w:val="24"/>
                <w:szCs w:val="24"/>
              </w:rPr>
              <w:t>ДК «Бурненский»,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kern w:val="1"/>
                <w:sz w:val="24"/>
                <w:szCs w:val="24"/>
              </w:rPr>
              <w:t>филиалы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kern w:val="1"/>
                <w:sz w:val="24"/>
                <w:szCs w:val="24"/>
              </w:rPr>
              <w:t>«Безымянский ДД»,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kern w:val="1"/>
                <w:sz w:val="24"/>
                <w:szCs w:val="24"/>
              </w:rPr>
              <w:t>«Первомайский ДД»,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kern w:val="1"/>
                <w:sz w:val="24"/>
                <w:szCs w:val="24"/>
              </w:rPr>
              <w:t>«Заветновский ДД», «Краснопартизанский ДД»</w:t>
            </w:r>
          </w:p>
        </w:tc>
        <w:tc>
          <w:tcPr>
            <w:tcW w:w="152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762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культорганизаторы Е.П.Дробовцева, М.И.Тимченко, М.М.Шайха, А.А.Мусянова О.А.Уварова,</w:t>
            </w:r>
          </w:p>
        </w:tc>
      </w:tr>
      <w:tr w:rsidR="0091534C" w:rsidRPr="00BA2321" w:rsidTr="00501FBF">
        <w:trPr>
          <w:trHeight w:val="20"/>
          <w:jc w:val="center"/>
        </w:trPr>
        <w:tc>
          <w:tcPr>
            <w:tcW w:w="726" w:type="dxa"/>
          </w:tcPr>
          <w:p w:rsidR="0091534C" w:rsidRPr="002D2392" w:rsidRDefault="0091534C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13.08.2021г.</w:t>
            </w:r>
          </w:p>
        </w:tc>
        <w:tc>
          <w:tcPr>
            <w:tcW w:w="992" w:type="dxa"/>
          </w:tcPr>
          <w:p w:rsidR="0091534C" w:rsidRPr="002D2392" w:rsidRDefault="0091534C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D2392"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870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Познавательная беседа «История медового Спаса»</w:t>
            </w:r>
          </w:p>
        </w:tc>
        <w:tc>
          <w:tcPr>
            <w:tcW w:w="3099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МБУ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kern w:val="1"/>
                <w:sz w:val="24"/>
                <w:szCs w:val="24"/>
              </w:rPr>
              <w:t>ДК «Бурненский»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15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Культорганизатор МБУ ДК «Бурненский»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</w:p>
        </w:tc>
      </w:tr>
      <w:tr w:rsidR="0091534C" w:rsidRPr="00BA2321" w:rsidTr="00501FBF">
        <w:trPr>
          <w:trHeight w:val="20"/>
          <w:jc w:val="center"/>
        </w:trPr>
        <w:tc>
          <w:tcPr>
            <w:tcW w:w="726" w:type="dxa"/>
          </w:tcPr>
          <w:p w:rsidR="0091534C" w:rsidRPr="002D2392" w:rsidRDefault="0091534C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14.08.2021г.</w:t>
            </w:r>
          </w:p>
        </w:tc>
        <w:tc>
          <w:tcPr>
            <w:tcW w:w="992" w:type="dxa"/>
          </w:tcPr>
          <w:p w:rsidR="0091534C" w:rsidRPr="002D2392" w:rsidRDefault="0091534C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D2392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Конкурс рисунков "Медовый спас"</w:t>
            </w:r>
          </w:p>
        </w:tc>
        <w:tc>
          <w:tcPr>
            <w:tcW w:w="3099" w:type="dxa"/>
          </w:tcPr>
          <w:p w:rsidR="0091534C" w:rsidRPr="002D2392" w:rsidRDefault="0091534C" w:rsidP="002D2392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D2392">
              <w:rPr>
                <w:rFonts w:ascii="Times New Roman" w:hAnsi="Times New Roman" w:cs="Times New Roman"/>
              </w:rPr>
              <w:t>«Заветновский ДД»  филиал МБУ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2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91534C" w:rsidRPr="00BA2321" w:rsidTr="00501FBF">
        <w:trPr>
          <w:trHeight w:val="20"/>
          <w:jc w:val="center"/>
        </w:trPr>
        <w:tc>
          <w:tcPr>
            <w:tcW w:w="726" w:type="dxa"/>
          </w:tcPr>
          <w:p w:rsidR="0091534C" w:rsidRPr="002D2392" w:rsidRDefault="0091534C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14.08.2021г.</w:t>
            </w:r>
          </w:p>
        </w:tc>
        <w:tc>
          <w:tcPr>
            <w:tcW w:w="992" w:type="dxa"/>
          </w:tcPr>
          <w:p w:rsidR="0091534C" w:rsidRPr="002D2392" w:rsidRDefault="0091534C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D2392">
              <w:rPr>
                <w:rFonts w:ascii="Times New Roman" w:hAnsi="Times New Roman"/>
                <w:b w:val="0"/>
                <w:bCs w:val="0"/>
              </w:rPr>
              <w:t>20.00</w:t>
            </w:r>
          </w:p>
        </w:tc>
        <w:tc>
          <w:tcPr>
            <w:tcW w:w="4870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Вечер отдыха «В стиле ретро»</w:t>
            </w:r>
          </w:p>
        </w:tc>
        <w:tc>
          <w:tcPr>
            <w:tcW w:w="3099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МБУ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kern w:val="1"/>
                <w:sz w:val="24"/>
                <w:szCs w:val="24"/>
              </w:rPr>
              <w:t>ДК «Бурненский»,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kern w:val="1"/>
                <w:sz w:val="24"/>
                <w:szCs w:val="24"/>
              </w:rPr>
              <w:t>филиалы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kern w:val="1"/>
                <w:sz w:val="24"/>
                <w:szCs w:val="24"/>
              </w:rPr>
              <w:t>«Безымянский ДД»,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kern w:val="1"/>
                <w:sz w:val="24"/>
                <w:szCs w:val="24"/>
              </w:rPr>
              <w:t>«Первомайский ДД»,</w:t>
            </w:r>
          </w:p>
          <w:p w:rsidR="0091534C" w:rsidRPr="002D2392" w:rsidRDefault="0091534C" w:rsidP="002D2392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D2392">
              <w:rPr>
                <w:rFonts w:ascii="Times New Roman" w:hAnsi="Times New Roman" w:cs="Times New Roman"/>
                <w:kern w:val="1"/>
              </w:rPr>
              <w:t>«Краснопартизанский ДД»</w:t>
            </w:r>
          </w:p>
        </w:tc>
        <w:tc>
          <w:tcPr>
            <w:tcW w:w="152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2762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Культорганизаторы М.И.Тимченко, М.М.Шайха, О.А.Уварова,</w:t>
            </w:r>
          </w:p>
        </w:tc>
      </w:tr>
      <w:tr w:rsidR="0091534C" w:rsidRPr="00BA2321" w:rsidTr="00501FBF">
        <w:trPr>
          <w:trHeight w:val="20"/>
          <w:jc w:val="center"/>
        </w:trPr>
        <w:tc>
          <w:tcPr>
            <w:tcW w:w="726" w:type="dxa"/>
          </w:tcPr>
          <w:p w:rsidR="0091534C" w:rsidRPr="002D2392" w:rsidRDefault="0091534C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18.08.2021г.</w:t>
            </w:r>
          </w:p>
        </w:tc>
        <w:tc>
          <w:tcPr>
            <w:tcW w:w="992" w:type="dxa"/>
          </w:tcPr>
          <w:p w:rsidR="0091534C" w:rsidRPr="00BA2321" w:rsidRDefault="0091534C" w:rsidP="002D2392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D2392"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870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Беседа «Пришёл Спас – яблочко припас»</w:t>
            </w:r>
          </w:p>
        </w:tc>
        <w:tc>
          <w:tcPr>
            <w:tcW w:w="3099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МБУ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kern w:val="1"/>
                <w:sz w:val="24"/>
                <w:szCs w:val="24"/>
              </w:rPr>
              <w:t>ДК «Бурненский»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Культорганизатор МБУ ДК «Бурненский»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</w:p>
        </w:tc>
      </w:tr>
      <w:tr w:rsidR="0091534C" w:rsidRPr="00BA2321" w:rsidTr="00501FBF">
        <w:trPr>
          <w:trHeight w:val="20"/>
          <w:jc w:val="center"/>
        </w:trPr>
        <w:tc>
          <w:tcPr>
            <w:tcW w:w="726" w:type="dxa"/>
          </w:tcPr>
          <w:p w:rsidR="0091534C" w:rsidRPr="002D2392" w:rsidRDefault="0091534C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18.08.2021г.</w:t>
            </w:r>
          </w:p>
        </w:tc>
        <w:tc>
          <w:tcPr>
            <w:tcW w:w="992" w:type="dxa"/>
          </w:tcPr>
          <w:p w:rsidR="0091534C" w:rsidRPr="002D2392" w:rsidRDefault="0091534C" w:rsidP="002D2392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</w:pPr>
            <w:r w:rsidRPr="002D2392"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870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2392">
              <w:rPr>
                <w:rFonts w:ascii="Times New Roman" w:hAnsi="Times New Roman"/>
                <w:bCs/>
                <w:kern w:val="1"/>
                <w:sz w:val="24"/>
                <w:szCs w:val="24"/>
              </w:rPr>
              <w:t>Познавательно-развлекательная игра «Яблочные веселинки!»</w:t>
            </w:r>
          </w:p>
        </w:tc>
        <w:tc>
          <w:tcPr>
            <w:tcW w:w="3099" w:type="dxa"/>
          </w:tcPr>
          <w:p w:rsidR="0091534C" w:rsidRPr="002D2392" w:rsidRDefault="0091534C" w:rsidP="002D2392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D2392">
              <w:rPr>
                <w:rFonts w:ascii="Times New Roman" w:hAnsi="Times New Roman" w:cs="Times New Roman"/>
              </w:rPr>
              <w:t>«Первомайский ДД»  филиал МБУ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2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2392">
              <w:rPr>
                <w:rFonts w:ascii="Times New Roman" w:hAnsi="Times New Roman"/>
                <w:kern w:val="1"/>
                <w:sz w:val="24"/>
                <w:szCs w:val="24"/>
              </w:rPr>
              <w:t>Культорганизатор «Первомайского ДД»    М.М. Шайха</w:t>
            </w:r>
          </w:p>
        </w:tc>
      </w:tr>
      <w:tr w:rsidR="0091534C" w:rsidRPr="00BA2321" w:rsidTr="00501FBF">
        <w:trPr>
          <w:trHeight w:val="20"/>
          <w:jc w:val="center"/>
        </w:trPr>
        <w:tc>
          <w:tcPr>
            <w:tcW w:w="726" w:type="dxa"/>
          </w:tcPr>
          <w:p w:rsidR="0091534C" w:rsidRPr="002D2392" w:rsidRDefault="0091534C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20.08.2021г.</w:t>
            </w:r>
          </w:p>
        </w:tc>
        <w:tc>
          <w:tcPr>
            <w:tcW w:w="992" w:type="dxa"/>
          </w:tcPr>
          <w:p w:rsidR="0091534C" w:rsidRPr="002D2392" w:rsidRDefault="0091534C" w:rsidP="002D2392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</w:pPr>
            <w:r w:rsidRPr="002D2392"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870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Квест-игра "Играй вместе с нами"</w:t>
            </w:r>
          </w:p>
        </w:tc>
        <w:tc>
          <w:tcPr>
            <w:tcW w:w="3099" w:type="dxa"/>
          </w:tcPr>
          <w:p w:rsidR="0091534C" w:rsidRPr="002D2392" w:rsidRDefault="0091534C" w:rsidP="002D2392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D2392">
              <w:rPr>
                <w:rFonts w:ascii="Times New Roman" w:hAnsi="Times New Roman" w:cs="Times New Roman"/>
              </w:rPr>
              <w:t>«Заветновский ДД»  филиал МБУ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2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762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91534C" w:rsidRPr="00BA2321" w:rsidTr="00501FBF">
        <w:trPr>
          <w:trHeight w:val="20"/>
          <w:jc w:val="center"/>
        </w:trPr>
        <w:tc>
          <w:tcPr>
            <w:tcW w:w="726" w:type="dxa"/>
          </w:tcPr>
          <w:p w:rsidR="0091534C" w:rsidRPr="002D2392" w:rsidRDefault="0091534C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20.08.2021г.</w:t>
            </w:r>
          </w:p>
        </w:tc>
        <w:tc>
          <w:tcPr>
            <w:tcW w:w="992" w:type="dxa"/>
          </w:tcPr>
          <w:p w:rsidR="0091534C" w:rsidRPr="002D2392" w:rsidRDefault="0091534C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D2392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Викторина «Государственный символ России»</w:t>
            </w:r>
          </w:p>
        </w:tc>
        <w:tc>
          <w:tcPr>
            <w:tcW w:w="3099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МБУ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kern w:val="1"/>
                <w:sz w:val="24"/>
                <w:szCs w:val="24"/>
              </w:rPr>
              <w:t>ДК «Бурненский»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Культорганизатор МБУ ДК «Бурненский»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</w:p>
        </w:tc>
      </w:tr>
      <w:tr w:rsidR="0091534C" w:rsidRPr="00BA2321" w:rsidTr="00501FBF">
        <w:trPr>
          <w:trHeight w:val="20"/>
          <w:jc w:val="center"/>
        </w:trPr>
        <w:tc>
          <w:tcPr>
            <w:tcW w:w="726" w:type="dxa"/>
          </w:tcPr>
          <w:p w:rsidR="0091534C" w:rsidRPr="002D2392" w:rsidRDefault="0091534C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20.08.2021г.</w:t>
            </w:r>
          </w:p>
        </w:tc>
        <w:tc>
          <w:tcPr>
            <w:tcW w:w="992" w:type="dxa"/>
          </w:tcPr>
          <w:p w:rsidR="0091534C" w:rsidRPr="002D2392" w:rsidRDefault="0091534C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D2392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2392">
              <w:rPr>
                <w:rFonts w:ascii="Times New Roman" w:hAnsi="Times New Roman"/>
                <w:bCs/>
                <w:kern w:val="1"/>
                <w:sz w:val="24"/>
                <w:szCs w:val="24"/>
              </w:rPr>
              <w:t>Видеопоздравление «Флаг Родины моей!»</w:t>
            </w:r>
          </w:p>
        </w:tc>
        <w:tc>
          <w:tcPr>
            <w:tcW w:w="3099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6" w:history="1">
              <w:r w:rsidRPr="00BA2321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https://ok.ru/profile/580967008144</w:t>
              </w:r>
            </w:hyperlink>
          </w:p>
        </w:tc>
        <w:tc>
          <w:tcPr>
            <w:tcW w:w="152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2392">
              <w:rPr>
                <w:rFonts w:ascii="Times New Roman" w:hAnsi="Times New Roman"/>
                <w:kern w:val="1"/>
                <w:sz w:val="24"/>
                <w:szCs w:val="24"/>
              </w:rPr>
              <w:t>Культорганизатор «Первомайского ДД»    М.М. Шайха</w:t>
            </w:r>
          </w:p>
        </w:tc>
      </w:tr>
      <w:tr w:rsidR="0091534C" w:rsidRPr="00BA2321" w:rsidTr="00501FBF">
        <w:trPr>
          <w:trHeight w:val="20"/>
          <w:jc w:val="center"/>
        </w:trPr>
        <w:tc>
          <w:tcPr>
            <w:tcW w:w="726" w:type="dxa"/>
          </w:tcPr>
          <w:p w:rsidR="0091534C" w:rsidRPr="002D2392" w:rsidRDefault="0091534C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20.08.2021г.</w:t>
            </w:r>
          </w:p>
        </w:tc>
        <w:tc>
          <w:tcPr>
            <w:tcW w:w="992" w:type="dxa"/>
          </w:tcPr>
          <w:p w:rsidR="0091534C" w:rsidRPr="002D2392" w:rsidRDefault="0091534C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D2392"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870" w:type="dxa"/>
          </w:tcPr>
          <w:p w:rsidR="0091534C" w:rsidRPr="00BA2321" w:rsidRDefault="0091534C" w:rsidP="002D2392">
            <w:pPr>
              <w:tabs>
                <w:tab w:val="left" w:pos="64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Челлендж «Флаг России»</w:t>
            </w:r>
          </w:p>
        </w:tc>
        <w:tc>
          <w:tcPr>
            <w:tcW w:w="3099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Pr="00BA2321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https://ok.ru/feed</w:t>
              </w:r>
            </w:hyperlink>
          </w:p>
        </w:tc>
        <w:tc>
          <w:tcPr>
            <w:tcW w:w="152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Культорганизатор МБУ ДК «Бурненский»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</w:p>
        </w:tc>
      </w:tr>
      <w:tr w:rsidR="0091534C" w:rsidRPr="00BA2321" w:rsidTr="00501FBF">
        <w:trPr>
          <w:trHeight w:val="20"/>
          <w:jc w:val="center"/>
        </w:trPr>
        <w:tc>
          <w:tcPr>
            <w:tcW w:w="726" w:type="dxa"/>
          </w:tcPr>
          <w:p w:rsidR="0091534C" w:rsidRPr="002D2392" w:rsidRDefault="0091534C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22.08.2021г.</w:t>
            </w:r>
          </w:p>
        </w:tc>
        <w:tc>
          <w:tcPr>
            <w:tcW w:w="992" w:type="dxa"/>
          </w:tcPr>
          <w:p w:rsidR="0091534C" w:rsidRPr="002D2392" w:rsidRDefault="0091534C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D2392"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</w:tcPr>
          <w:p w:rsidR="0091534C" w:rsidRPr="00BA2321" w:rsidRDefault="0091534C" w:rsidP="002D2392">
            <w:pPr>
              <w:tabs>
                <w:tab w:val="left" w:pos="64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Беседа «Всё о триколоре»</w:t>
            </w:r>
          </w:p>
        </w:tc>
        <w:tc>
          <w:tcPr>
            <w:tcW w:w="3099" w:type="dxa"/>
          </w:tcPr>
          <w:p w:rsidR="0091534C" w:rsidRPr="002D2392" w:rsidRDefault="0091534C" w:rsidP="002D2392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D2392">
              <w:rPr>
                <w:rFonts w:ascii="Times New Roman" w:hAnsi="Times New Roman" w:cs="Times New Roman"/>
              </w:rPr>
              <w:t>«Краснопартизанский ДД» филиал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2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762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Культорганизатор «Краснопартизанского ДД» О.А.Уварова</w:t>
            </w:r>
          </w:p>
        </w:tc>
      </w:tr>
      <w:tr w:rsidR="0091534C" w:rsidRPr="00BA2321" w:rsidTr="00501FBF">
        <w:trPr>
          <w:trHeight w:val="20"/>
          <w:jc w:val="center"/>
        </w:trPr>
        <w:tc>
          <w:tcPr>
            <w:tcW w:w="726" w:type="dxa"/>
          </w:tcPr>
          <w:p w:rsidR="0091534C" w:rsidRPr="002D2392" w:rsidRDefault="0091534C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22.08.2021г.</w:t>
            </w:r>
          </w:p>
        </w:tc>
        <w:tc>
          <w:tcPr>
            <w:tcW w:w="992" w:type="dxa"/>
          </w:tcPr>
          <w:p w:rsidR="0091534C" w:rsidRPr="002D2392" w:rsidRDefault="0091534C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D2392"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</w:tcPr>
          <w:p w:rsidR="0091534C" w:rsidRPr="00BA2321" w:rsidRDefault="0091534C" w:rsidP="002D2392">
            <w:pPr>
              <w:tabs>
                <w:tab w:val="left" w:pos="64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Выставка поделок и рисунков "Белый,синий,красный"</w:t>
            </w:r>
          </w:p>
        </w:tc>
        <w:tc>
          <w:tcPr>
            <w:tcW w:w="3099" w:type="dxa"/>
          </w:tcPr>
          <w:p w:rsidR="0091534C" w:rsidRPr="002D2392" w:rsidRDefault="0091534C" w:rsidP="002D2392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D2392">
              <w:rPr>
                <w:rFonts w:ascii="Times New Roman" w:hAnsi="Times New Roman" w:cs="Times New Roman"/>
              </w:rPr>
              <w:t>«Заветновский ДД»  филиал МБУ</w:t>
            </w:r>
          </w:p>
          <w:p w:rsidR="0091534C" w:rsidRPr="002D2392" w:rsidRDefault="0091534C" w:rsidP="002D2392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D2392">
              <w:rPr>
                <w:rFonts w:ascii="Times New Roman" w:hAnsi="Times New Roman" w:cs="Times New Roman"/>
              </w:rPr>
              <w:t>«ДК Бурненский»</w:t>
            </w:r>
          </w:p>
        </w:tc>
        <w:tc>
          <w:tcPr>
            <w:tcW w:w="152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762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91534C" w:rsidRPr="00BA2321" w:rsidTr="00501FBF">
        <w:trPr>
          <w:trHeight w:val="20"/>
          <w:jc w:val="center"/>
        </w:trPr>
        <w:tc>
          <w:tcPr>
            <w:tcW w:w="726" w:type="dxa"/>
          </w:tcPr>
          <w:p w:rsidR="0091534C" w:rsidRPr="002D2392" w:rsidRDefault="0091534C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22.08.2021г.</w:t>
            </w:r>
          </w:p>
        </w:tc>
        <w:tc>
          <w:tcPr>
            <w:tcW w:w="992" w:type="dxa"/>
          </w:tcPr>
          <w:p w:rsidR="0091534C" w:rsidRPr="002D2392" w:rsidRDefault="0091534C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D2392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Лекция "Под Флагом России"</w:t>
            </w:r>
          </w:p>
        </w:tc>
        <w:tc>
          <w:tcPr>
            <w:tcW w:w="3099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2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762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91534C" w:rsidRPr="00BA2321" w:rsidTr="00501FBF">
        <w:trPr>
          <w:trHeight w:val="20"/>
          <w:jc w:val="center"/>
        </w:trPr>
        <w:tc>
          <w:tcPr>
            <w:tcW w:w="726" w:type="dxa"/>
          </w:tcPr>
          <w:p w:rsidR="0091534C" w:rsidRPr="002D2392" w:rsidRDefault="0091534C" w:rsidP="002D2392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91534C" w:rsidRPr="00BA2321" w:rsidRDefault="0091534C" w:rsidP="002D23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24.08.2021г.</w:t>
            </w:r>
          </w:p>
        </w:tc>
        <w:tc>
          <w:tcPr>
            <w:tcW w:w="992" w:type="dxa"/>
          </w:tcPr>
          <w:p w:rsidR="0091534C" w:rsidRPr="002D2392" w:rsidRDefault="0091534C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D2392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534C" w:rsidRPr="00BA2321" w:rsidRDefault="0091534C" w:rsidP="002D2392">
            <w:pPr>
              <w:tabs>
                <w:tab w:val="left" w:pos="15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Познавательная программа "Этикет или просто хорошие манеры"</w:t>
            </w:r>
          </w:p>
        </w:tc>
        <w:tc>
          <w:tcPr>
            <w:tcW w:w="3099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2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534C" w:rsidRPr="00BA2321" w:rsidRDefault="0091534C" w:rsidP="002D23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762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91534C" w:rsidRPr="00BA2321" w:rsidTr="00501FBF">
        <w:trPr>
          <w:trHeight w:val="20"/>
          <w:jc w:val="center"/>
        </w:trPr>
        <w:tc>
          <w:tcPr>
            <w:tcW w:w="726" w:type="dxa"/>
          </w:tcPr>
          <w:p w:rsidR="0091534C" w:rsidRPr="002D2392" w:rsidRDefault="0091534C" w:rsidP="002D2392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91534C" w:rsidRPr="00BA2321" w:rsidRDefault="0091534C" w:rsidP="002D23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24.08.2021г.</w:t>
            </w:r>
          </w:p>
        </w:tc>
        <w:tc>
          <w:tcPr>
            <w:tcW w:w="992" w:type="dxa"/>
          </w:tcPr>
          <w:p w:rsidR="0091534C" w:rsidRPr="002D2392" w:rsidRDefault="0091534C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D2392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</w:tcPr>
          <w:p w:rsidR="0091534C" w:rsidRPr="002D2392" w:rsidRDefault="0091534C" w:rsidP="002D2392">
            <w:pPr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2D2392"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Видеоролик </w:t>
            </w:r>
            <w:r w:rsidRPr="002D2392">
              <w:rPr>
                <w:rFonts w:ascii="Times New Roman" w:hAnsi="Times New Roman"/>
                <w:sz w:val="24"/>
                <w:szCs w:val="24"/>
              </w:rPr>
              <w:t>«Всё о Курской битве»</w:t>
            </w:r>
          </w:p>
        </w:tc>
        <w:tc>
          <w:tcPr>
            <w:tcW w:w="3099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Pr="00BA2321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https://ok.ru/profile/578396007245</w:t>
              </w:r>
            </w:hyperlink>
          </w:p>
        </w:tc>
        <w:tc>
          <w:tcPr>
            <w:tcW w:w="152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Культорганизатор «Краснопартизанского ДД» О.А.Уварова</w:t>
            </w:r>
          </w:p>
        </w:tc>
      </w:tr>
      <w:tr w:rsidR="0091534C" w:rsidRPr="00BA2321" w:rsidTr="00501FBF">
        <w:trPr>
          <w:trHeight w:val="20"/>
          <w:jc w:val="center"/>
        </w:trPr>
        <w:tc>
          <w:tcPr>
            <w:tcW w:w="726" w:type="dxa"/>
          </w:tcPr>
          <w:p w:rsidR="0091534C" w:rsidRPr="002D2392" w:rsidRDefault="0091534C" w:rsidP="002D2392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91534C" w:rsidRPr="00BA2321" w:rsidRDefault="0091534C" w:rsidP="002D23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24.08.2021г.</w:t>
            </w:r>
          </w:p>
        </w:tc>
        <w:tc>
          <w:tcPr>
            <w:tcW w:w="992" w:type="dxa"/>
          </w:tcPr>
          <w:p w:rsidR="0091534C" w:rsidRPr="002D2392" w:rsidRDefault="0091534C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D2392"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870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Видеоролик «Курская битва»</w:t>
            </w:r>
          </w:p>
        </w:tc>
        <w:tc>
          <w:tcPr>
            <w:tcW w:w="3099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Pr="00BA2321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https://ok.ru/feed</w:t>
              </w:r>
            </w:hyperlink>
          </w:p>
        </w:tc>
        <w:tc>
          <w:tcPr>
            <w:tcW w:w="152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Культорганизатор МБУ ДК «Бурненский»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</w:p>
        </w:tc>
      </w:tr>
      <w:tr w:rsidR="0091534C" w:rsidRPr="00BA2321" w:rsidTr="00501FBF">
        <w:trPr>
          <w:trHeight w:val="20"/>
          <w:jc w:val="center"/>
        </w:trPr>
        <w:tc>
          <w:tcPr>
            <w:tcW w:w="726" w:type="dxa"/>
          </w:tcPr>
          <w:p w:rsidR="0091534C" w:rsidRPr="002D2392" w:rsidRDefault="0091534C" w:rsidP="002D2392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91534C" w:rsidRPr="00BA2321" w:rsidRDefault="0091534C" w:rsidP="002D23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26.08.2021г.</w:t>
            </w:r>
          </w:p>
        </w:tc>
        <w:tc>
          <w:tcPr>
            <w:tcW w:w="992" w:type="dxa"/>
          </w:tcPr>
          <w:p w:rsidR="0091534C" w:rsidRPr="002D2392" w:rsidRDefault="0091534C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D2392"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870" w:type="dxa"/>
          </w:tcPr>
          <w:p w:rsidR="0091534C" w:rsidRPr="00BA2321" w:rsidRDefault="0091534C" w:rsidP="002D2392">
            <w:pPr>
              <w:tabs>
                <w:tab w:val="left" w:pos="64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Конкурс рисунков «Мой город отмечает праздник свой»</w:t>
            </w:r>
          </w:p>
        </w:tc>
        <w:tc>
          <w:tcPr>
            <w:tcW w:w="3099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МБУ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kern w:val="1"/>
                <w:sz w:val="24"/>
                <w:szCs w:val="24"/>
              </w:rPr>
              <w:t>ДК «Бурненский»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762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Культорганизатор МБУ ДК «Бурненский»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</w:p>
        </w:tc>
      </w:tr>
      <w:tr w:rsidR="0091534C" w:rsidRPr="00BA2321" w:rsidTr="00501FBF">
        <w:trPr>
          <w:trHeight w:val="20"/>
          <w:jc w:val="center"/>
        </w:trPr>
        <w:tc>
          <w:tcPr>
            <w:tcW w:w="726" w:type="dxa"/>
          </w:tcPr>
          <w:p w:rsidR="0091534C" w:rsidRPr="002D2392" w:rsidRDefault="0091534C" w:rsidP="002D2392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91534C" w:rsidRPr="00BA2321" w:rsidRDefault="0091534C" w:rsidP="002D23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26.08.2021г.</w:t>
            </w:r>
          </w:p>
        </w:tc>
        <w:tc>
          <w:tcPr>
            <w:tcW w:w="992" w:type="dxa"/>
          </w:tcPr>
          <w:p w:rsidR="0091534C" w:rsidRPr="002D2392" w:rsidRDefault="0091534C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D2392"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Выставка рисунков  "Мы и город"</w:t>
            </w:r>
          </w:p>
        </w:tc>
        <w:tc>
          <w:tcPr>
            <w:tcW w:w="3099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2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762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91534C" w:rsidRPr="00BA2321" w:rsidTr="00501FBF">
        <w:trPr>
          <w:trHeight w:val="20"/>
          <w:jc w:val="center"/>
        </w:trPr>
        <w:tc>
          <w:tcPr>
            <w:tcW w:w="726" w:type="dxa"/>
          </w:tcPr>
          <w:p w:rsidR="0091534C" w:rsidRPr="002D2392" w:rsidRDefault="0091534C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28.08.2021г.</w:t>
            </w:r>
          </w:p>
        </w:tc>
        <w:tc>
          <w:tcPr>
            <w:tcW w:w="992" w:type="dxa"/>
          </w:tcPr>
          <w:p w:rsidR="0091534C" w:rsidRPr="002D2392" w:rsidRDefault="0091534C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</w:p>
          <w:p w:rsidR="0091534C" w:rsidRPr="00BA2321" w:rsidRDefault="0091534C" w:rsidP="002D2392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2321">
              <w:rPr>
                <w:rFonts w:ascii="Times New Roman" w:hAnsi="Times New Roman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870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534C" w:rsidRPr="00BA2321" w:rsidRDefault="0091534C" w:rsidP="002D2392">
            <w:pPr>
              <w:tabs>
                <w:tab w:val="left" w:pos="14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Концерт ко дню села "Село родное гордость поколения"</w:t>
            </w:r>
          </w:p>
        </w:tc>
        <w:tc>
          <w:tcPr>
            <w:tcW w:w="3099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2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534C" w:rsidRPr="00BA2321" w:rsidRDefault="0091534C" w:rsidP="002D23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762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91534C" w:rsidRPr="00BA2321" w:rsidTr="00501FBF">
        <w:trPr>
          <w:trHeight w:val="20"/>
          <w:jc w:val="center"/>
        </w:trPr>
        <w:tc>
          <w:tcPr>
            <w:tcW w:w="726" w:type="dxa"/>
          </w:tcPr>
          <w:p w:rsidR="0091534C" w:rsidRPr="002D2392" w:rsidRDefault="0091534C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29.08.2021г.</w:t>
            </w:r>
          </w:p>
        </w:tc>
        <w:tc>
          <w:tcPr>
            <w:tcW w:w="992" w:type="dxa"/>
          </w:tcPr>
          <w:p w:rsidR="0091534C" w:rsidRPr="002D2392" w:rsidRDefault="0091534C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D2392"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Видеоролик "Я люблю Энгельс"</w:t>
            </w:r>
          </w:p>
        </w:tc>
        <w:tc>
          <w:tcPr>
            <w:tcW w:w="3099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Pr="00BA2321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https://ok.ru/profile/590175439111</w:t>
              </w:r>
            </w:hyperlink>
          </w:p>
        </w:tc>
        <w:tc>
          <w:tcPr>
            <w:tcW w:w="152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91534C" w:rsidRPr="00BA2321" w:rsidTr="00501FBF">
        <w:trPr>
          <w:trHeight w:val="20"/>
          <w:jc w:val="center"/>
        </w:trPr>
        <w:tc>
          <w:tcPr>
            <w:tcW w:w="726" w:type="dxa"/>
          </w:tcPr>
          <w:p w:rsidR="0091534C" w:rsidRPr="002D2392" w:rsidRDefault="0091534C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29.08.2021г.</w:t>
            </w:r>
          </w:p>
        </w:tc>
        <w:tc>
          <w:tcPr>
            <w:tcW w:w="992" w:type="dxa"/>
          </w:tcPr>
          <w:p w:rsidR="0091534C" w:rsidRPr="002D2392" w:rsidRDefault="0091534C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D2392"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</w:tcPr>
          <w:p w:rsidR="0091534C" w:rsidRPr="00273F21" w:rsidRDefault="0091534C" w:rsidP="002D2392">
            <w:pPr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273F21">
              <w:rPr>
                <w:rFonts w:ascii="Times New Roman" w:hAnsi="Times New Roman"/>
                <w:color w:val="00000A"/>
                <w:sz w:val="24"/>
                <w:szCs w:val="24"/>
              </w:rPr>
              <w:t>Выставка детских рисунков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2392">
              <w:rPr>
                <w:rFonts w:ascii="Times New Roman" w:hAnsi="Times New Roman"/>
                <w:sz w:val="24"/>
                <w:szCs w:val="24"/>
              </w:rPr>
              <w:t>«Город-Покровск»</w:t>
            </w:r>
          </w:p>
        </w:tc>
        <w:tc>
          <w:tcPr>
            <w:tcW w:w="3099" w:type="dxa"/>
          </w:tcPr>
          <w:p w:rsidR="0091534C" w:rsidRPr="002D2392" w:rsidRDefault="0091534C" w:rsidP="002D2392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D2392">
              <w:rPr>
                <w:rFonts w:ascii="Times New Roman" w:hAnsi="Times New Roman" w:cs="Times New Roman"/>
              </w:rPr>
              <w:t>«Краснопартизанский ДД» филиал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2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2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Культорганизатор «Краснопартизанского ДД» О.А.Уварова</w:t>
            </w:r>
          </w:p>
        </w:tc>
      </w:tr>
      <w:tr w:rsidR="0091534C" w:rsidRPr="00BA2321" w:rsidTr="00501FBF">
        <w:trPr>
          <w:trHeight w:val="20"/>
          <w:jc w:val="center"/>
        </w:trPr>
        <w:tc>
          <w:tcPr>
            <w:tcW w:w="726" w:type="dxa"/>
          </w:tcPr>
          <w:p w:rsidR="0091534C" w:rsidRPr="002D2392" w:rsidRDefault="0091534C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91534C" w:rsidRPr="002D2392" w:rsidRDefault="0091534C" w:rsidP="002D2392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D2392">
              <w:rPr>
                <w:rFonts w:ascii="Times New Roman" w:hAnsi="Times New Roman" w:cs="Times New Roman"/>
              </w:rPr>
              <w:t>Каждая суббота месяца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1534C" w:rsidRPr="002D2392" w:rsidRDefault="0091534C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D2392">
              <w:rPr>
                <w:rFonts w:ascii="Times New Roman" w:hAnsi="Times New Roman"/>
                <w:b w:val="0"/>
                <w:bCs w:val="0"/>
              </w:rPr>
              <w:t>20.00</w:t>
            </w:r>
          </w:p>
        </w:tc>
        <w:tc>
          <w:tcPr>
            <w:tcW w:w="4870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Дискотека</w:t>
            </w:r>
          </w:p>
        </w:tc>
        <w:tc>
          <w:tcPr>
            <w:tcW w:w="3099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kern w:val="1"/>
                <w:sz w:val="24"/>
                <w:szCs w:val="24"/>
              </w:rPr>
              <w:t>МБУ ДК «Бурненский»,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kern w:val="1"/>
                <w:sz w:val="24"/>
                <w:szCs w:val="24"/>
              </w:rPr>
              <w:t>филиалы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kern w:val="1"/>
                <w:sz w:val="24"/>
                <w:szCs w:val="24"/>
              </w:rPr>
              <w:t>«Безымянский ДД»,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kern w:val="1"/>
                <w:sz w:val="24"/>
                <w:szCs w:val="24"/>
              </w:rPr>
              <w:t>«Первомайский ДД»,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kern w:val="1"/>
                <w:sz w:val="24"/>
                <w:szCs w:val="24"/>
              </w:rPr>
              <w:t>«Заветновский ДД», «Краснопартизанский ДД»</w:t>
            </w:r>
          </w:p>
        </w:tc>
        <w:tc>
          <w:tcPr>
            <w:tcW w:w="1528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2762" w:type="dxa"/>
          </w:tcPr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  <w:p w:rsidR="0091534C" w:rsidRPr="00BA2321" w:rsidRDefault="0091534C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321">
              <w:rPr>
                <w:rFonts w:ascii="Times New Roman" w:hAnsi="Times New Roman"/>
                <w:sz w:val="24"/>
                <w:szCs w:val="24"/>
              </w:rPr>
              <w:t>культорганизаторы Е.П.Дробовцева, М.И.Тимченко, М.М.Шайха, А.А.Мусянова О.А.Уварова,</w:t>
            </w:r>
            <w:bookmarkStart w:id="0" w:name="_GoBack"/>
            <w:bookmarkEnd w:id="0"/>
          </w:p>
        </w:tc>
      </w:tr>
    </w:tbl>
    <w:p w:rsidR="0091534C" w:rsidRPr="002D2392" w:rsidRDefault="0091534C" w:rsidP="002D239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91534C" w:rsidRPr="002D2392" w:rsidSect="007F4CC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A79068C"/>
    <w:multiLevelType w:val="hybridMultilevel"/>
    <w:tmpl w:val="D310A462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25176E"/>
    <w:multiLevelType w:val="hybridMultilevel"/>
    <w:tmpl w:val="EC643D1A"/>
    <w:lvl w:ilvl="0" w:tplc="82FEEE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E7C1F3F"/>
    <w:multiLevelType w:val="hybridMultilevel"/>
    <w:tmpl w:val="391406CA"/>
    <w:lvl w:ilvl="0" w:tplc="C2E44CA8">
      <w:start w:val="1"/>
      <w:numFmt w:val="decimalZero"/>
      <w:lvlText w:val="%1-"/>
      <w:lvlJc w:val="left"/>
      <w:pPr>
        <w:ind w:left="78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15F7403"/>
    <w:multiLevelType w:val="hybridMultilevel"/>
    <w:tmpl w:val="9BB638A2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4A2653F"/>
    <w:multiLevelType w:val="hybridMultilevel"/>
    <w:tmpl w:val="A4C0EA48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22126C8"/>
    <w:multiLevelType w:val="hybridMultilevel"/>
    <w:tmpl w:val="60228FF8"/>
    <w:lvl w:ilvl="0" w:tplc="E6086718">
      <w:start w:val="1"/>
      <w:numFmt w:val="decimalZero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6399"/>
    <w:rsid w:val="0001784E"/>
    <w:rsid w:val="000204BC"/>
    <w:rsid w:val="000318B2"/>
    <w:rsid w:val="00032499"/>
    <w:rsid w:val="00046714"/>
    <w:rsid w:val="00047E19"/>
    <w:rsid w:val="00053C59"/>
    <w:rsid w:val="00054315"/>
    <w:rsid w:val="00054713"/>
    <w:rsid w:val="000576CF"/>
    <w:rsid w:val="00060FB2"/>
    <w:rsid w:val="00062DC7"/>
    <w:rsid w:val="000703C1"/>
    <w:rsid w:val="0007051C"/>
    <w:rsid w:val="00073F67"/>
    <w:rsid w:val="00074433"/>
    <w:rsid w:val="000C1F52"/>
    <w:rsid w:val="000C42F2"/>
    <w:rsid w:val="000C576C"/>
    <w:rsid w:val="000C5990"/>
    <w:rsid w:val="000C7FE3"/>
    <w:rsid w:val="000D05E2"/>
    <w:rsid w:val="000E5052"/>
    <w:rsid w:val="001032AB"/>
    <w:rsid w:val="00106D50"/>
    <w:rsid w:val="00117A73"/>
    <w:rsid w:val="001221FE"/>
    <w:rsid w:val="00122DB8"/>
    <w:rsid w:val="00124669"/>
    <w:rsid w:val="0012611E"/>
    <w:rsid w:val="001349EB"/>
    <w:rsid w:val="0014213E"/>
    <w:rsid w:val="001423E9"/>
    <w:rsid w:val="00147439"/>
    <w:rsid w:val="00156CDE"/>
    <w:rsid w:val="00160A8B"/>
    <w:rsid w:val="00167D6F"/>
    <w:rsid w:val="001735B8"/>
    <w:rsid w:val="00174489"/>
    <w:rsid w:val="001830E3"/>
    <w:rsid w:val="00193651"/>
    <w:rsid w:val="00196F6D"/>
    <w:rsid w:val="001A781A"/>
    <w:rsid w:val="001E3C25"/>
    <w:rsid w:val="001F19A3"/>
    <w:rsid w:val="001F21D2"/>
    <w:rsid w:val="00211143"/>
    <w:rsid w:val="00225964"/>
    <w:rsid w:val="002272B6"/>
    <w:rsid w:val="00230635"/>
    <w:rsid w:val="00234D6F"/>
    <w:rsid w:val="002467CA"/>
    <w:rsid w:val="00253289"/>
    <w:rsid w:val="002538E5"/>
    <w:rsid w:val="00273F21"/>
    <w:rsid w:val="00290F5A"/>
    <w:rsid w:val="002944B0"/>
    <w:rsid w:val="002A4C07"/>
    <w:rsid w:val="002A7972"/>
    <w:rsid w:val="002B54E0"/>
    <w:rsid w:val="002D1551"/>
    <w:rsid w:val="002D2392"/>
    <w:rsid w:val="002D67A0"/>
    <w:rsid w:val="002F2C41"/>
    <w:rsid w:val="00301BD6"/>
    <w:rsid w:val="00302E75"/>
    <w:rsid w:val="0030610A"/>
    <w:rsid w:val="00320072"/>
    <w:rsid w:val="00324C8B"/>
    <w:rsid w:val="003269CE"/>
    <w:rsid w:val="00333CAC"/>
    <w:rsid w:val="0034705C"/>
    <w:rsid w:val="00351303"/>
    <w:rsid w:val="00357033"/>
    <w:rsid w:val="00363ADD"/>
    <w:rsid w:val="00375138"/>
    <w:rsid w:val="00386F1B"/>
    <w:rsid w:val="00387A37"/>
    <w:rsid w:val="00394B78"/>
    <w:rsid w:val="00396330"/>
    <w:rsid w:val="003B47DD"/>
    <w:rsid w:val="003B7A21"/>
    <w:rsid w:val="003C154C"/>
    <w:rsid w:val="003D6C35"/>
    <w:rsid w:val="003E0328"/>
    <w:rsid w:val="003F2682"/>
    <w:rsid w:val="003F3CD7"/>
    <w:rsid w:val="004110E5"/>
    <w:rsid w:val="00415130"/>
    <w:rsid w:val="00421127"/>
    <w:rsid w:val="004377E4"/>
    <w:rsid w:val="00441064"/>
    <w:rsid w:val="004425F9"/>
    <w:rsid w:val="00456E30"/>
    <w:rsid w:val="00484246"/>
    <w:rsid w:val="00485AE6"/>
    <w:rsid w:val="004917B1"/>
    <w:rsid w:val="004A1862"/>
    <w:rsid w:val="004A5934"/>
    <w:rsid w:val="004B4204"/>
    <w:rsid w:val="004B4EFA"/>
    <w:rsid w:val="004B5D26"/>
    <w:rsid w:val="004C1BD2"/>
    <w:rsid w:val="004C3231"/>
    <w:rsid w:val="004D559F"/>
    <w:rsid w:val="004D5F97"/>
    <w:rsid w:val="004E3B2A"/>
    <w:rsid w:val="004E5767"/>
    <w:rsid w:val="004E660F"/>
    <w:rsid w:val="004E760C"/>
    <w:rsid w:val="004E78EA"/>
    <w:rsid w:val="004F44E7"/>
    <w:rsid w:val="004F6147"/>
    <w:rsid w:val="00501FBF"/>
    <w:rsid w:val="005039D5"/>
    <w:rsid w:val="00507B24"/>
    <w:rsid w:val="00515841"/>
    <w:rsid w:val="00520522"/>
    <w:rsid w:val="00523303"/>
    <w:rsid w:val="0054084E"/>
    <w:rsid w:val="00557690"/>
    <w:rsid w:val="00563CC7"/>
    <w:rsid w:val="0056452D"/>
    <w:rsid w:val="00565858"/>
    <w:rsid w:val="0057506A"/>
    <w:rsid w:val="005754DC"/>
    <w:rsid w:val="00575845"/>
    <w:rsid w:val="0057702B"/>
    <w:rsid w:val="00586D46"/>
    <w:rsid w:val="005A2C2D"/>
    <w:rsid w:val="005A6399"/>
    <w:rsid w:val="005A6E80"/>
    <w:rsid w:val="005B52E6"/>
    <w:rsid w:val="005B7F98"/>
    <w:rsid w:val="005C2F2E"/>
    <w:rsid w:val="005C65F5"/>
    <w:rsid w:val="005E30E1"/>
    <w:rsid w:val="005E4C10"/>
    <w:rsid w:val="005F5381"/>
    <w:rsid w:val="00601617"/>
    <w:rsid w:val="006057D7"/>
    <w:rsid w:val="006145B1"/>
    <w:rsid w:val="006145BE"/>
    <w:rsid w:val="00621E72"/>
    <w:rsid w:val="006251DE"/>
    <w:rsid w:val="00626946"/>
    <w:rsid w:val="00631F09"/>
    <w:rsid w:val="00636B8D"/>
    <w:rsid w:val="00640770"/>
    <w:rsid w:val="00654728"/>
    <w:rsid w:val="00656EC0"/>
    <w:rsid w:val="00666763"/>
    <w:rsid w:val="00672884"/>
    <w:rsid w:val="006765A8"/>
    <w:rsid w:val="006839D4"/>
    <w:rsid w:val="006854EC"/>
    <w:rsid w:val="006B1134"/>
    <w:rsid w:val="006B4C8E"/>
    <w:rsid w:val="006B564A"/>
    <w:rsid w:val="006C0610"/>
    <w:rsid w:val="006D40E5"/>
    <w:rsid w:val="006E0CD7"/>
    <w:rsid w:val="006E1046"/>
    <w:rsid w:val="006F4000"/>
    <w:rsid w:val="0070591D"/>
    <w:rsid w:val="0070594C"/>
    <w:rsid w:val="007072F3"/>
    <w:rsid w:val="00725011"/>
    <w:rsid w:val="00731E9B"/>
    <w:rsid w:val="00736F9E"/>
    <w:rsid w:val="007432E5"/>
    <w:rsid w:val="007569C9"/>
    <w:rsid w:val="007642D6"/>
    <w:rsid w:val="00765EAA"/>
    <w:rsid w:val="00776845"/>
    <w:rsid w:val="007A1367"/>
    <w:rsid w:val="007A2442"/>
    <w:rsid w:val="007A6647"/>
    <w:rsid w:val="007B21A9"/>
    <w:rsid w:val="007B2906"/>
    <w:rsid w:val="007B4E18"/>
    <w:rsid w:val="007D1194"/>
    <w:rsid w:val="007D16C6"/>
    <w:rsid w:val="007D317B"/>
    <w:rsid w:val="007E6A9C"/>
    <w:rsid w:val="007E77FD"/>
    <w:rsid w:val="007F4CC1"/>
    <w:rsid w:val="007F5569"/>
    <w:rsid w:val="00810DE8"/>
    <w:rsid w:val="00831D25"/>
    <w:rsid w:val="008335A0"/>
    <w:rsid w:val="0083386D"/>
    <w:rsid w:val="00837C21"/>
    <w:rsid w:val="0084241E"/>
    <w:rsid w:val="00850A27"/>
    <w:rsid w:val="00852866"/>
    <w:rsid w:val="00865F3F"/>
    <w:rsid w:val="00866AC4"/>
    <w:rsid w:val="0087234B"/>
    <w:rsid w:val="008734D9"/>
    <w:rsid w:val="00887FAE"/>
    <w:rsid w:val="00891C8B"/>
    <w:rsid w:val="00897142"/>
    <w:rsid w:val="008B7C9D"/>
    <w:rsid w:val="008D0D91"/>
    <w:rsid w:val="008D6D8B"/>
    <w:rsid w:val="008E6EBA"/>
    <w:rsid w:val="008F33AF"/>
    <w:rsid w:val="008F7A4E"/>
    <w:rsid w:val="0090558B"/>
    <w:rsid w:val="0090734C"/>
    <w:rsid w:val="0091534C"/>
    <w:rsid w:val="009303EF"/>
    <w:rsid w:val="00934440"/>
    <w:rsid w:val="00946AAE"/>
    <w:rsid w:val="00951CC3"/>
    <w:rsid w:val="00956945"/>
    <w:rsid w:val="00971CAA"/>
    <w:rsid w:val="00977219"/>
    <w:rsid w:val="00982134"/>
    <w:rsid w:val="00984ED6"/>
    <w:rsid w:val="00994B1E"/>
    <w:rsid w:val="0099760C"/>
    <w:rsid w:val="009A126B"/>
    <w:rsid w:val="009A2C18"/>
    <w:rsid w:val="009A72D0"/>
    <w:rsid w:val="009B005E"/>
    <w:rsid w:val="009B789F"/>
    <w:rsid w:val="009C6764"/>
    <w:rsid w:val="009D0412"/>
    <w:rsid w:val="009E2890"/>
    <w:rsid w:val="009E7B4C"/>
    <w:rsid w:val="00A01B02"/>
    <w:rsid w:val="00A14354"/>
    <w:rsid w:val="00A178A2"/>
    <w:rsid w:val="00A17FC2"/>
    <w:rsid w:val="00A20CB4"/>
    <w:rsid w:val="00A2302C"/>
    <w:rsid w:val="00A354FB"/>
    <w:rsid w:val="00A358AB"/>
    <w:rsid w:val="00A44D89"/>
    <w:rsid w:val="00A45B19"/>
    <w:rsid w:val="00A6631D"/>
    <w:rsid w:val="00A714F5"/>
    <w:rsid w:val="00A74D0E"/>
    <w:rsid w:val="00A92C61"/>
    <w:rsid w:val="00AA0998"/>
    <w:rsid w:val="00AA6510"/>
    <w:rsid w:val="00AA749D"/>
    <w:rsid w:val="00AB3A69"/>
    <w:rsid w:val="00AC44C1"/>
    <w:rsid w:val="00AC5FF7"/>
    <w:rsid w:val="00AC606C"/>
    <w:rsid w:val="00AE0556"/>
    <w:rsid w:val="00AE52F7"/>
    <w:rsid w:val="00AF20C3"/>
    <w:rsid w:val="00AF6019"/>
    <w:rsid w:val="00B0015D"/>
    <w:rsid w:val="00B10768"/>
    <w:rsid w:val="00B17ADB"/>
    <w:rsid w:val="00B41B08"/>
    <w:rsid w:val="00B42CD0"/>
    <w:rsid w:val="00B46529"/>
    <w:rsid w:val="00B47F40"/>
    <w:rsid w:val="00B52BF5"/>
    <w:rsid w:val="00B551F6"/>
    <w:rsid w:val="00B56405"/>
    <w:rsid w:val="00B70EBE"/>
    <w:rsid w:val="00B7470B"/>
    <w:rsid w:val="00B76750"/>
    <w:rsid w:val="00B807E6"/>
    <w:rsid w:val="00B84C4C"/>
    <w:rsid w:val="00B91951"/>
    <w:rsid w:val="00B93844"/>
    <w:rsid w:val="00BA2321"/>
    <w:rsid w:val="00BB2D6F"/>
    <w:rsid w:val="00BB4DEA"/>
    <w:rsid w:val="00BC1DCC"/>
    <w:rsid w:val="00BE7B02"/>
    <w:rsid w:val="00BF6F33"/>
    <w:rsid w:val="00C05086"/>
    <w:rsid w:val="00C20BC0"/>
    <w:rsid w:val="00C22A58"/>
    <w:rsid w:val="00C25122"/>
    <w:rsid w:val="00C336FF"/>
    <w:rsid w:val="00C358DF"/>
    <w:rsid w:val="00C36430"/>
    <w:rsid w:val="00C548A7"/>
    <w:rsid w:val="00C565BE"/>
    <w:rsid w:val="00C64E6F"/>
    <w:rsid w:val="00C742BA"/>
    <w:rsid w:val="00C8182F"/>
    <w:rsid w:val="00C820CC"/>
    <w:rsid w:val="00C91497"/>
    <w:rsid w:val="00C93312"/>
    <w:rsid w:val="00CA0BDD"/>
    <w:rsid w:val="00CA2245"/>
    <w:rsid w:val="00CA2890"/>
    <w:rsid w:val="00CA3B9D"/>
    <w:rsid w:val="00CA60BF"/>
    <w:rsid w:val="00CA6420"/>
    <w:rsid w:val="00CA6555"/>
    <w:rsid w:val="00CA7556"/>
    <w:rsid w:val="00CB0738"/>
    <w:rsid w:val="00CB354C"/>
    <w:rsid w:val="00CB4092"/>
    <w:rsid w:val="00CB571C"/>
    <w:rsid w:val="00CB6E1B"/>
    <w:rsid w:val="00CC71ED"/>
    <w:rsid w:val="00CD27AC"/>
    <w:rsid w:val="00CD416B"/>
    <w:rsid w:val="00CE41F6"/>
    <w:rsid w:val="00CE7480"/>
    <w:rsid w:val="00CF1617"/>
    <w:rsid w:val="00CF26BA"/>
    <w:rsid w:val="00CF2882"/>
    <w:rsid w:val="00D11899"/>
    <w:rsid w:val="00D12E91"/>
    <w:rsid w:val="00D266EF"/>
    <w:rsid w:val="00D3295B"/>
    <w:rsid w:val="00D3411C"/>
    <w:rsid w:val="00D408AF"/>
    <w:rsid w:val="00D43E8F"/>
    <w:rsid w:val="00D44A02"/>
    <w:rsid w:val="00D44D56"/>
    <w:rsid w:val="00D45C34"/>
    <w:rsid w:val="00D46665"/>
    <w:rsid w:val="00D54B13"/>
    <w:rsid w:val="00D7183D"/>
    <w:rsid w:val="00D729DE"/>
    <w:rsid w:val="00D96F5C"/>
    <w:rsid w:val="00DB2067"/>
    <w:rsid w:val="00DB4147"/>
    <w:rsid w:val="00DB5428"/>
    <w:rsid w:val="00DC2F30"/>
    <w:rsid w:val="00DD345B"/>
    <w:rsid w:val="00DD7090"/>
    <w:rsid w:val="00DE1BB9"/>
    <w:rsid w:val="00DF4B96"/>
    <w:rsid w:val="00DF4EF2"/>
    <w:rsid w:val="00DF76B9"/>
    <w:rsid w:val="00E02917"/>
    <w:rsid w:val="00E14119"/>
    <w:rsid w:val="00E158EE"/>
    <w:rsid w:val="00E205A7"/>
    <w:rsid w:val="00E27498"/>
    <w:rsid w:val="00E300FD"/>
    <w:rsid w:val="00E45693"/>
    <w:rsid w:val="00E53DAB"/>
    <w:rsid w:val="00E60945"/>
    <w:rsid w:val="00E76910"/>
    <w:rsid w:val="00E815EE"/>
    <w:rsid w:val="00E91B46"/>
    <w:rsid w:val="00E92458"/>
    <w:rsid w:val="00E9270A"/>
    <w:rsid w:val="00EA1CD7"/>
    <w:rsid w:val="00EA2C3F"/>
    <w:rsid w:val="00EB05EA"/>
    <w:rsid w:val="00EB6ED8"/>
    <w:rsid w:val="00ED75DB"/>
    <w:rsid w:val="00ED7D4C"/>
    <w:rsid w:val="00EE4593"/>
    <w:rsid w:val="00EE46AB"/>
    <w:rsid w:val="00EE68D6"/>
    <w:rsid w:val="00EF2948"/>
    <w:rsid w:val="00F01796"/>
    <w:rsid w:val="00F14690"/>
    <w:rsid w:val="00F15BB6"/>
    <w:rsid w:val="00F24B16"/>
    <w:rsid w:val="00F25B04"/>
    <w:rsid w:val="00F274F8"/>
    <w:rsid w:val="00F27782"/>
    <w:rsid w:val="00F32B77"/>
    <w:rsid w:val="00F400C8"/>
    <w:rsid w:val="00F536FC"/>
    <w:rsid w:val="00F54091"/>
    <w:rsid w:val="00F61549"/>
    <w:rsid w:val="00F64539"/>
    <w:rsid w:val="00F734AD"/>
    <w:rsid w:val="00F806BD"/>
    <w:rsid w:val="00F970DC"/>
    <w:rsid w:val="00FA64C8"/>
    <w:rsid w:val="00FA7325"/>
    <w:rsid w:val="00FB0D70"/>
    <w:rsid w:val="00FB552F"/>
    <w:rsid w:val="00FC33A1"/>
    <w:rsid w:val="00FC4725"/>
    <w:rsid w:val="00FE5C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52D"/>
    <w:pPr>
      <w:spacing w:after="200" w:line="276" w:lineRule="auto"/>
    </w:pPr>
    <w:rPr>
      <w:rFonts w:eastAsia="Times New Roman"/>
    </w:rPr>
  </w:style>
  <w:style w:type="paragraph" w:styleId="Heading3">
    <w:name w:val="heading 3"/>
    <w:basedOn w:val="Normal"/>
    <w:link w:val="Heading3Char"/>
    <w:uiPriority w:val="9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hAnsi="Times New Roman"/>
      <w:sz w:val="24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B52BF5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891C8B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a">
    <w:name w:val="Заголовок таблицы"/>
    <w:basedOn w:val="Normal"/>
    <w:uiPriority w:val="99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hAnsi="Liberation Serif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uiPriority w:val="99"/>
    <w:rsid w:val="00CC71ED"/>
    <w:pPr>
      <w:suppressAutoHyphens/>
      <w:spacing w:line="100" w:lineRule="atLeast"/>
    </w:pPr>
    <w:rPr>
      <w:rFonts w:ascii="Times New Roman" w:hAnsi="Times New Roman" w:cs="Mangal"/>
      <w:sz w:val="28"/>
      <w:szCs w:val="24"/>
      <w:lang w:eastAsia="hi-IN" w:bidi="hi-IN"/>
    </w:rPr>
  </w:style>
  <w:style w:type="paragraph" w:customStyle="1" w:styleId="a0">
    <w:name w:val="Содержимое таблицы"/>
    <w:basedOn w:val="Normal"/>
    <w:uiPriority w:val="99"/>
    <w:rsid w:val="00CC71ED"/>
    <w:pPr>
      <w:widowControl w:val="0"/>
      <w:suppressLineNumbers/>
      <w:suppressAutoHyphens/>
      <w:spacing w:after="0" w:line="240" w:lineRule="auto"/>
    </w:pPr>
    <w:rPr>
      <w:rFonts w:ascii="Arial" w:eastAsia="Calibri" w:hAnsi="Arial" w:cs="Tahoma"/>
      <w:sz w:val="24"/>
      <w:szCs w:val="24"/>
    </w:rPr>
  </w:style>
  <w:style w:type="paragraph" w:styleId="NormalWeb">
    <w:name w:val="Normal (Web)"/>
    <w:basedOn w:val="Normal"/>
    <w:uiPriority w:val="99"/>
    <w:rsid w:val="00351303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zh-CN"/>
    </w:rPr>
  </w:style>
  <w:style w:type="paragraph" w:styleId="NoSpacing">
    <w:name w:val="No Spacing"/>
    <w:link w:val="NoSpacingChar"/>
    <w:uiPriority w:val="99"/>
    <w:qFormat/>
    <w:rsid w:val="00E158EE"/>
    <w:rPr>
      <w:rFonts w:ascii="Times New Roman" w:hAnsi="Times New Roman"/>
      <w:sz w:val="28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AF20C3"/>
    <w:rPr>
      <w:rFonts w:ascii="Times New Roman" w:eastAsia="Times New Roman" w:hAnsi="Times New Roman" w:cs="Times New Roman"/>
      <w:sz w:val="22"/>
      <w:szCs w:val="22"/>
      <w:lang w:val="ru-RU" w:eastAsia="en-US" w:bidi="ar-SA"/>
    </w:rPr>
  </w:style>
  <w:style w:type="character" w:customStyle="1" w:styleId="a1">
    <w:name w:val="Основной текст_"/>
    <w:basedOn w:val="DefaultParagraphFont"/>
    <w:link w:val="2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">
    <w:name w:val="Основной текст2"/>
    <w:basedOn w:val="Normal"/>
    <w:link w:val="a1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="Calibri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textAlignment w:val="baseline"/>
    </w:pPr>
    <w:rPr>
      <w:rFonts w:ascii="Arial" w:hAnsi="Arial" w:cs="Tahoma"/>
      <w:kern w:val="3"/>
      <w:sz w:val="21"/>
      <w:szCs w:val="24"/>
    </w:rPr>
  </w:style>
  <w:style w:type="character" w:styleId="Hyperlink">
    <w:name w:val="Hyperlink"/>
    <w:basedOn w:val="DefaultParagraphFont"/>
    <w:uiPriority w:val="99"/>
    <w:rsid w:val="00B52BF5"/>
    <w:rPr>
      <w:rFonts w:cs="Times New Roman"/>
      <w:color w:val="0000FF"/>
      <w:u w:val="single"/>
    </w:rPr>
  </w:style>
  <w:style w:type="character" w:styleId="Emphasis">
    <w:name w:val="Emphasis"/>
    <w:basedOn w:val="DefaultParagraphFont"/>
    <w:uiPriority w:val="99"/>
    <w:qFormat/>
    <w:rsid w:val="00B52BF5"/>
    <w:rPr>
      <w:rFonts w:cs="Times New Roman"/>
      <w:i/>
      <w:iCs/>
    </w:rPr>
  </w:style>
  <w:style w:type="character" w:customStyle="1" w:styleId="10pt">
    <w:name w:val="Основной текст + 10 pt"/>
    <w:aliases w:val="Не полужирный,Интервал 0 pt"/>
    <w:basedOn w:val="a1"/>
    <w:uiPriority w:val="99"/>
    <w:rsid w:val="003B7A21"/>
    <w:rPr>
      <w:rFonts w:ascii="Times New Roman" w:hAnsi="Times New Roman"/>
      <w:color w:val="000000"/>
      <w:w w:val="100"/>
      <w:position w:val="0"/>
      <w:sz w:val="20"/>
      <w:szCs w:val="20"/>
      <w:lang w:val="ru-RU"/>
    </w:rPr>
  </w:style>
  <w:style w:type="paragraph" w:customStyle="1" w:styleId="a2">
    <w:name w:val="Базовый"/>
    <w:uiPriority w:val="99"/>
    <w:rsid w:val="00F14690"/>
    <w:pPr>
      <w:widowControl w:val="0"/>
      <w:suppressAutoHyphens/>
      <w:spacing w:line="100" w:lineRule="atLeast"/>
    </w:pPr>
    <w:rPr>
      <w:rFonts w:ascii="Courier New" w:hAnsi="Courier New" w:cs="Courier New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53DAB"/>
    <w:rPr>
      <w:rFonts w:ascii="Tahoma" w:hAnsi="Tahoma" w:cs="Tahoma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rsid w:val="00062DC7"/>
    <w:pPr>
      <w:suppressAutoHyphens/>
      <w:spacing w:after="120" w:line="240" w:lineRule="auto"/>
    </w:pPr>
    <w:rPr>
      <w:rFonts w:ascii="Times New Roman" w:hAnsi="Times New Roman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062DC7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apple-converted-space">
    <w:name w:val="apple-converted-space"/>
    <w:basedOn w:val="DefaultParagraphFont"/>
    <w:uiPriority w:val="99"/>
    <w:rsid w:val="00BB4DEA"/>
    <w:rPr>
      <w:rFonts w:cs="Times New Roman"/>
    </w:rPr>
  </w:style>
  <w:style w:type="paragraph" w:customStyle="1" w:styleId="TableContents">
    <w:name w:val="Table Contents"/>
    <w:basedOn w:val="Standard"/>
    <w:uiPriority w:val="99"/>
    <w:rsid w:val="00507B24"/>
    <w:pPr>
      <w:suppressLineNumbers/>
    </w:pPr>
  </w:style>
  <w:style w:type="paragraph" w:customStyle="1" w:styleId="WW-">
    <w:name w:val="WW-Базовый"/>
    <w:uiPriority w:val="99"/>
    <w:rsid w:val="004C3231"/>
    <w:pPr>
      <w:suppressAutoHyphens/>
      <w:spacing w:line="100" w:lineRule="atLeast"/>
    </w:pPr>
    <w:rPr>
      <w:rFonts w:ascii="Times New Roman" w:eastAsia="Times New Roman" w:hAnsi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styleId="ListParagraph">
    <w:name w:val="List Paragraph"/>
    <w:basedOn w:val="Normal"/>
    <w:uiPriority w:val="99"/>
    <w:qFormat/>
    <w:rsid w:val="00BB2D6F"/>
    <w:pPr>
      <w:ind w:left="720"/>
    </w:pPr>
    <w:rPr>
      <w:rFonts w:cs="Calibri"/>
      <w:lang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A714F5"/>
    <w:pPr>
      <w:suppressAutoHyphens/>
      <w:spacing w:after="0" w:line="240" w:lineRule="auto"/>
      <w:jc w:val="center"/>
    </w:pPr>
    <w:rPr>
      <w:rFonts w:ascii="Times New Roman" w:hAnsi="Times New Roman"/>
      <w:b/>
      <w:bCs/>
      <w:sz w:val="36"/>
      <w:szCs w:val="24"/>
      <w:lang w:eastAsia="ar-SA"/>
    </w:rPr>
  </w:style>
  <w:style w:type="character" w:customStyle="1" w:styleId="TitleChar">
    <w:name w:val="Title Char"/>
    <w:basedOn w:val="DefaultParagraphFont"/>
    <w:link w:val="Title"/>
    <w:uiPriority w:val="99"/>
    <w:locked/>
    <w:rsid w:val="00A714F5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paragraph" w:styleId="Subtitle">
    <w:name w:val="Subtitle"/>
    <w:basedOn w:val="Normal"/>
    <w:next w:val="Normal"/>
    <w:link w:val="SubtitleChar"/>
    <w:uiPriority w:val="99"/>
    <w:qFormat/>
    <w:rsid w:val="00A714F5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714F5"/>
    <w:rPr>
      <w:rFonts w:ascii="Cambria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253289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6415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profile/57839600724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k.ru/fee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k.ru/profile/580967008144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ok.ru/profile/595702173968" TargetMode="External"/><Relationship Id="rId10" Type="http://schemas.openxmlformats.org/officeDocument/2006/relationships/hyperlink" Target="https://ok.ru/profile/59017543911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k.ru/fe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775</TotalTime>
  <Pages>4</Pages>
  <Words>814</Words>
  <Characters>4644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</dc:creator>
  <cp:keywords/>
  <dc:description/>
  <cp:lastModifiedBy>Таня</cp:lastModifiedBy>
  <cp:revision>10</cp:revision>
  <cp:lastPrinted>2021-07-07T10:36:00Z</cp:lastPrinted>
  <dcterms:created xsi:type="dcterms:W3CDTF">2018-02-15T05:04:00Z</dcterms:created>
  <dcterms:modified xsi:type="dcterms:W3CDTF">2021-07-07T11:44:00Z</dcterms:modified>
</cp:coreProperties>
</file>