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BFF" w:rsidRPr="00230635" w:rsidRDefault="00624BFF" w:rsidP="00EE68D6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624BFF" w:rsidRPr="00B56405" w:rsidRDefault="00624BFF" w:rsidP="00C2512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 xml:space="preserve"> Утверждаю:</w:t>
      </w:r>
    </w:p>
    <w:p w:rsidR="00624BFF" w:rsidRDefault="00624BFF" w:rsidP="00C25122">
      <w:pPr>
        <w:spacing w:after="0" w:line="240" w:lineRule="auto"/>
        <w:ind w:left="54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>Директор МБУ</w:t>
      </w:r>
    </w:p>
    <w:p w:rsidR="00624BFF" w:rsidRPr="00B56405" w:rsidRDefault="00624BFF" w:rsidP="00C25122">
      <w:pPr>
        <w:spacing w:after="0" w:line="240" w:lineRule="auto"/>
        <w:ind w:left="5421"/>
        <w:jc w:val="right"/>
        <w:rPr>
          <w:rFonts w:ascii="Times New Roman" w:hAnsi="Times New Roman"/>
          <w:sz w:val="28"/>
          <w:szCs w:val="28"/>
        </w:rPr>
      </w:pPr>
      <w:r w:rsidRPr="00B56405">
        <w:rPr>
          <w:rFonts w:ascii="Times New Roman" w:hAnsi="Times New Roman"/>
          <w:sz w:val="28"/>
          <w:szCs w:val="28"/>
        </w:rPr>
        <w:t xml:space="preserve">                     ДК «Бурненский»</w:t>
      </w:r>
    </w:p>
    <w:p w:rsidR="00624BFF" w:rsidRDefault="00624BFF" w:rsidP="00C251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________  </w:t>
      </w:r>
      <w:r w:rsidRPr="00B564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56405">
        <w:rPr>
          <w:rFonts w:ascii="Times New Roman" w:hAnsi="Times New Roman"/>
          <w:sz w:val="28"/>
          <w:szCs w:val="28"/>
        </w:rPr>
        <w:t>Е.В.Плугина</w:t>
      </w:r>
    </w:p>
    <w:p w:rsidR="00624BFF" w:rsidRDefault="00624BFF" w:rsidP="00C2512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24BFF" w:rsidRPr="008F14D3" w:rsidRDefault="00624BFF" w:rsidP="00C2512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24BFF" w:rsidRPr="008F14D3" w:rsidRDefault="00624BFF" w:rsidP="008F14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14D3">
        <w:rPr>
          <w:rFonts w:ascii="Times New Roman" w:hAnsi="Times New Roman"/>
          <w:b/>
          <w:sz w:val="28"/>
          <w:szCs w:val="28"/>
        </w:rPr>
        <w:t xml:space="preserve">План мероприятий </w:t>
      </w:r>
      <w:r>
        <w:rPr>
          <w:rFonts w:ascii="Times New Roman" w:hAnsi="Times New Roman"/>
          <w:b/>
          <w:sz w:val="28"/>
          <w:szCs w:val="28"/>
        </w:rPr>
        <w:t xml:space="preserve"> на ОКТЯБРЬ </w:t>
      </w:r>
      <w:r w:rsidRPr="008F14D3">
        <w:rPr>
          <w:rFonts w:ascii="Times New Roman" w:hAnsi="Times New Roman"/>
          <w:b/>
          <w:sz w:val="28"/>
          <w:szCs w:val="28"/>
        </w:rPr>
        <w:t xml:space="preserve"> месяц  </w:t>
      </w:r>
      <w:smartTag w:uri="urn:schemas-microsoft-com:office:smarttags" w:element="metricconverter">
        <w:smartTagPr>
          <w:attr w:name="ProductID" w:val="2021 г"/>
        </w:smartTagPr>
        <w:r w:rsidRPr="008F14D3">
          <w:rPr>
            <w:rFonts w:ascii="Times New Roman" w:hAnsi="Times New Roman"/>
            <w:b/>
            <w:sz w:val="28"/>
            <w:szCs w:val="28"/>
          </w:rPr>
          <w:t>2021 г</w:t>
        </w:r>
      </w:smartTag>
      <w:r w:rsidRPr="008F14D3">
        <w:rPr>
          <w:rFonts w:ascii="Times New Roman" w:hAnsi="Times New Roman"/>
          <w:b/>
          <w:sz w:val="28"/>
          <w:szCs w:val="28"/>
        </w:rPr>
        <w:t>.</w:t>
      </w:r>
    </w:p>
    <w:p w:rsidR="00624BFF" w:rsidRPr="008F14D3" w:rsidRDefault="00624BFF" w:rsidP="008F14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24BFF" w:rsidRPr="008F14D3" w:rsidRDefault="00624BFF" w:rsidP="008F14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14D3">
        <w:rPr>
          <w:rFonts w:ascii="Times New Roman" w:hAnsi="Times New Roman"/>
          <w:b/>
          <w:sz w:val="28"/>
          <w:szCs w:val="28"/>
        </w:rPr>
        <w:t>МБУ ДК «Бурненский»</w:t>
      </w:r>
    </w:p>
    <w:p w:rsidR="00624BFF" w:rsidRPr="008F14D3" w:rsidRDefault="00624BFF" w:rsidP="008F14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495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6"/>
        <w:gridCol w:w="1518"/>
        <w:gridCol w:w="992"/>
        <w:gridCol w:w="4870"/>
        <w:gridCol w:w="2989"/>
        <w:gridCol w:w="1559"/>
        <w:gridCol w:w="2841"/>
      </w:tblGrid>
      <w:tr w:rsidR="00624BFF" w:rsidRPr="000D1176" w:rsidTr="00255756">
        <w:trPr>
          <w:trHeight w:val="669"/>
          <w:jc w:val="center"/>
        </w:trPr>
        <w:tc>
          <w:tcPr>
            <w:tcW w:w="726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Cs w:val="0"/>
              </w:rPr>
            </w:pPr>
            <w:r w:rsidRPr="008F14D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8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1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01.10.2021г.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B36F6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Развлекательная  программа                             «Чтобы сердце и душа были молоды!»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dxa"/>
          </w:tcPr>
          <w:p w:rsidR="00624BFF" w:rsidRPr="008F14D3" w:rsidRDefault="00624BFF" w:rsidP="001504C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24BFF" w:rsidRPr="000D1176" w:rsidRDefault="00624BFF" w:rsidP="001504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4BFF" w:rsidRPr="000D1176" w:rsidRDefault="00624BFF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41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01.10.2021г</w:t>
            </w:r>
          </w:p>
        </w:tc>
        <w:tc>
          <w:tcPr>
            <w:tcW w:w="992" w:type="dxa"/>
          </w:tcPr>
          <w:p w:rsidR="00624BFF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624BFF" w:rsidRPr="000D1176" w:rsidRDefault="00624BFF" w:rsidP="00B36F6F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Праздничный концерт                                          “Мои года, моё богатство”</w:t>
            </w:r>
          </w:p>
        </w:tc>
        <w:tc>
          <w:tcPr>
            <w:tcW w:w="2989" w:type="dxa"/>
          </w:tcPr>
          <w:p w:rsidR="00624BFF" w:rsidRPr="008F14D3" w:rsidRDefault="00624BFF" w:rsidP="00B36F6F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624BFF" w:rsidRPr="008F14D3" w:rsidRDefault="00624BFF" w:rsidP="00B36F6F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B36F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24BFF" w:rsidRPr="008F14D3" w:rsidRDefault="00624BFF" w:rsidP="00B36F6F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01.10.2021г.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882F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Концертная программа                                      "Молодые душой"</w:t>
            </w:r>
          </w:p>
        </w:tc>
        <w:tc>
          <w:tcPr>
            <w:tcW w:w="298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1504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24BFF" w:rsidRPr="000D1176" w:rsidRDefault="00624BFF" w:rsidP="001504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24BFF" w:rsidRPr="000D1176" w:rsidRDefault="00624BFF" w:rsidP="001504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24BFF" w:rsidRPr="000D1176" w:rsidTr="0029341A">
        <w:trPr>
          <w:trHeight w:val="856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Default="00624BFF" w:rsidP="00882FE1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01.10.2021г.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882FE1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</w:rPr>
            </w:pPr>
            <w:r w:rsidRPr="000D1176">
              <w:rPr>
                <w:rFonts w:ascii="Times New Roman" w:hAnsi="Times New Roman"/>
                <w:color w:val="00000A"/>
              </w:rPr>
              <w:t>Концертная программа</w:t>
            </w:r>
          </w:p>
          <w:p w:rsidR="00624BFF" w:rsidRPr="000D1176" w:rsidRDefault="00624BFF" w:rsidP="00882FE1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FE1">
              <w:rPr>
                <w:rFonts w:ascii="Times New Roman" w:hAnsi="Times New Roman"/>
                <w:sz w:val="24"/>
                <w:szCs w:val="24"/>
              </w:rPr>
              <w:t>«День мудрости»</w:t>
            </w:r>
          </w:p>
        </w:tc>
        <w:tc>
          <w:tcPr>
            <w:tcW w:w="2989" w:type="dxa"/>
          </w:tcPr>
          <w:p w:rsidR="00624BFF" w:rsidRPr="008F14D3" w:rsidRDefault="00624BFF" w:rsidP="00882FE1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24BFF" w:rsidRPr="000D1176" w:rsidRDefault="00624BFF" w:rsidP="00882F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841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Default="00624BFF" w:rsidP="00882FE1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01.10.2021г.</w:t>
            </w:r>
          </w:p>
        </w:tc>
        <w:tc>
          <w:tcPr>
            <w:tcW w:w="992" w:type="dxa"/>
          </w:tcPr>
          <w:p w:rsidR="00624BFF" w:rsidRDefault="00624BFF" w:rsidP="0029341A">
            <w:pPr>
              <w:pStyle w:val="a"/>
              <w:suppressLineNumbers w:val="0"/>
              <w:jc w:val="left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 xml:space="preserve"> 15.00</w:t>
            </w:r>
          </w:p>
        </w:tc>
        <w:tc>
          <w:tcPr>
            <w:tcW w:w="4870" w:type="dxa"/>
          </w:tcPr>
          <w:p w:rsidR="00624BFF" w:rsidRPr="0029341A" w:rsidRDefault="00624BFF" w:rsidP="0029341A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Выставка творческих работ               «Частичка тепла детей для пожилых людей»</w:t>
            </w:r>
          </w:p>
        </w:tc>
        <w:tc>
          <w:tcPr>
            <w:tcW w:w="2989" w:type="dxa"/>
          </w:tcPr>
          <w:p w:rsidR="00624BFF" w:rsidRPr="000D1176" w:rsidRDefault="00624BFF" w:rsidP="002934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24BFF" w:rsidRPr="000D1176" w:rsidRDefault="00624BFF" w:rsidP="0029341A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24BFF" w:rsidRPr="008F14D3" w:rsidRDefault="00624BFF" w:rsidP="00882FE1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841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Руководитель кружка ДПИ МБУ ДК «Бурненский»                     Л.Е.Авдеева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01.10.2021г.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24BFF" w:rsidRPr="000D1176" w:rsidRDefault="00624BFF" w:rsidP="00DD6582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</w:rPr>
            </w:pPr>
            <w:r w:rsidRPr="000D1176">
              <w:rPr>
                <w:rFonts w:ascii="Times New Roman" w:hAnsi="Times New Roman"/>
                <w:color w:val="00000A"/>
              </w:rPr>
              <w:t>Концертная программа</w:t>
            </w:r>
          </w:p>
          <w:p w:rsidR="00624BFF" w:rsidRPr="000D1176" w:rsidRDefault="00624BFF" w:rsidP="00DD658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«Мудрой осени, счастливые мгновенья</w:t>
            </w:r>
            <w:r w:rsidRPr="00882F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89" w:type="dxa"/>
          </w:tcPr>
          <w:p w:rsidR="00624BFF" w:rsidRPr="000D1176" w:rsidRDefault="00624BFF" w:rsidP="00DD65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24BFF" w:rsidRPr="000D1176" w:rsidRDefault="00624BFF" w:rsidP="00DD658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24BFF" w:rsidRPr="000D1176" w:rsidRDefault="00624BFF" w:rsidP="001504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841" w:type="dxa"/>
          </w:tcPr>
          <w:p w:rsidR="00624BFF" w:rsidRPr="000D1176" w:rsidRDefault="00624BFF" w:rsidP="00BE2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24BFF" w:rsidRPr="000D1176" w:rsidRDefault="00624BFF" w:rsidP="00BE2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</w:rPr>
              <w:t>01.10.2021г.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624BFF" w:rsidRPr="000D1176" w:rsidRDefault="00624BFF" w:rsidP="0029341A">
            <w:pPr>
              <w:tabs>
                <w:tab w:val="left" w:pos="70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</w:rPr>
            </w:pPr>
            <w:r w:rsidRPr="000D1176">
              <w:rPr>
                <w:rFonts w:ascii="Times New Roman" w:hAnsi="Times New Roman"/>
                <w:color w:val="00000A"/>
              </w:rPr>
              <w:t>Посиделки                                                                          «Как здорово, что все мы здесь сегодня собрались…»</w:t>
            </w:r>
          </w:p>
        </w:tc>
        <w:tc>
          <w:tcPr>
            <w:tcW w:w="2989" w:type="dxa"/>
          </w:tcPr>
          <w:p w:rsidR="00624BFF" w:rsidRPr="000D1176" w:rsidRDefault="00624BFF" w:rsidP="002934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24BFF" w:rsidRPr="000D1176" w:rsidRDefault="00624BFF" w:rsidP="0029341A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24BFF" w:rsidRPr="000D1176" w:rsidRDefault="00624BFF" w:rsidP="00DD65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</w:tcPr>
          <w:p w:rsidR="00624BFF" w:rsidRPr="000D1176" w:rsidRDefault="00624BFF" w:rsidP="002934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624BFF" w:rsidRPr="000D1176" w:rsidRDefault="00624BFF" w:rsidP="002934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02.10.2021г.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BE2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Музыкальная открытка</w:t>
            </w:r>
          </w:p>
          <w:p w:rsidR="00624BFF" w:rsidRPr="000D1176" w:rsidRDefault="00624BFF" w:rsidP="00BE25E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"Осенняя пора – очей очарование"</w:t>
            </w:r>
          </w:p>
        </w:tc>
        <w:tc>
          <w:tcPr>
            <w:tcW w:w="2989" w:type="dxa"/>
          </w:tcPr>
          <w:p w:rsidR="00624BFF" w:rsidRPr="008F14D3" w:rsidRDefault="00624BFF" w:rsidP="001504C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hyperlink r:id="rId5" w:history="1">
              <w:r w:rsidRPr="008F14D3">
                <w:rPr>
                  <w:rStyle w:val="Hyperlink"/>
                  <w:rFonts w:ascii="Times New Roman" w:hAnsi="Times New Roman"/>
                </w:rPr>
                <w:t>https://ok.ru/profile/595702173968</w:t>
              </w:r>
            </w:hyperlink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841" w:type="dxa"/>
          </w:tcPr>
          <w:p w:rsidR="00624BFF" w:rsidRPr="000D1176" w:rsidRDefault="00624BFF" w:rsidP="00DD65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24BFF" w:rsidRPr="000D1176" w:rsidRDefault="00624BFF" w:rsidP="00DD65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24BFF" w:rsidRPr="000D1176" w:rsidRDefault="00624BFF" w:rsidP="00DD65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05.10.2021г.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624BFF" w:rsidRPr="000D1176" w:rsidRDefault="00624BFF" w:rsidP="009141A2">
            <w:pPr>
              <w:spacing w:after="0"/>
              <w:rPr>
                <w:rFonts w:ascii="Times New Roman" w:hAnsi="Times New Roman"/>
                <w:color w:val="00000A"/>
              </w:rPr>
            </w:pPr>
            <w:r w:rsidRPr="000D1176">
              <w:rPr>
                <w:rFonts w:ascii="Times New Roman" w:hAnsi="Times New Roman"/>
                <w:color w:val="00000A"/>
              </w:rPr>
              <w:t xml:space="preserve">                 Поздравительная открытка</w:t>
            </w:r>
          </w:p>
          <w:p w:rsidR="00624BFF" w:rsidRPr="008F14D3" w:rsidRDefault="00624BFF" w:rsidP="009141A2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9141A2">
              <w:rPr>
                <w:rFonts w:ascii="Times New Roman" w:hAnsi="Times New Roman"/>
                <w:sz w:val="24"/>
                <w:szCs w:val="24"/>
              </w:rPr>
              <w:t>«Примите поздравления»</w:t>
            </w:r>
          </w:p>
        </w:tc>
        <w:tc>
          <w:tcPr>
            <w:tcW w:w="2989" w:type="dxa"/>
          </w:tcPr>
          <w:p w:rsidR="00624BFF" w:rsidRPr="000D1176" w:rsidRDefault="00624BFF" w:rsidP="002F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0D1176">
                <w:rPr>
                  <w:rStyle w:val="Hyperlink"/>
                  <w:rFonts w:ascii="Times New Roman" w:hAnsi="Times New Roman"/>
                </w:rPr>
                <w:t>https://ok.ru/profile/578396007245</w:t>
              </w:r>
            </w:hyperlink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841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05.10.2021г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9141A2">
            <w:pPr>
              <w:spacing w:after="0" w:line="240" w:lineRule="auto"/>
              <w:rPr>
                <w:rFonts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                  Конкурсная </w:t>
            </w:r>
            <w:r w:rsidRPr="000D1176">
              <w:rPr>
                <w:rFonts w:hAnsi="Times New Roman"/>
                <w:sz w:val="24"/>
                <w:szCs w:val="24"/>
              </w:rPr>
              <w:t>программа</w:t>
            </w:r>
          </w:p>
          <w:p w:rsidR="00624BFF" w:rsidRPr="008F14D3" w:rsidRDefault="00624BFF" w:rsidP="009141A2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0D1176">
              <w:rPr>
                <w:rFonts w:hAnsi="Times New Roman"/>
                <w:sz w:val="24"/>
                <w:szCs w:val="24"/>
              </w:rPr>
              <w:t>«Учитель</w:t>
            </w:r>
            <w:r w:rsidRPr="000D1176">
              <w:rPr>
                <w:rFonts w:hAnsi="Times New Roman"/>
                <w:sz w:val="24"/>
                <w:szCs w:val="24"/>
              </w:rPr>
              <w:t xml:space="preserve"> - </w:t>
            </w:r>
            <w:r w:rsidRPr="000D1176">
              <w:rPr>
                <w:rFonts w:hAnsi="Times New Roman"/>
                <w:sz w:val="24"/>
                <w:szCs w:val="24"/>
              </w:rPr>
              <w:t>почетная</w:t>
            </w:r>
            <w:r w:rsidRPr="000D1176">
              <w:rPr>
                <w:rFonts w:hAnsi="Times New Roman"/>
                <w:sz w:val="24"/>
                <w:szCs w:val="24"/>
              </w:rPr>
              <w:t xml:space="preserve"> </w:t>
            </w:r>
            <w:r w:rsidRPr="000D1176">
              <w:rPr>
                <w:rFonts w:hAnsi="Times New Roman"/>
                <w:sz w:val="24"/>
                <w:szCs w:val="24"/>
              </w:rPr>
              <w:t>профессия</w:t>
            </w:r>
            <w:r w:rsidRPr="000D1176">
              <w:rPr>
                <w:rFonts w:hAnsi="Times New Roman"/>
                <w:sz w:val="24"/>
                <w:szCs w:val="24"/>
              </w:rPr>
              <w:t xml:space="preserve"> </w:t>
            </w:r>
            <w:r w:rsidRPr="000D1176">
              <w:rPr>
                <w:rFonts w:hAnsi="Times New Roman"/>
                <w:sz w:val="24"/>
                <w:szCs w:val="24"/>
              </w:rPr>
              <w:t>»</w:t>
            </w:r>
            <w:r w:rsidRPr="000D117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89" w:type="dxa"/>
          </w:tcPr>
          <w:p w:rsidR="00624BFF" w:rsidRPr="008F14D3" w:rsidRDefault="00624BFF" w:rsidP="002F4BF1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2F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24BFF" w:rsidRPr="000D1176" w:rsidRDefault="00624BFF" w:rsidP="002F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24BFF" w:rsidRPr="000D1176" w:rsidRDefault="00624BFF" w:rsidP="002F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10.10.2021г.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624BFF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Лекция «Берегите здоровье с молоду»</w:t>
            </w:r>
          </w:p>
        </w:tc>
        <w:tc>
          <w:tcPr>
            <w:tcW w:w="2989" w:type="dxa"/>
          </w:tcPr>
          <w:p w:rsidR="00624BFF" w:rsidRPr="008F14D3" w:rsidRDefault="00624BFF" w:rsidP="00292F4B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24BFF" w:rsidRPr="008F14D3" w:rsidRDefault="00624BFF" w:rsidP="00292F4B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41" w:type="dxa"/>
          </w:tcPr>
          <w:p w:rsidR="00624BFF" w:rsidRPr="000D1176" w:rsidRDefault="00624BFF" w:rsidP="0061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12.10.2021г.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  Познавательная викторина 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 «Приметы осени»</w:t>
            </w:r>
          </w:p>
        </w:tc>
        <w:tc>
          <w:tcPr>
            <w:tcW w:w="2989" w:type="dxa"/>
          </w:tcPr>
          <w:p w:rsidR="00624BFF" w:rsidRPr="000D1176" w:rsidRDefault="00624BFF" w:rsidP="00450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24BFF" w:rsidRPr="000D1176" w:rsidRDefault="00624BFF" w:rsidP="00450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450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624BFF" w:rsidRPr="000D1176" w:rsidRDefault="00624BFF" w:rsidP="00450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12.10.2021г.</w:t>
            </w:r>
          </w:p>
        </w:tc>
        <w:tc>
          <w:tcPr>
            <w:tcW w:w="992" w:type="dxa"/>
          </w:tcPr>
          <w:p w:rsidR="00624BFF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«Покров идёт, снега ведёт»</w:t>
            </w:r>
          </w:p>
        </w:tc>
        <w:tc>
          <w:tcPr>
            <w:tcW w:w="2989" w:type="dxa"/>
          </w:tcPr>
          <w:p w:rsidR="00624BFF" w:rsidRPr="008F14D3" w:rsidRDefault="00624BFF" w:rsidP="008F7B0A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24BFF" w:rsidRPr="000D1176" w:rsidRDefault="00624BFF" w:rsidP="008F7B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41" w:type="dxa"/>
          </w:tcPr>
          <w:p w:rsidR="00624BFF" w:rsidRPr="000D1176" w:rsidRDefault="00624BFF" w:rsidP="00450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14.10.2021г.</w:t>
            </w:r>
          </w:p>
        </w:tc>
        <w:tc>
          <w:tcPr>
            <w:tcW w:w="992" w:type="dxa"/>
          </w:tcPr>
          <w:p w:rsidR="00624BFF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Видео открытка 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«Мы любим Вас, работники земли!»</w:t>
            </w:r>
          </w:p>
        </w:tc>
        <w:tc>
          <w:tcPr>
            <w:tcW w:w="2989" w:type="dxa"/>
          </w:tcPr>
          <w:p w:rsidR="00624BFF" w:rsidRPr="000D1176" w:rsidRDefault="00624BFF" w:rsidP="00450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0D1176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841" w:type="dxa"/>
          </w:tcPr>
          <w:p w:rsidR="00624BFF" w:rsidRPr="000D1176" w:rsidRDefault="00624BFF" w:rsidP="001F5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24BFF" w:rsidRPr="000D1176" w:rsidRDefault="00624BFF" w:rsidP="001F5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14.10.2021г.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8F14D3" w:rsidRDefault="00624BFF" w:rsidP="007D136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Поздравление с Днём сельского хозяйства «Мы славим, ваши руки трудовые!»</w:t>
            </w:r>
          </w:p>
        </w:tc>
        <w:tc>
          <w:tcPr>
            <w:tcW w:w="2989" w:type="dxa"/>
          </w:tcPr>
          <w:p w:rsidR="00624BFF" w:rsidRPr="000D1176" w:rsidRDefault="00624BFF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0D1176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https://ok.ru/profile/580967008144</w:t>
              </w:r>
            </w:hyperlink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841" w:type="dxa"/>
          </w:tcPr>
          <w:p w:rsidR="00624BFF" w:rsidRPr="008F14D3" w:rsidRDefault="00624BFF" w:rsidP="006106E6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Default="00624BFF" w:rsidP="00C00096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14.10.2021г.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24BFF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</w:tcPr>
          <w:p w:rsidR="00624BFF" w:rsidRPr="000D1176" w:rsidRDefault="00624BFF" w:rsidP="00C00096">
            <w:pPr>
              <w:jc w:val="center"/>
              <w:rPr>
                <w:rFonts w:ascii="Times New Roman" w:hAnsi="Times New Roman"/>
                <w:color w:val="00000A"/>
              </w:rPr>
            </w:pPr>
            <w:r w:rsidRPr="000D1176">
              <w:rPr>
                <w:rFonts w:ascii="Times New Roman" w:hAnsi="Times New Roman"/>
                <w:color w:val="00000A"/>
              </w:rPr>
              <w:t xml:space="preserve">Вечер отдыха                                                                «Земной поклон - </w:t>
            </w:r>
            <w:r w:rsidRPr="00C00096">
              <w:rPr>
                <w:rFonts w:ascii="Times New Roman" w:hAnsi="Times New Roman"/>
                <w:sz w:val="24"/>
                <w:szCs w:val="24"/>
              </w:rPr>
              <w:t>Работникам земли»</w:t>
            </w:r>
          </w:p>
        </w:tc>
        <w:tc>
          <w:tcPr>
            <w:tcW w:w="2989" w:type="dxa"/>
          </w:tcPr>
          <w:p w:rsidR="00624BFF" w:rsidRPr="008F14D3" w:rsidRDefault="00624BFF" w:rsidP="00C0009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24BFF" w:rsidRPr="000D1176" w:rsidRDefault="00624BFF" w:rsidP="00C00096">
            <w:pPr>
              <w:spacing w:after="0" w:line="240" w:lineRule="auto"/>
              <w:jc w:val="center"/>
            </w:pPr>
            <w:r w:rsidRPr="000D1176">
              <w:rPr>
                <w:rFonts w:ascii="Times New Roman" w:hAnsi="Times New Roman"/>
              </w:rPr>
              <w:t>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41" w:type="dxa"/>
          </w:tcPr>
          <w:p w:rsidR="00624BFF" w:rsidRPr="000D1176" w:rsidRDefault="00624BFF" w:rsidP="00C00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15.10.2021г.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 “Краски  Осени”</w:t>
            </w:r>
          </w:p>
        </w:tc>
        <w:tc>
          <w:tcPr>
            <w:tcW w:w="298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«Заветновский ДД»  филиал МБУ </w:t>
            </w:r>
            <w:r w:rsidRPr="000D1176">
              <w:rPr>
                <w:rFonts w:ascii="Times New Roman" w:hAnsi="Times New Roman"/>
                <w:sz w:val="24"/>
                <w:szCs w:val="24"/>
              </w:rPr>
              <w:br/>
              <w:t>«ДК 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24BFF" w:rsidRPr="000D1176" w:rsidRDefault="00624BFF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15.10.2021г.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24BFF" w:rsidRPr="000D1176" w:rsidRDefault="00624BFF" w:rsidP="00C83BE3">
            <w:pPr>
              <w:spacing w:after="0" w:line="240" w:lineRule="auto"/>
              <w:rPr>
                <w:rFonts w:hAnsi="Times New Roman"/>
                <w:sz w:val="24"/>
                <w:szCs w:val="24"/>
              </w:rPr>
            </w:pPr>
            <w:r w:rsidRPr="000D1176">
              <w:rPr>
                <w:rFonts w:hAnsi="Times New Roman"/>
                <w:sz w:val="24"/>
                <w:szCs w:val="24"/>
              </w:rPr>
              <w:t>Выставка</w:t>
            </w:r>
            <w:r w:rsidRPr="000D1176">
              <w:rPr>
                <w:rFonts w:hAnsi="Times New Roman"/>
                <w:sz w:val="24"/>
                <w:szCs w:val="24"/>
              </w:rPr>
              <w:t xml:space="preserve"> </w:t>
            </w:r>
            <w:r w:rsidRPr="000D1176">
              <w:rPr>
                <w:rFonts w:hAnsi="Times New Roman"/>
                <w:sz w:val="24"/>
                <w:szCs w:val="24"/>
              </w:rPr>
              <w:t>рисунков</w:t>
            </w:r>
            <w:r w:rsidRPr="000D1176">
              <w:rPr>
                <w:rFonts w:hAnsi="Times New Roman"/>
                <w:sz w:val="24"/>
                <w:szCs w:val="24"/>
              </w:rPr>
              <w:t xml:space="preserve">  </w:t>
            </w:r>
            <w:r w:rsidRPr="000D1176">
              <w:rPr>
                <w:rFonts w:hAnsi="Times New Roman"/>
                <w:sz w:val="24"/>
                <w:szCs w:val="24"/>
              </w:rPr>
              <w:t>«Осенние</w:t>
            </w:r>
            <w:r w:rsidRPr="000D1176">
              <w:rPr>
                <w:rFonts w:hAnsi="Times New Roman"/>
                <w:sz w:val="24"/>
                <w:szCs w:val="24"/>
              </w:rPr>
              <w:t xml:space="preserve"> </w:t>
            </w:r>
            <w:r w:rsidRPr="000D1176">
              <w:rPr>
                <w:rFonts w:hAnsi="Times New Roman"/>
                <w:sz w:val="24"/>
                <w:szCs w:val="24"/>
              </w:rPr>
              <w:t>забавы»</w:t>
            </w:r>
          </w:p>
        </w:tc>
        <w:tc>
          <w:tcPr>
            <w:tcW w:w="2989" w:type="dxa"/>
          </w:tcPr>
          <w:p w:rsidR="00624BFF" w:rsidRPr="008F14D3" w:rsidRDefault="00624BFF" w:rsidP="007D136E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41" w:type="dxa"/>
          </w:tcPr>
          <w:p w:rsidR="00624BFF" w:rsidRPr="000D1176" w:rsidRDefault="00624BFF" w:rsidP="00C83B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24BFF" w:rsidRPr="000D1176" w:rsidRDefault="00624BFF" w:rsidP="00C83B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24BFF" w:rsidRPr="000D1176" w:rsidRDefault="00624BFF" w:rsidP="00C83B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16.10.2021г.</w:t>
            </w:r>
          </w:p>
        </w:tc>
        <w:tc>
          <w:tcPr>
            <w:tcW w:w="992" w:type="dxa"/>
          </w:tcPr>
          <w:p w:rsidR="00624BFF" w:rsidRPr="000D1176" w:rsidRDefault="00624BFF" w:rsidP="002D239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</w:t>
            </w:r>
            <w:r w:rsidRPr="008F14D3"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Экологическая викторина                                   «Полна загадок чудесница – природа!»</w:t>
            </w:r>
          </w:p>
        </w:tc>
        <w:tc>
          <w:tcPr>
            <w:tcW w:w="2989" w:type="dxa"/>
          </w:tcPr>
          <w:p w:rsidR="00624BFF" w:rsidRPr="008F14D3" w:rsidRDefault="00624BFF" w:rsidP="001877D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41" w:type="dxa"/>
          </w:tcPr>
          <w:p w:rsidR="00624BFF" w:rsidRPr="000D1176" w:rsidRDefault="00624BFF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16.10.2021г.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Детская дискотека </w:t>
            </w:r>
          </w:p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«Закружилась листва золотая »</w:t>
            </w:r>
          </w:p>
        </w:tc>
        <w:tc>
          <w:tcPr>
            <w:tcW w:w="2989" w:type="dxa"/>
          </w:tcPr>
          <w:p w:rsidR="00624BFF" w:rsidRPr="000D1176" w:rsidRDefault="00624BFF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24BFF" w:rsidRPr="000D1176" w:rsidRDefault="00624BFF" w:rsidP="00B74621">
            <w:pPr>
              <w:spacing w:after="0" w:line="240" w:lineRule="auto"/>
              <w:jc w:val="center"/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24BFF" w:rsidRPr="000D1176" w:rsidRDefault="00624BFF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19.10.2021г.</w:t>
            </w:r>
          </w:p>
        </w:tc>
        <w:tc>
          <w:tcPr>
            <w:tcW w:w="992" w:type="dxa"/>
          </w:tcPr>
          <w:p w:rsidR="00624BFF" w:rsidRDefault="00624BFF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“Украшение для волос из атласных лент”</w:t>
            </w:r>
          </w:p>
        </w:tc>
        <w:tc>
          <w:tcPr>
            <w:tcW w:w="2989" w:type="dxa"/>
          </w:tcPr>
          <w:p w:rsidR="00624BFF" w:rsidRPr="000D1176" w:rsidRDefault="00624BFF" w:rsidP="00415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0D1176">
                <w:rPr>
                  <w:rStyle w:val="Hyperlink"/>
                  <w:rFonts w:ascii="Times New Roman" w:hAnsi="Times New Roman"/>
                </w:rPr>
                <w:t>https://ok.ru/profile/590175439111</w:t>
              </w:r>
            </w:hyperlink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41" w:type="dxa"/>
          </w:tcPr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19.10.2021г.</w:t>
            </w:r>
          </w:p>
        </w:tc>
        <w:tc>
          <w:tcPr>
            <w:tcW w:w="992" w:type="dxa"/>
          </w:tcPr>
          <w:p w:rsidR="00624BFF" w:rsidRDefault="00624BFF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624BFF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поделок </w:t>
            </w:r>
          </w:p>
          <w:p w:rsidR="00624BFF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«Дары осени»</w:t>
            </w:r>
          </w:p>
        </w:tc>
        <w:tc>
          <w:tcPr>
            <w:tcW w:w="2989" w:type="dxa"/>
          </w:tcPr>
          <w:p w:rsidR="00624BFF" w:rsidRPr="000D1176" w:rsidRDefault="00624BFF" w:rsidP="005E60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24BFF" w:rsidRPr="000D1176" w:rsidRDefault="00624BFF" w:rsidP="005E602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24BFF" w:rsidRPr="000D1176" w:rsidRDefault="00624BFF" w:rsidP="00B746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41" w:type="dxa"/>
          </w:tcPr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Руководитель кружка ДПИ МБУ ДК «Бурненский»                     Л.Е.Авдеева 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187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20.10.2021г.</w:t>
            </w:r>
          </w:p>
        </w:tc>
        <w:tc>
          <w:tcPr>
            <w:tcW w:w="992" w:type="dxa"/>
          </w:tcPr>
          <w:p w:rsidR="00624BFF" w:rsidRDefault="00624BFF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466B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117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Викторина </w:t>
            </w:r>
            <w:r w:rsidRPr="000D117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0D1176">
              <w:rPr>
                <w:rFonts w:ascii="Times New Roman" w:hAnsi="Times New Roman"/>
                <w:sz w:val="24"/>
                <w:szCs w:val="24"/>
                <w:lang w:val="en-US"/>
              </w:rPr>
              <w:t>«Экологическое ассорти»</w:t>
            </w:r>
          </w:p>
        </w:tc>
        <w:tc>
          <w:tcPr>
            <w:tcW w:w="2989" w:type="dxa"/>
          </w:tcPr>
          <w:p w:rsidR="00624BFF" w:rsidRPr="000D1176" w:rsidRDefault="00624BFF" w:rsidP="005E60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41" w:type="dxa"/>
          </w:tcPr>
          <w:p w:rsidR="00624BFF" w:rsidRPr="000D1176" w:rsidRDefault="00624BFF" w:rsidP="005E60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24BFF" w:rsidRPr="000D1176" w:rsidRDefault="00624BFF" w:rsidP="005E60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24BFF" w:rsidRPr="000D1176" w:rsidRDefault="00624BFF" w:rsidP="005E60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7805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Фотоколлаж 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«Дарит осень чудеса»</w:t>
            </w:r>
          </w:p>
        </w:tc>
        <w:tc>
          <w:tcPr>
            <w:tcW w:w="2989" w:type="dxa"/>
          </w:tcPr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0D1176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59" w:type="dxa"/>
          </w:tcPr>
          <w:p w:rsidR="00624BFF" w:rsidRPr="000D1176" w:rsidRDefault="00624BFF" w:rsidP="00E450D7">
            <w:pPr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        40</w:t>
            </w:r>
          </w:p>
        </w:tc>
        <w:tc>
          <w:tcPr>
            <w:tcW w:w="2841" w:type="dxa"/>
          </w:tcPr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21.10.2021г.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“Я и улица”</w:t>
            </w:r>
          </w:p>
        </w:tc>
        <w:tc>
          <w:tcPr>
            <w:tcW w:w="298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</w:rPr>
              <w:t xml:space="preserve">«Заветновский ДД»                  филиал МБУ </w:t>
            </w:r>
            <w:r w:rsidRPr="000D1176">
              <w:rPr>
                <w:rFonts w:ascii="Times New Roman" w:hAnsi="Times New Roman"/>
              </w:rPr>
              <w:br/>
              <w:t>«ДК 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21.10.2021г.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Конкурс рисунка                                             «Осенние фантазии»</w:t>
            </w:r>
          </w:p>
        </w:tc>
        <w:tc>
          <w:tcPr>
            <w:tcW w:w="2989" w:type="dxa"/>
          </w:tcPr>
          <w:p w:rsidR="00624BFF" w:rsidRPr="008F14D3" w:rsidRDefault="00624BFF" w:rsidP="00AA182D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24BFF" w:rsidRPr="000D1176" w:rsidRDefault="00624BFF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41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22.10.2021г.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hAnsi="Times New Roman"/>
                <w:sz w:val="24"/>
                <w:szCs w:val="24"/>
              </w:rPr>
              <w:t>Литературный</w:t>
            </w:r>
            <w:r w:rsidRPr="000D1176">
              <w:rPr>
                <w:rFonts w:hAnsi="Times New Roman"/>
                <w:sz w:val="24"/>
                <w:szCs w:val="24"/>
              </w:rPr>
              <w:t xml:space="preserve"> </w:t>
            </w:r>
            <w:r w:rsidRPr="000D1176">
              <w:rPr>
                <w:rFonts w:hAnsi="Times New Roman"/>
                <w:sz w:val="24"/>
                <w:szCs w:val="24"/>
              </w:rPr>
              <w:t>час</w:t>
            </w:r>
            <w:r w:rsidRPr="000D1176">
              <w:rPr>
                <w:rFonts w:hAnsi="Times New Roman"/>
                <w:sz w:val="24"/>
                <w:szCs w:val="24"/>
              </w:rPr>
              <w:t xml:space="preserve"> </w:t>
            </w:r>
            <w:r w:rsidRPr="000D1176">
              <w:rPr>
                <w:rFonts w:hAnsi="Times New Roman"/>
                <w:sz w:val="24"/>
                <w:szCs w:val="24"/>
                <w:lang w:val="en-US"/>
              </w:rPr>
              <w:t xml:space="preserve"> </w:t>
            </w:r>
            <w:r w:rsidRPr="000D1176">
              <w:rPr>
                <w:rFonts w:hAnsi="Times New Roman"/>
                <w:sz w:val="24"/>
                <w:szCs w:val="24"/>
              </w:rPr>
              <w:t xml:space="preserve">                                     </w:t>
            </w:r>
            <w:r w:rsidRPr="000D1176">
              <w:rPr>
                <w:rFonts w:hAnsi="Times New Roman"/>
                <w:sz w:val="24"/>
                <w:szCs w:val="24"/>
                <w:lang w:val="en-US"/>
              </w:rPr>
              <w:t>«Интересная</w:t>
            </w:r>
            <w:r w:rsidRPr="000D1176">
              <w:rPr>
                <w:rFonts w:hAnsi="Times New Roman"/>
                <w:sz w:val="24"/>
                <w:szCs w:val="24"/>
                <w:lang w:val="en-US"/>
              </w:rPr>
              <w:t xml:space="preserve"> </w:t>
            </w:r>
            <w:r w:rsidRPr="000D1176">
              <w:rPr>
                <w:rFonts w:hAnsi="Times New Roman"/>
                <w:sz w:val="24"/>
                <w:szCs w:val="24"/>
                <w:lang w:val="en-US"/>
              </w:rPr>
              <w:t>книга»</w:t>
            </w:r>
          </w:p>
        </w:tc>
        <w:tc>
          <w:tcPr>
            <w:tcW w:w="2989" w:type="dxa"/>
          </w:tcPr>
          <w:p w:rsidR="00624BFF" w:rsidRPr="008F14D3" w:rsidRDefault="00624BFF" w:rsidP="00AA182D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24BFF" w:rsidRPr="008F14D3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23.10.2021г.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Музыкально – развлекательная программа «Весёлые нотки»</w:t>
            </w:r>
          </w:p>
        </w:tc>
        <w:tc>
          <w:tcPr>
            <w:tcW w:w="2989" w:type="dxa"/>
          </w:tcPr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24BFF" w:rsidRPr="008F14D3" w:rsidRDefault="00624BFF" w:rsidP="00AA182D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Руководитель кружка МБУ ДК «Бурненский»</w:t>
            </w:r>
          </w:p>
          <w:p w:rsidR="00624BFF" w:rsidRPr="008F14D3" w:rsidRDefault="00624BFF" w:rsidP="00E450D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Н.Ф.Янгалиева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24.10.2021г.</w:t>
            </w:r>
          </w:p>
        </w:tc>
        <w:tc>
          <w:tcPr>
            <w:tcW w:w="992" w:type="dxa"/>
          </w:tcPr>
          <w:p w:rsidR="00624BFF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«Наука без скуки»</w:t>
            </w:r>
          </w:p>
        </w:tc>
        <w:tc>
          <w:tcPr>
            <w:tcW w:w="2989" w:type="dxa"/>
          </w:tcPr>
          <w:p w:rsidR="00624BFF" w:rsidRPr="008F14D3" w:rsidRDefault="00624BFF" w:rsidP="00786C54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624BFF" w:rsidRPr="000D1176" w:rsidRDefault="00624BFF" w:rsidP="00786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41" w:type="dxa"/>
          </w:tcPr>
          <w:p w:rsidR="00624BFF" w:rsidRPr="000D1176" w:rsidRDefault="00624BFF" w:rsidP="00786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24BFF" w:rsidRPr="000D1176" w:rsidRDefault="00624BFF" w:rsidP="00786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466B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27.10.2021г.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13.00</w:t>
            </w:r>
          </w:p>
        </w:tc>
        <w:tc>
          <w:tcPr>
            <w:tcW w:w="4870" w:type="dxa"/>
          </w:tcPr>
          <w:p w:rsidR="00624BFF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«Путешествие на поезде «Здоровье»</w:t>
            </w:r>
          </w:p>
        </w:tc>
        <w:tc>
          <w:tcPr>
            <w:tcW w:w="2989" w:type="dxa"/>
          </w:tcPr>
          <w:p w:rsidR="00624BFF" w:rsidRPr="008F14D3" w:rsidRDefault="00624BFF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 xml:space="preserve">«Заветновский ДД»  филиал МБУ </w:t>
            </w:r>
            <w:r w:rsidRPr="008F14D3">
              <w:rPr>
                <w:rFonts w:ascii="Times New Roman" w:hAnsi="Times New Roman" w:cs="Times New Roman"/>
              </w:rPr>
              <w:br/>
              <w:t>«ДК 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24BFF" w:rsidRPr="000D1176" w:rsidRDefault="00624BFF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27.10.2021г.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24BFF" w:rsidRPr="000D1176" w:rsidRDefault="00624BFF" w:rsidP="003B09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Выставка из природного материала                                   «Волшебная  осень»</w:t>
            </w:r>
          </w:p>
        </w:tc>
        <w:tc>
          <w:tcPr>
            <w:tcW w:w="2989" w:type="dxa"/>
          </w:tcPr>
          <w:p w:rsidR="00624BFF" w:rsidRPr="008F14D3" w:rsidRDefault="00624BFF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Pr="000D117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41" w:type="dxa"/>
          </w:tcPr>
          <w:p w:rsidR="00624BFF" w:rsidRPr="000D1176" w:rsidRDefault="00624BFF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24BFF" w:rsidRPr="000D1176" w:rsidRDefault="00624BFF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24BFF" w:rsidRPr="000D1176" w:rsidRDefault="00624BFF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29.10.2021г.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24BFF" w:rsidRPr="000D1176" w:rsidRDefault="00624BFF" w:rsidP="00466B68">
            <w:pPr>
              <w:jc w:val="center"/>
              <w:rPr>
                <w:rFonts w:ascii="Times New Roman" w:hAnsi="Times New Roman"/>
                <w:color w:val="00000A"/>
              </w:rPr>
            </w:pPr>
            <w:r w:rsidRPr="000D1176">
              <w:rPr>
                <w:rFonts w:ascii="Times New Roman" w:hAnsi="Times New Roman"/>
                <w:color w:val="00000A"/>
              </w:rPr>
              <w:t xml:space="preserve">Отчётный концерт                                           </w:t>
            </w:r>
            <w:r w:rsidRPr="00466B68">
              <w:rPr>
                <w:rFonts w:ascii="Times New Roman" w:hAnsi="Times New Roman"/>
                <w:sz w:val="24"/>
                <w:szCs w:val="24"/>
              </w:rPr>
              <w:t>«Дом, в котором живёт праздник!»</w:t>
            </w:r>
          </w:p>
        </w:tc>
        <w:tc>
          <w:tcPr>
            <w:tcW w:w="2989" w:type="dxa"/>
          </w:tcPr>
          <w:p w:rsidR="00624BFF" w:rsidRPr="008F14D3" w:rsidRDefault="00624BFF" w:rsidP="00466B6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24BFF" w:rsidRPr="008F14D3" w:rsidRDefault="00624BFF" w:rsidP="00466B6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841" w:type="dxa"/>
          </w:tcPr>
          <w:p w:rsidR="00624BFF" w:rsidRPr="000D1176" w:rsidRDefault="00624BFF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29.10.2021г.</w:t>
            </w:r>
          </w:p>
        </w:tc>
        <w:tc>
          <w:tcPr>
            <w:tcW w:w="992" w:type="dxa"/>
          </w:tcPr>
          <w:p w:rsidR="00624BFF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13.00</w:t>
            </w:r>
          </w:p>
        </w:tc>
        <w:tc>
          <w:tcPr>
            <w:tcW w:w="4870" w:type="dxa"/>
          </w:tcPr>
          <w:p w:rsidR="00624BFF" w:rsidRPr="000D1176" w:rsidRDefault="00624BFF" w:rsidP="00466B68">
            <w:pPr>
              <w:jc w:val="center"/>
              <w:rPr>
                <w:rFonts w:ascii="Times New Roman" w:hAnsi="Times New Roman"/>
                <w:color w:val="00000A"/>
              </w:rPr>
            </w:pPr>
            <w:r w:rsidRPr="000D1176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Отчетный концерт                                                      «Мы дарим людям праздник!»</w:t>
            </w:r>
          </w:p>
        </w:tc>
        <w:tc>
          <w:tcPr>
            <w:tcW w:w="2989" w:type="dxa"/>
          </w:tcPr>
          <w:p w:rsidR="00624BFF" w:rsidRPr="008F14D3" w:rsidRDefault="00624BFF" w:rsidP="00466B6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24BFF" w:rsidRPr="008F14D3" w:rsidRDefault="00624BFF" w:rsidP="00466B6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841" w:type="dxa"/>
          </w:tcPr>
          <w:p w:rsidR="00624BFF" w:rsidRPr="000D1176" w:rsidRDefault="00624BFF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30.10.2021г.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</w:p>
          <w:p w:rsidR="00624BFF" w:rsidRPr="000D1176" w:rsidRDefault="00624BFF" w:rsidP="00415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«Листая памяти страницы»</w:t>
            </w:r>
          </w:p>
          <w:p w:rsidR="00624BFF" w:rsidRPr="000D1176" w:rsidRDefault="00624BFF" w:rsidP="00415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(День памяти жертв политических репрессий)</w:t>
            </w:r>
          </w:p>
        </w:tc>
        <w:tc>
          <w:tcPr>
            <w:tcW w:w="2989" w:type="dxa"/>
          </w:tcPr>
          <w:p w:rsidR="00624BFF" w:rsidRPr="000D1176" w:rsidRDefault="00624BFF" w:rsidP="00415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24BFF" w:rsidRPr="000D1176" w:rsidRDefault="00624BFF" w:rsidP="0041566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24BFF" w:rsidRPr="008F14D3" w:rsidRDefault="00624BFF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415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24BFF" w:rsidRPr="000D1176" w:rsidRDefault="00624BFF" w:rsidP="00415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0D1176" w:rsidRDefault="00624BFF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31.10.2021г.</w:t>
            </w: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Конкурсная программа «Автоледи»</w:t>
            </w:r>
          </w:p>
        </w:tc>
        <w:tc>
          <w:tcPr>
            <w:tcW w:w="2989" w:type="dxa"/>
          </w:tcPr>
          <w:p w:rsidR="00624BFF" w:rsidRPr="008F14D3" w:rsidRDefault="00624BFF" w:rsidP="0041566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24BFF" w:rsidRDefault="00624BFF" w:rsidP="00415667">
            <w:pPr>
              <w:pStyle w:val="a2"/>
              <w:spacing w:line="240" w:lineRule="auto"/>
              <w:jc w:val="center"/>
            </w:pPr>
            <w:r w:rsidRPr="008F14D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41" w:type="dxa"/>
          </w:tcPr>
          <w:p w:rsidR="00624BFF" w:rsidRPr="000D1176" w:rsidRDefault="00624BFF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24BFF" w:rsidRPr="000D1176" w:rsidTr="00255756">
        <w:trPr>
          <w:trHeight w:val="20"/>
          <w:jc w:val="center"/>
        </w:trPr>
        <w:tc>
          <w:tcPr>
            <w:tcW w:w="726" w:type="dxa"/>
          </w:tcPr>
          <w:p w:rsidR="00624BFF" w:rsidRPr="008F14D3" w:rsidRDefault="00624BFF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24BFF" w:rsidRPr="008F14D3" w:rsidRDefault="00624BFF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24BFF" w:rsidRPr="008F14D3" w:rsidRDefault="00624BFF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298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МБУ ДК «Бурненский»,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филиалы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59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841" w:type="dxa"/>
          </w:tcPr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624BFF" w:rsidRPr="000D1176" w:rsidRDefault="00624BFF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176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Е.П.Дробовцева, М.И.Тимченко, М.М.Шайха, А.А.Мусянова О.А.Уварова,</w:t>
            </w:r>
          </w:p>
        </w:tc>
      </w:tr>
    </w:tbl>
    <w:p w:rsidR="00624BFF" w:rsidRPr="008F14D3" w:rsidRDefault="00624BFF" w:rsidP="002D23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4BFF" w:rsidRPr="008F14D3" w:rsidRDefault="00624BFF" w:rsidP="002D23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F14D3">
        <w:rPr>
          <w:rFonts w:ascii="Times New Roman" w:hAnsi="Times New Roman"/>
          <w:sz w:val="24"/>
          <w:szCs w:val="24"/>
        </w:rPr>
        <w:t>Культорганизатор: ___________________ ( Е.П.Дробовцева)</w:t>
      </w:r>
    </w:p>
    <w:sectPr w:rsidR="00624BFF" w:rsidRPr="008F14D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399"/>
    <w:rsid w:val="0001784E"/>
    <w:rsid w:val="000204BC"/>
    <w:rsid w:val="000318B2"/>
    <w:rsid w:val="00032499"/>
    <w:rsid w:val="00046714"/>
    <w:rsid w:val="00047E19"/>
    <w:rsid w:val="00053C59"/>
    <w:rsid w:val="00054315"/>
    <w:rsid w:val="00054713"/>
    <w:rsid w:val="000576CF"/>
    <w:rsid w:val="00060FB2"/>
    <w:rsid w:val="00062DC7"/>
    <w:rsid w:val="000703C1"/>
    <w:rsid w:val="0007051C"/>
    <w:rsid w:val="000722C2"/>
    <w:rsid w:val="00073F67"/>
    <w:rsid w:val="00074433"/>
    <w:rsid w:val="00091574"/>
    <w:rsid w:val="000C1F52"/>
    <w:rsid w:val="000C42F2"/>
    <w:rsid w:val="000C576C"/>
    <w:rsid w:val="000C5990"/>
    <w:rsid w:val="000C7FE3"/>
    <w:rsid w:val="000D05E2"/>
    <w:rsid w:val="000D1176"/>
    <w:rsid w:val="000D7401"/>
    <w:rsid w:val="000E5052"/>
    <w:rsid w:val="001032AB"/>
    <w:rsid w:val="00106D50"/>
    <w:rsid w:val="00116E8E"/>
    <w:rsid w:val="00117A73"/>
    <w:rsid w:val="001221FE"/>
    <w:rsid w:val="00122DB8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5ABA"/>
    <w:rsid w:val="00167D6F"/>
    <w:rsid w:val="001735B8"/>
    <w:rsid w:val="00174489"/>
    <w:rsid w:val="00176F53"/>
    <w:rsid w:val="001830E3"/>
    <w:rsid w:val="001834F0"/>
    <w:rsid w:val="001838E5"/>
    <w:rsid w:val="001877D3"/>
    <w:rsid w:val="00193651"/>
    <w:rsid w:val="00196F6D"/>
    <w:rsid w:val="00197DB5"/>
    <w:rsid w:val="001A781A"/>
    <w:rsid w:val="001E3C25"/>
    <w:rsid w:val="001F19A3"/>
    <w:rsid w:val="001F21D2"/>
    <w:rsid w:val="001F59F2"/>
    <w:rsid w:val="001F6A09"/>
    <w:rsid w:val="00211143"/>
    <w:rsid w:val="00225964"/>
    <w:rsid w:val="002272B6"/>
    <w:rsid w:val="00230635"/>
    <w:rsid w:val="00234D6F"/>
    <w:rsid w:val="002467CA"/>
    <w:rsid w:val="00253289"/>
    <w:rsid w:val="002538E5"/>
    <w:rsid w:val="00255756"/>
    <w:rsid w:val="00273F21"/>
    <w:rsid w:val="00290F5A"/>
    <w:rsid w:val="00292F4B"/>
    <w:rsid w:val="0029341A"/>
    <w:rsid w:val="002944B0"/>
    <w:rsid w:val="002A4C07"/>
    <w:rsid w:val="002A7972"/>
    <w:rsid w:val="002B54E0"/>
    <w:rsid w:val="002D1551"/>
    <w:rsid w:val="002D2392"/>
    <w:rsid w:val="002D67A0"/>
    <w:rsid w:val="002F2C41"/>
    <w:rsid w:val="002F4BF1"/>
    <w:rsid w:val="00301BD6"/>
    <w:rsid w:val="00302E75"/>
    <w:rsid w:val="0030610A"/>
    <w:rsid w:val="00320072"/>
    <w:rsid w:val="00324C8B"/>
    <w:rsid w:val="003269CE"/>
    <w:rsid w:val="00333CAC"/>
    <w:rsid w:val="00351303"/>
    <w:rsid w:val="00357033"/>
    <w:rsid w:val="00363ADD"/>
    <w:rsid w:val="00375138"/>
    <w:rsid w:val="00387A37"/>
    <w:rsid w:val="00394B78"/>
    <w:rsid w:val="00396330"/>
    <w:rsid w:val="003B0908"/>
    <w:rsid w:val="003B47DD"/>
    <w:rsid w:val="003B7A21"/>
    <w:rsid w:val="003C154C"/>
    <w:rsid w:val="003D6C35"/>
    <w:rsid w:val="003E0328"/>
    <w:rsid w:val="003F2682"/>
    <w:rsid w:val="003F3CD7"/>
    <w:rsid w:val="004110E5"/>
    <w:rsid w:val="00415130"/>
    <w:rsid w:val="00415667"/>
    <w:rsid w:val="00421127"/>
    <w:rsid w:val="00424482"/>
    <w:rsid w:val="004377E4"/>
    <w:rsid w:val="00441064"/>
    <w:rsid w:val="004425F9"/>
    <w:rsid w:val="00450DE0"/>
    <w:rsid w:val="00456E30"/>
    <w:rsid w:val="00466B68"/>
    <w:rsid w:val="00484246"/>
    <w:rsid w:val="00485AE6"/>
    <w:rsid w:val="00485F52"/>
    <w:rsid w:val="004917B1"/>
    <w:rsid w:val="004A1862"/>
    <w:rsid w:val="004A5934"/>
    <w:rsid w:val="004B4204"/>
    <w:rsid w:val="004B4EFA"/>
    <w:rsid w:val="004B5D26"/>
    <w:rsid w:val="004C1BD2"/>
    <w:rsid w:val="004C3231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4084E"/>
    <w:rsid w:val="00557690"/>
    <w:rsid w:val="00563CC7"/>
    <w:rsid w:val="0056452D"/>
    <w:rsid w:val="00565858"/>
    <w:rsid w:val="0057506A"/>
    <w:rsid w:val="005754DC"/>
    <w:rsid w:val="00575845"/>
    <w:rsid w:val="0057702B"/>
    <w:rsid w:val="00586D46"/>
    <w:rsid w:val="005A2C2D"/>
    <w:rsid w:val="005A6399"/>
    <w:rsid w:val="005A6E80"/>
    <w:rsid w:val="005B11A4"/>
    <w:rsid w:val="005B52E6"/>
    <w:rsid w:val="005B7F98"/>
    <w:rsid w:val="005C2F2E"/>
    <w:rsid w:val="005C65F5"/>
    <w:rsid w:val="005E30E1"/>
    <w:rsid w:val="005E4C10"/>
    <w:rsid w:val="005E6023"/>
    <w:rsid w:val="005F5381"/>
    <w:rsid w:val="00601617"/>
    <w:rsid w:val="006057D7"/>
    <w:rsid w:val="006106E6"/>
    <w:rsid w:val="006145B1"/>
    <w:rsid w:val="006145BE"/>
    <w:rsid w:val="00621E72"/>
    <w:rsid w:val="00624BFF"/>
    <w:rsid w:val="006251DE"/>
    <w:rsid w:val="00626946"/>
    <w:rsid w:val="00631F09"/>
    <w:rsid w:val="00636B8D"/>
    <w:rsid w:val="00640770"/>
    <w:rsid w:val="00654728"/>
    <w:rsid w:val="00656EC0"/>
    <w:rsid w:val="00666763"/>
    <w:rsid w:val="00672884"/>
    <w:rsid w:val="006765A8"/>
    <w:rsid w:val="006839D4"/>
    <w:rsid w:val="006854EC"/>
    <w:rsid w:val="006A3971"/>
    <w:rsid w:val="006B1134"/>
    <w:rsid w:val="006B4C8E"/>
    <w:rsid w:val="006B564A"/>
    <w:rsid w:val="006C0610"/>
    <w:rsid w:val="006D40E5"/>
    <w:rsid w:val="006E0CD7"/>
    <w:rsid w:val="006E1046"/>
    <w:rsid w:val="006F4000"/>
    <w:rsid w:val="0070591D"/>
    <w:rsid w:val="0070594C"/>
    <w:rsid w:val="007072F3"/>
    <w:rsid w:val="00725011"/>
    <w:rsid w:val="00731E9B"/>
    <w:rsid w:val="00736F9E"/>
    <w:rsid w:val="007432E5"/>
    <w:rsid w:val="007569C9"/>
    <w:rsid w:val="007642D6"/>
    <w:rsid w:val="00765EAA"/>
    <w:rsid w:val="00776845"/>
    <w:rsid w:val="007805E4"/>
    <w:rsid w:val="00786C54"/>
    <w:rsid w:val="00786CB4"/>
    <w:rsid w:val="007A1367"/>
    <w:rsid w:val="007A2442"/>
    <w:rsid w:val="007A6647"/>
    <w:rsid w:val="007B21A9"/>
    <w:rsid w:val="007B2906"/>
    <w:rsid w:val="007B4E18"/>
    <w:rsid w:val="007D08C6"/>
    <w:rsid w:val="007D1194"/>
    <w:rsid w:val="007D136E"/>
    <w:rsid w:val="007D16C6"/>
    <w:rsid w:val="007D317B"/>
    <w:rsid w:val="007E6A9C"/>
    <w:rsid w:val="007E77FD"/>
    <w:rsid w:val="007F4CC1"/>
    <w:rsid w:val="007F5569"/>
    <w:rsid w:val="00810DE8"/>
    <w:rsid w:val="00830631"/>
    <w:rsid w:val="00831D25"/>
    <w:rsid w:val="008335A0"/>
    <w:rsid w:val="0083386D"/>
    <w:rsid w:val="00837C21"/>
    <w:rsid w:val="0084241E"/>
    <w:rsid w:val="00850A27"/>
    <w:rsid w:val="00865F3F"/>
    <w:rsid w:val="00866AC4"/>
    <w:rsid w:val="0087234B"/>
    <w:rsid w:val="008734D9"/>
    <w:rsid w:val="00882FE1"/>
    <w:rsid w:val="00887FAE"/>
    <w:rsid w:val="00891C8B"/>
    <w:rsid w:val="00897142"/>
    <w:rsid w:val="008B7C9D"/>
    <w:rsid w:val="008D0D91"/>
    <w:rsid w:val="008D6D8B"/>
    <w:rsid w:val="008E6EBA"/>
    <w:rsid w:val="008F14D3"/>
    <w:rsid w:val="008F33AF"/>
    <w:rsid w:val="008F7A4E"/>
    <w:rsid w:val="008F7B0A"/>
    <w:rsid w:val="0090558B"/>
    <w:rsid w:val="0090734C"/>
    <w:rsid w:val="009141A2"/>
    <w:rsid w:val="009303EF"/>
    <w:rsid w:val="00934440"/>
    <w:rsid w:val="009453CA"/>
    <w:rsid w:val="00946AAE"/>
    <w:rsid w:val="00951CC3"/>
    <w:rsid w:val="00956945"/>
    <w:rsid w:val="00971CAA"/>
    <w:rsid w:val="00977219"/>
    <w:rsid w:val="00982134"/>
    <w:rsid w:val="00984ED6"/>
    <w:rsid w:val="00994B1E"/>
    <w:rsid w:val="0099760C"/>
    <w:rsid w:val="009A126B"/>
    <w:rsid w:val="009A2C18"/>
    <w:rsid w:val="009A72D0"/>
    <w:rsid w:val="009B005E"/>
    <w:rsid w:val="009B789F"/>
    <w:rsid w:val="009C6764"/>
    <w:rsid w:val="009D0412"/>
    <w:rsid w:val="009E2890"/>
    <w:rsid w:val="009E7B4C"/>
    <w:rsid w:val="00A01B02"/>
    <w:rsid w:val="00A0584C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631D"/>
    <w:rsid w:val="00A714F5"/>
    <w:rsid w:val="00A74D0E"/>
    <w:rsid w:val="00A92C61"/>
    <w:rsid w:val="00AA0998"/>
    <w:rsid w:val="00AA182D"/>
    <w:rsid w:val="00AA6510"/>
    <w:rsid w:val="00AA749D"/>
    <w:rsid w:val="00AB3A69"/>
    <w:rsid w:val="00AC44C1"/>
    <w:rsid w:val="00AC5FF7"/>
    <w:rsid w:val="00AC606C"/>
    <w:rsid w:val="00AE0556"/>
    <w:rsid w:val="00AE52F7"/>
    <w:rsid w:val="00AF20C3"/>
    <w:rsid w:val="00AF6019"/>
    <w:rsid w:val="00B0015D"/>
    <w:rsid w:val="00B10768"/>
    <w:rsid w:val="00B154BA"/>
    <w:rsid w:val="00B17ADB"/>
    <w:rsid w:val="00B36F6F"/>
    <w:rsid w:val="00B41B08"/>
    <w:rsid w:val="00B42CD0"/>
    <w:rsid w:val="00B46529"/>
    <w:rsid w:val="00B47F40"/>
    <w:rsid w:val="00B52BF5"/>
    <w:rsid w:val="00B551F6"/>
    <w:rsid w:val="00B56405"/>
    <w:rsid w:val="00B70EBE"/>
    <w:rsid w:val="00B74621"/>
    <w:rsid w:val="00B7470B"/>
    <w:rsid w:val="00B76750"/>
    <w:rsid w:val="00B807E6"/>
    <w:rsid w:val="00B84C4C"/>
    <w:rsid w:val="00B91951"/>
    <w:rsid w:val="00B93844"/>
    <w:rsid w:val="00BB2D6F"/>
    <w:rsid w:val="00BB4DEA"/>
    <w:rsid w:val="00BC1DCC"/>
    <w:rsid w:val="00BE25EE"/>
    <w:rsid w:val="00BE7B02"/>
    <w:rsid w:val="00BF6F33"/>
    <w:rsid w:val="00C00096"/>
    <w:rsid w:val="00C05086"/>
    <w:rsid w:val="00C20BC0"/>
    <w:rsid w:val="00C22A58"/>
    <w:rsid w:val="00C25122"/>
    <w:rsid w:val="00C336FF"/>
    <w:rsid w:val="00C358DF"/>
    <w:rsid w:val="00C36430"/>
    <w:rsid w:val="00C548A7"/>
    <w:rsid w:val="00C565BE"/>
    <w:rsid w:val="00C64E6F"/>
    <w:rsid w:val="00C742BA"/>
    <w:rsid w:val="00C8182F"/>
    <w:rsid w:val="00C820CC"/>
    <w:rsid w:val="00C83BE3"/>
    <w:rsid w:val="00C91497"/>
    <w:rsid w:val="00C93312"/>
    <w:rsid w:val="00CA0BDD"/>
    <w:rsid w:val="00CA2245"/>
    <w:rsid w:val="00CA2890"/>
    <w:rsid w:val="00CA3B9D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C71ED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17A58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B2067"/>
    <w:rsid w:val="00DB4147"/>
    <w:rsid w:val="00DB5428"/>
    <w:rsid w:val="00DC2F30"/>
    <w:rsid w:val="00DD345B"/>
    <w:rsid w:val="00DD6582"/>
    <w:rsid w:val="00DD7090"/>
    <w:rsid w:val="00DE1BB9"/>
    <w:rsid w:val="00DF4B96"/>
    <w:rsid w:val="00DF4EF2"/>
    <w:rsid w:val="00DF76B9"/>
    <w:rsid w:val="00E02917"/>
    <w:rsid w:val="00E14119"/>
    <w:rsid w:val="00E158EE"/>
    <w:rsid w:val="00E167B7"/>
    <w:rsid w:val="00E205A7"/>
    <w:rsid w:val="00E23BC7"/>
    <w:rsid w:val="00E27498"/>
    <w:rsid w:val="00E300FD"/>
    <w:rsid w:val="00E450D7"/>
    <w:rsid w:val="00E45693"/>
    <w:rsid w:val="00E53DAB"/>
    <w:rsid w:val="00E60945"/>
    <w:rsid w:val="00E76910"/>
    <w:rsid w:val="00E815EE"/>
    <w:rsid w:val="00E91B46"/>
    <w:rsid w:val="00E9270A"/>
    <w:rsid w:val="00EA1CD7"/>
    <w:rsid w:val="00EA2C3F"/>
    <w:rsid w:val="00EB05EA"/>
    <w:rsid w:val="00EB5620"/>
    <w:rsid w:val="00EB6ED8"/>
    <w:rsid w:val="00EC628E"/>
    <w:rsid w:val="00EC75E9"/>
    <w:rsid w:val="00ED75DB"/>
    <w:rsid w:val="00ED7D4C"/>
    <w:rsid w:val="00EE4593"/>
    <w:rsid w:val="00EE46AB"/>
    <w:rsid w:val="00EE68D6"/>
    <w:rsid w:val="00F01796"/>
    <w:rsid w:val="00F14690"/>
    <w:rsid w:val="00F15889"/>
    <w:rsid w:val="00F15BB6"/>
    <w:rsid w:val="00F24197"/>
    <w:rsid w:val="00F24B16"/>
    <w:rsid w:val="00F25B04"/>
    <w:rsid w:val="00F274F8"/>
    <w:rsid w:val="00F27782"/>
    <w:rsid w:val="00F32B77"/>
    <w:rsid w:val="00F400C8"/>
    <w:rsid w:val="00F536FC"/>
    <w:rsid w:val="00F54091"/>
    <w:rsid w:val="00F61549"/>
    <w:rsid w:val="00F64539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E5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2D"/>
    <w:pPr>
      <w:spacing w:after="200" w:line="276" w:lineRule="auto"/>
    </w:pPr>
    <w:rPr>
      <w:rFonts w:eastAsia="Times New Roman"/>
    </w:rPr>
  </w:style>
  <w:style w:type="paragraph" w:styleId="Heading3">
    <w:name w:val="heading 3"/>
    <w:basedOn w:val="Normal"/>
    <w:link w:val="Heading3Char"/>
    <w:uiPriority w:val="9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hAnsi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B52BF5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891C8B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a">
    <w:name w:val="Заголовок таблицы"/>
    <w:basedOn w:val="Normal"/>
    <w:uiPriority w:val="99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uiPriority w:val="99"/>
    <w:rsid w:val="00CC71ED"/>
    <w:pPr>
      <w:suppressAutoHyphens/>
      <w:spacing w:line="100" w:lineRule="atLeast"/>
    </w:pPr>
    <w:rPr>
      <w:rFonts w:ascii="Times New Roman" w:hAnsi="Times New Roman" w:cs="Mangal"/>
      <w:sz w:val="28"/>
      <w:szCs w:val="24"/>
      <w:lang w:eastAsia="hi-IN" w:bidi="hi-IN"/>
    </w:rPr>
  </w:style>
  <w:style w:type="paragraph" w:customStyle="1" w:styleId="a0">
    <w:name w:val="Содержимое таблицы"/>
    <w:basedOn w:val="Normal"/>
    <w:uiPriority w:val="99"/>
    <w:rsid w:val="00CC71ED"/>
    <w:pPr>
      <w:widowControl w:val="0"/>
      <w:suppressLineNumbers/>
      <w:suppressAutoHyphens/>
      <w:spacing w:after="0" w:line="240" w:lineRule="auto"/>
    </w:pPr>
    <w:rPr>
      <w:rFonts w:ascii="Arial" w:eastAsia="Calibri" w:hAnsi="Arial" w:cs="Tahoma"/>
      <w:sz w:val="24"/>
      <w:szCs w:val="24"/>
    </w:rPr>
  </w:style>
  <w:style w:type="paragraph" w:styleId="NormalWeb">
    <w:name w:val="Normal (Web)"/>
    <w:basedOn w:val="Normal"/>
    <w:uiPriority w:val="99"/>
    <w:rsid w:val="0035130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NoSpacing">
    <w:name w:val="No Spacing"/>
    <w:link w:val="NoSpacingChar"/>
    <w:uiPriority w:val="99"/>
    <w:qFormat/>
    <w:rsid w:val="00E158EE"/>
    <w:rPr>
      <w:rFonts w:ascii="Times New Roman" w:hAnsi="Times New Roman"/>
      <w:sz w:val="28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AF20C3"/>
    <w:rPr>
      <w:rFonts w:ascii="Times New Roman" w:eastAsia="Times New Roman" w:hAnsi="Times New Roman" w:cs="Times New Roman"/>
      <w:sz w:val="22"/>
      <w:szCs w:val="22"/>
      <w:lang w:val="ru-RU" w:eastAsia="en-US" w:bidi="ar-SA"/>
    </w:rPr>
  </w:style>
  <w:style w:type="character" w:customStyle="1" w:styleId="a1">
    <w:name w:val="Основной текст_"/>
    <w:basedOn w:val="DefaultParagraphFont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Normal"/>
    <w:link w:val="a1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="Calibri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textAlignment w:val="baseline"/>
    </w:pPr>
    <w:rPr>
      <w:rFonts w:ascii="Arial" w:hAnsi="Arial" w:cs="Tahoma"/>
      <w:kern w:val="3"/>
      <w:sz w:val="21"/>
      <w:szCs w:val="24"/>
    </w:rPr>
  </w:style>
  <w:style w:type="character" w:styleId="Hyperlink">
    <w:name w:val="Hyperlink"/>
    <w:basedOn w:val="DefaultParagraphFont"/>
    <w:uiPriority w:val="99"/>
    <w:rsid w:val="00B52BF5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B52BF5"/>
    <w:rPr>
      <w:rFonts w:cs="Times New Roman"/>
      <w:i/>
      <w:iCs/>
    </w:rPr>
  </w:style>
  <w:style w:type="character" w:customStyle="1" w:styleId="10pt">
    <w:name w:val="Основной текст + 10 pt"/>
    <w:aliases w:val="Не полужирный,Интервал 0 pt"/>
    <w:basedOn w:val="a1"/>
    <w:uiPriority w:val="99"/>
    <w:rsid w:val="003B7A21"/>
    <w:rPr>
      <w:rFonts w:ascii="Times New Roman" w:hAnsi="Times New Roman"/>
      <w:color w:val="000000"/>
      <w:w w:val="100"/>
      <w:position w:val="0"/>
      <w:sz w:val="20"/>
      <w:szCs w:val="20"/>
      <w:lang w:val="ru-RU"/>
    </w:rPr>
  </w:style>
  <w:style w:type="paragraph" w:customStyle="1" w:styleId="a2">
    <w:name w:val="Базовый"/>
    <w:uiPriority w:val="99"/>
    <w:rsid w:val="00F14690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3DAB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062DC7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62DC7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DefaultParagraphFont"/>
    <w:uiPriority w:val="99"/>
    <w:rsid w:val="00BB4DEA"/>
    <w:rPr>
      <w:rFonts w:cs="Times New Roman"/>
    </w:rPr>
  </w:style>
  <w:style w:type="paragraph" w:customStyle="1" w:styleId="TableContents">
    <w:name w:val="Table Contents"/>
    <w:basedOn w:val="Standard"/>
    <w:uiPriority w:val="99"/>
    <w:rsid w:val="00507B24"/>
    <w:pPr>
      <w:suppressLineNumbers/>
    </w:pPr>
  </w:style>
  <w:style w:type="paragraph" w:customStyle="1" w:styleId="WW-">
    <w:name w:val="WW-Базовый"/>
    <w:uiPriority w:val="99"/>
    <w:rsid w:val="004C3231"/>
    <w:pPr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styleId="ListParagraph">
    <w:name w:val="List Paragraph"/>
    <w:basedOn w:val="Normal"/>
    <w:uiPriority w:val="99"/>
    <w:qFormat/>
    <w:rsid w:val="00BB2D6F"/>
    <w:pPr>
      <w:ind w:left="720"/>
    </w:pPr>
    <w:rPr>
      <w:rFonts w:cs="Calibri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A714F5"/>
    <w:pPr>
      <w:suppressAutoHyphens/>
      <w:spacing w:after="0" w:line="240" w:lineRule="auto"/>
      <w:jc w:val="center"/>
    </w:pPr>
    <w:rPr>
      <w:rFonts w:ascii="Times New Roman" w:hAnsi="Times New Roman"/>
      <w:b/>
      <w:bCs/>
      <w:sz w:val="36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A714F5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A714F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714F5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53289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85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8096700814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fe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profile/57839600724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k.ru/profile/595702173968" TargetMode="External"/><Relationship Id="rId10" Type="http://schemas.openxmlformats.org/officeDocument/2006/relationships/hyperlink" Target="https://ok.ru/fe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profile/590175439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1959</TotalTime>
  <Pages>4</Pages>
  <Words>1119</Words>
  <Characters>6383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Таня</cp:lastModifiedBy>
  <cp:revision>36</cp:revision>
  <cp:lastPrinted>2021-10-05T13:16:00Z</cp:lastPrinted>
  <dcterms:created xsi:type="dcterms:W3CDTF">2018-02-15T05:04:00Z</dcterms:created>
  <dcterms:modified xsi:type="dcterms:W3CDTF">2021-10-05T13:16:00Z</dcterms:modified>
</cp:coreProperties>
</file>