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917" w:rsidRPr="00230635" w:rsidRDefault="00674917" w:rsidP="00EE68D6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674917" w:rsidRPr="00B56405" w:rsidRDefault="00674917" w:rsidP="00C2512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 xml:space="preserve"> Утверждаю:</w:t>
      </w:r>
    </w:p>
    <w:p w:rsidR="00674917" w:rsidRDefault="00674917" w:rsidP="00C25122">
      <w:pPr>
        <w:spacing w:after="0" w:line="240" w:lineRule="auto"/>
        <w:ind w:left="54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>Директор МБУ</w:t>
      </w:r>
    </w:p>
    <w:p w:rsidR="00674917" w:rsidRPr="00B56405" w:rsidRDefault="00674917" w:rsidP="00C25122">
      <w:pPr>
        <w:spacing w:after="0" w:line="240" w:lineRule="auto"/>
        <w:ind w:left="5421"/>
        <w:jc w:val="right"/>
        <w:rPr>
          <w:rFonts w:ascii="Times New Roman" w:hAnsi="Times New Roman"/>
          <w:sz w:val="28"/>
          <w:szCs w:val="28"/>
        </w:rPr>
      </w:pPr>
      <w:r w:rsidRPr="00B56405">
        <w:rPr>
          <w:rFonts w:ascii="Times New Roman" w:hAnsi="Times New Roman"/>
          <w:sz w:val="28"/>
          <w:szCs w:val="28"/>
        </w:rPr>
        <w:t xml:space="preserve">                     ДК «Бурненский»</w:t>
      </w:r>
    </w:p>
    <w:p w:rsidR="00674917" w:rsidRDefault="00674917" w:rsidP="00C251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________  </w:t>
      </w:r>
      <w:r w:rsidRPr="00B56405">
        <w:rPr>
          <w:rFonts w:ascii="Times New Roman" w:hAnsi="Times New Roman"/>
          <w:sz w:val="28"/>
          <w:szCs w:val="28"/>
        </w:rPr>
        <w:t xml:space="preserve"> Е.В.Плугина</w:t>
      </w:r>
    </w:p>
    <w:p w:rsidR="00674917" w:rsidRDefault="00674917" w:rsidP="00C2512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674917" w:rsidRPr="008F14D3" w:rsidRDefault="00674917" w:rsidP="00C2512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74917" w:rsidRPr="008F14D3" w:rsidRDefault="00674917" w:rsidP="008F14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14D3">
        <w:rPr>
          <w:rFonts w:ascii="Times New Roman" w:hAnsi="Times New Roman"/>
          <w:b/>
          <w:sz w:val="28"/>
          <w:szCs w:val="28"/>
        </w:rPr>
        <w:t xml:space="preserve">План мероприятий </w:t>
      </w:r>
      <w:r>
        <w:rPr>
          <w:rFonts w:ascii="Times New Roman" w:hAnsi="Times New Roman"/>
          <w:b/>
          <w:sz w:val="28"/>
          <w:szCs w:val="28"/>
        </w:rPr>
        <w:t xml:space="preserve"> на ДЕКА</w:t>
      </w:r>
      <w:r w:rsidRPr="008F14D3">
        <w:rPr>
          <w:rFonts w:ascii="Times New Roman" w:hAnsi="Times New Roman"/>
          <w:b/>
          <w:sz w:val="28"/>
          <w:szCs w:val="28"/>
        </w:rPr>
        <w:t xml:space="preserve">БРЬ  месяц  </w:t>
      </w:r>
      <w:smartTag w:uri="urn:schemas-microsoft-com:office:smarttags" w:element="metricconverter">
        <w:smartTagPr>
          <w:attr w:name="ProductID" w:val="2021 г"/>
        </w:smartTagPr>
        <w:r w:rsidRPr="008F14D3">
          <w:rPr>
            <w:rFonts w:ascii="Times New Roman" w:hAnsi="Times New Roman"/>
            <w:b/>
            <w:sz w:val="28"/>
            <w:szCs w:val="28"/>
          </w:rPr>
          <w:t>2021 г</w:t>
        </w:r>
      </w:smartTag>
      <w:r w:rsidRPr="008F14D3">
        <w:rPr>
          <w:rFonts w:ascii="Times New Roman" w:hAnsi="Times New Roman"/>
          <w:b/>
          <w:sz w:val="28"/>
          <w:szCs w:val="28"/>
        </w:rPr>
        <w:t>.</w:t>
      </w:r>
    </w:p>
    <w:p w:rsidR="00674917" w:rsidRPr="008F14D3" w:rsidRDefault="00674917" w:rsidP="008F14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4917" w:rsidRPr="008F14D3" w:rsidRDefault="00674917" w:rsidP="008F14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F14D3">
        <w:rPr>
          <w:rFonts w:ascii="Times New Roman" w:hAnsi="Times New Roman"/>
          <w:b/>
          <w:sz w:val="28"/>
          <w:szCs w:val="28"/>
        </w:rPr>
        <w:t>МБУ ДК «Бурненский»</w:t>
      </w:r>
    </w:p>
    <w:p w:rsidR="00674917" w:rsidRPr="008F14D3" w:rsidRDefault="00674917" w:rsidP="008F14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74917" w:rsidRPr="008F14D3" w:rsidRDefault="00674917" w:rsidP="008F14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495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6"/>
        <w:gridCol w:w="1518"/>
        <w:gridCol w:w="992"/>
        <w:gridCol w:w="4870"/>
        <w:gridCol w:w="3099"/>
        <w:gridCol w:w="1528"/>
        <w:gridCol w:w="2762"/>
      </w:tblGrid>
      <w:tr w:rsidR="00674917" w:rsidRPr="00281301" w:rsidTr="00501FBF">
        <w:trPr>
          <w:trHeight w:val="669"/>
          <w:jc w:val="center"/>
        </w:trPr>
        <w:tc>
          <w:tcPr>
            <w:tcW w:w="726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Cs w:val="0"/>
              </w:rPr>
            </w:pPr>
            <w:r w:rsidRPr="008F14D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62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02.12.2021г.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B856FD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</w:p>
          <w:p w:rsidR="00674917" w:rsidRPr="00281301" w:rsidRDefault="00674917" w:rsidP="00B856FD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«О героях былых времён»</w:t>
            </w:r>
          </w:p>
        </w:tc>
        <w:tc>
          <w:tcPr>
            <w:tcW w:w="3099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02.12.2021г.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74917" w:rsidRPr="00281301" w:rsidRDefault="00674917" w:rsidP="00B856FD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:rsidR="00674917" w:rsidRPr="00281301" w:rsidRDefault="00674917" w:rsidP="00B856FD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«Вы в наших сердцах»</w:t>
            </w:r>
          </w:p>
        </w:tc>
        <w:tc>
          <w:tcPr>
            <w:tcW w:w="3099" w:type="dxa"/>
          </w:tcPr>
          <w:p w:rsidR="00674917" w:rsidRPr="00281301" w:rsidRDefault="00674917" w:rsidP="00B856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Pr="00281301">
                <w:rPr>
                  <w:rStyle w:val="Hyperlink"/>
                  <w:rFonts w:ascii="Times New Roman" w:hAnsi="Times New Roman"/>
                </w:rPr>
                <w:t>https://ok.ru/profile/590175439111</w:t>
              </w:r>
            </w:hyperlink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674917" w:rsidRPr="00281301" w:rsidRDefault="00674917" w:rsidP="00B856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74917" w:rsidRPr="00281301" w:rsidRDefault="00674917" w:rsidP="00B856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03.12.2021г.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256A71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Беседа «Сильные духом»</w:t>
            </w:r>
          </w:p>
          <w:p w:rsidR="00674917" w:rsidRPr="00281301" w:rsidRDefault="00674917" w:rsidP="00256A71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</w:tcPr>
          <w:p w:rsidR="00674917" w:rsidRPr="008F14D3" w:rsidRDefault="00674917" w:rsidP="001504C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674917" w:rsidRPr="00281301" w:rsidRDefault="00674917" w:rsidP="00F241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74917" w:rsidRPr="00281301" w:rsidRDefault="00674917" w:rsidP="00F241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74917" w:rsidRPr="00281301" w:rsidRDefault="00674917" w:rsidP="00F241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03.12.2021г.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tabs>
                <w:tab w:val="left" w:pos="55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Акция</w:t>
            </w:r>
          </w:p>
          <w:p w:rsidR="00674917" w:rsidRPr="00281301" w:rsidRDefault="00674917" w:rsidP="002D2392">
            <w:pPr>
              <w:tabs>
                <w:tab w:val="left" w:pos="55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«Подарим лучики добра»</w:t>
            </w:r>
          </w:p>
        </w:tc>
        <w:tc>
          <w:tcPr>
            <w:tcW w:w="3099" w:type="dxa"/>
          </w:tcPr>
          <w:p w:rsidR="00674917" w:rsidRPr="00281301" w:rsidRDefault="00674917" w:rsidP="002B2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28130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674917" w:rsidRPr="00281301" w:rsidRDefault="00674917" w:rsidP="00BE3F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74917" w:rsidRPr="00281301" w:rsidRDefault="00674917" w:rsidP="00BE3F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03.12.2021г.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18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B81FCE">
            <w:pPr>
              <w:jc w:val="center"/>
              <w:rPr>
                <w:rFonts w:ascii="Times New Roman" w:hAnsi="Times New Roman"/>
                <w:color w:val="00000A"/>
              </w:rPr>
            </w:pPr>
            <w:r w:rsidRPr="00281301">
              <w:rPr>
                <w:rFonts w:ascii="Times New Roman" w:hAnsi="Times New Roman"/>
                <w:color w:val="00000A"/>
              </w:rPr>
              <w:t xml:space="preserve">Вечер отдыха                                                        </w:t>
            </w:r>
            <w:r w:rsidRPr="00B81FCE">
              <w:rPr>
                <w:rFonts w:ascii="Times New Roman" w:hAnsi="Times New Roman"/>
                <w:sz w:val="24"/>
                <w:szCs w:val="24"/>
              </w:rPr>
              <w:t>«Однажды вечером»</w:t>
            </w:r>
          </w:p>
        </w:tc>
        <w:tc>
          <w:tcPr>
            <w:tcW w:w="3099" w:type="dxa"/>
          </w:tcPr>
          <w:p w:rsidR="00674917" w:rsidRPr="008F14D3" w:rsidRDefault="00674917" w:rsidP="002F4BF1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74917" w:rsidRPr="00281301" w:rsidRDefault="00674917" w:rsidP="002F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04.12.2021г.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74917" w:rsidRPr="00281301" w:rsidRDefault="00674917" w:rsidP="00B81FCE">
            <w:pPr>
              <w:jc w:val="center"/>
              <w:rPr>
                <w:rFonts w:ascii="Times New Roman" w:hAnsi="Times New Roman"/>
                <w:color w:val="00000A"/>
              </w:rPr>
            </w:pPr>
            <w:r w:rsidRPr="00281301">
              <w:rPr>
                <w:rFonts w:ascii="Times New Roman" w:hAnsi="Times New Roman"/>
                <w:bCs/>
                <w:kern w:val="1"/>
                <w:sz w:val="24"/>
                <w:szCs w:val="24"/>
              </w:rPr>
              <w:t xml:space="preserve">Беседа « Доброта спасёт мир!» </w:t>
            </w:r>
          </w:p>
        </w:tc>
        <w:tc>
          <w:tcPr>
            <w:tcW w:w="3099" w:type="dxa"/>
          </w:tcPr>
          <w:p w:rsidR="00674917" w:rsidRPr="008F14D3" w:rsidRDefault="00674917" w:rsidP="00B81FCE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74917" w:rsidRPr="008F14D3" w:rsidRDefault="00674917" w:rsidP="00B81FCE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05.12.2021г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8F14D3" w:rsidRDefault="00674917" w:rsidP="002F4BF1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B81FCE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                                                              </w:t>
            </w:r>
            <w:r w:rsidRPr="00B81FCE">
              <w:rPr>
                <w:rFonts w:ascii="Times New Roman" w:hAnsi="Times New Roman"/>
                <w:color w:val="00000A"/>
                <w:sz w:val="24"/>
                <w:szCs w:val="24"/>
              </w:rPr>
              <w:t>«Дари добро людям»</w:t>
            </w:r>
          </w:p>
        </w:tc>
        <w:tc>
          <w:tcPr>
            <w:tcW w:w="3099" w:type="dxa"/>
          </w:tcPr>
          <w:p w:rsidR="00674917" w:rsidRPr="008F14D3" w:rsidRDefault="00674917" w:rsidP="002F4BF1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674917" w:rsidRPr="00281301" w:rsidRDefault="00674917" w:rsidP="002F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74917" w:rsidRPr="00281301" w:rsidRDefault="00674917" w:rsidP="002F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74917" w:rsidRPr="00281301" w:rsidRDefault="00674917" w:rsidP="002F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10.12.2021г.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 - класс “Новогодний шарик”</w:t>
            </w:r>
          </w:p>
        </w:tc>
        <w:tc>
          <w:tcPr>
            <w:tcW w:w="3099" w:type="dxa"/>
          </w:tcPr>
          <w:p w:rsidR="00674917" w:rsidRPr="008F14D3" w:rsidRDefault="00674917" w:rsidP="006106E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674917" w:rsidRPr="00281301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674917" w:rsidRPr="00281301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74917" w:rsidRPr="00281301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10.12.2021г.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74917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85D">
              <w:rPr>
                <w:rFonts w:ascii="Times New Roman" w:hAnsi="Times New Roman"/>
                <w:sz w:val="24"/>
                <w:szCs w:val="24"/>
              </w:rPr>
              <w:t xml:space="preserve">Выставка рисунков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2B285D">
              <w:rPr>
                <w:rFonts w:ascii="Times New Roman" w:hAnsi="Times New Roman"/>
                <w:sz w:val="24"/>
                <w:szCs w:val="24"/>
              </w:rPr>
              <w:t>«Зимняя сказка »</w:t>
            </w:r>
          </w:p>
        </w:tc>
        <w:tc>
          <w:tcPr>
            <w:tcW w:w="3099" w:type="dxa"/>
          </w:tcPr>
          <w:p w:rsidR="00674917" w:rsidRPr="008F14D3" w:rsidRDefault="00674917" w:rsidP="006106E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674917" w:rsidRPr="00281301" w:rsidRDefault="00674917" w:rsidP="002B2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74917" w:rsidRPr="00281301" w:rsidRDefault="00674917" w:rsidP="002B2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74917" w:rsidRPr="00281301" w:rsidRDefault="00674917" w:rsidP="002B28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10.12.2021г.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Литературная  викторина</w:t>
            </w:r>
            <w:r w:rsidRPr="00281301">
              <w:rPr>
                <w:rFonts w:ascii="Times New Roman" w:hAnsi="Times New Roman"/>
                <w:sz w:val="24"/>
                <w:szCs w:val="24"/>
              </w:rPr>
              <w:br/>
              <w:t>«Бабушкины сказки»</w:t>
            </w:r>
          </w:p>
        </w:tc>
        <w:tc>
          <w:tcPr>
            <w:tcW w:w="3099" w:type="dxa"/>
          </w:tcPr>
          <w:p w:rsidR="00674917" w:rsidRPr="00281301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74917" w:rsidRPr="008F14D3" w:rsidRDefault="00674917" w:rsidP="006106E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674917" w:rsidRPr="00281301" w:rsidRDefault="00674917" w:rsidP="00BE3F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674917" w:rsidRPr="00281301" w:rsidRDefault="00674917" w:rsidP="00BE3F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11.12.2021г.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Беседа – диалог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«Чист перед законом»</w:t>
            </w:r>
          </w:p>
        </w:tc>
        <w:tc>
          <w:tcPr>
            <w:tcW w:w="3099" w:type="dxa"/>
          </w:tcPr>
          <w:p w:rsidR="00674917" w:rsidRPr="007805E4" w:rsidRDefault="00674917" w:rsidP="00435429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hAnsi="Times New Roman"/>
                <w:sz w:val="24"/>
                <w:szCs w:val="24"/>
                <w:lang w:eastAsia="en-US"/>
              </w:rPr>
              <w:t>МБУ ДК "Бурненский",     филиалы</w:t>
            </w:r>
          </w:p>
          <w:p w:rsidR="00674917" w:rsidRPr="00281301" w:rsidRDefault="00674917" w:rsidP="004354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sz w:val="24"/>
                <w:szCs w:val="24"/>
                <w:lang w:eastAsia="en-US"/>
              </w:rPr>
              <w:t>"Безымянский ДД", "Заветновский ДД, "Первомайский ДД, "Краснопартизанский ДД"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674917" w:rsidRPr="007805E4" w:rsidRDefault="00674917" w:rsidP="004354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МБУ ДК «Бурненский» Е.В.Плугина</w:t>
            </w:r>
            <w:r w:rsidRPr="008F14D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</w:t>
            </w:r>
            <w:r w:rsidRPr="007805E4">
              <w:rPr>
                <w:rFonts w:ascii="Times New Roman" w:hAnsi="Times New Roman"/>
                <w:sz w:val="24"/>
                <w:szCs w:val="24"/>
                <w:lang w:eastAsia="en-US"/>
              </w:rPr>
              <w:t>культорганизаторы</w:t>
            </w:r>
          </w:p>
          <w:p w:rsidR="00674917" w:rsidRPr="007805E4" w:rsidRDefault="00674917" w:rsidP="004354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hAnsi="Times New Roman"/>
                <w:sz w:val="24"/>
                <w:szCs w:val="24"/>
                <w:lang w:eastAsia="en-US"/>
              </w:rPr>
              <w:t>Е.П.Дробовцева,</w:t>
            </w:r>
          </w:p>
          <w:p w:rsidR="00674917" w:rsidRPr="007805E4" w:rsidRDefault="00674917" w:rsidP="004354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hAnsi="Times New Roman"/>
                <w:sz w:val="24"/>
                <w:szCs w:val="24"/>
                <w:lang w:eastAsia="en-US"/>
              </w:rPr>
              <w:t>М.И.Тимченко,</w:t>
            </w:r>
          </w:p>
          <w:p w:rsidR="00674917" w:rsidRPr="007805E4" w:rsidRDefault="00674917" w:rsidP="004354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hAnsi="Times New Roman"/>
                <w:sz w:val="24"/>
                <w:szCs w:val="24"/>
                <w:lang w:eastAsia="en-US"/>
              </w:rPr>
              <w:t>А.А.Мусянова,</w:t>
            </w:r>
          </w:p>
          <w:p w:rsidR="00674917" w:rsidRPr="007805E4" w:rsidRDefault="00674917" w:rsidP="004354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hAnsi="Times New Roman"/>
                <w:sz w:val="24"/>
                <w:szCs w:val="24"/>
                <w:lang w:eastAsia="en-US"/>
              </w:rPr>
              <w:t>М.М.Шайха,</w:t>
            </w:r>
          </w:p>
          <w:p w:rsidR="00674917" w:rsidRPr="00281301" w:rsidRDefault="00674917" w:rsidP="004354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sz w:val="24"/>
                <w:szCs w:val="24"/>
                <w:lang w:eastAsia="en-US"/>
              </w:rPr>
              <w:t>О.А.Уварова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12.12.2021г.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674917" w:rsidRPr="00281301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Cs/>
                <w:kern w:val="1"/>
                <w:sz w:val="24"/>
                <w:szCs w:val="24"/>
              </w:rPr>
              <w:t xml:space="preserve">Фотоколлаж </w:t>
            </w:r>
          </w:p>
          <w:p w:rsidR="00674917" w:rsidRPr="00281301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«Из бабушкиного сундучка»</w:t>
            </w:r>
          </w:p>
        </w:tc>
        <w:tc>
          <w:tcPr>
            <w:tcW w:w="3099" w:type="dxa"/>
          </w:tcPr>
          <w:p w:rsidR="00674917" w:rsidRPr="00281301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28130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https://ok.ru/profile/580967008144</w:t>
              </w:r>
            </w:hyperlink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674917" w:rsidRPr="00281301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15.12.2021г.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74917" w:rsidRPr="008F14D3" w:rsidRDefault="00674917" w:rsidP="007D136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Лекция                                                                              «Люди науки, изменившие мир!»</w:t>
            </w:r>
          </w:p>
        </w:tc>
        <w:tc>
          <w:tcPr>
            <w:tcW w:w="3099" w:type="dxa"/>
          </w:tcPr>
          <w:p w:rsidR="00674917" w:rsidRPr="008F14D3" w:rsidRDefault="00674917" w:rsidP="007D136E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74917" w:rsidRPr="00281301" w:rsidRDefault="00674917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674917" w:rsidRPr="008F14D3" w:rsidRDefault="00674917" w:rsidP="006106E6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15.12.2021г.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                                 “Рождественская сказка”</w:t>
            </w:r>
          </w:p>
        </w:tc>
        <w:tc>
          <w:tcPr>
            <w:tcW w:w="3099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 xml:space="preserve">«Заветновский ДД»  филиал МБУ </w:t>
            </w:r>
            <w:r w:rsidRPr="00281301">
              <w:rPr>
                <w:rFonts w:ascii="Times New Roman" w:hAnsi="Times New Roman"/>
                <w:sz w:val="24"/>
                <w:szCs w:val="24"/>
              </w:rPr>
              <w:br/>
              <w:t>«ДК 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674917" w:rsidRPr="00281301" w:rsidRDefault="00674917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74917" w:rsidRPr="00281301" w:rsidRDefault="00674917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16.12.2021г.</w:t>
            </w:r>
          </w:p>
        </w:tc>
        <w:tc>
          <w:tcPr>
            <w:tcW w:w="992" w:type="dxa"/>
          </w:tcPr>
          <w:p w:rsidR="00674917" w:rsidRPr="00281301" w:rsidRDefault="00674917" w:rsidP="002D2392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F14D3"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870" w:type="dxa"/>
          </w:tcPr>
          <w:p w:rsidR="00674917" w:rsidRPr="00281301" w:rsidRDefault="00674917" w:rsidP="003670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Мастер – класс                                           «Мастерская Деда Мороза»</w:t>
            </w:r>
          </w:p>
        </w:tc>
        <w:tc>
          <w:tcPr>
            <w:tcW w:w="3099" w:type="dxa"/>
          </w:tcPr>
          <w:p w:rsidR="00674917" w:rsidRPr="00281301" w:rsidRDefault="00674917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28130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674917" w:rsidRPr="00281301" w:rsidRDefault="00674917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74917" w:rsidRPr="00281301" w:rsidRDefault="00674917" w:rsidP="007D1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19.12.2021г.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674917" w:rsidRPr="00281301" w:rsidRDefault="00674917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Фотоколлаж                                                           "Зимние забавы"</w:t>
            </w:r>
          </w:p>
        </w:tc>
        <w:tc>
          <w:tcPr>
            <w:tcW w:w="3099" w:type="dxa"/>
          </w:tcPr>
          <w:p w:rsidR="00674917" w:rsidRPr="00281301" w:rsidRDefault="00674917" w:rsidP="00B74621">
            <w:pPr>
              <w:spacing w:after="0" w:line="240" w:lineRule="auto"/>
              <w:jc w:val="center"/>
            </w:pPr>
            <w:hyperlink r:id="rId9" w:history="1">
              <w:r w:rsidRPr="00281301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https://ok.ru/profile/595702173968</w:t>
              </w:r>
            </w:hyperlink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674917" w:rsidRPr="00281301" w:rsidRDefault="00674917" w:rsidP="00666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74917" w:rsidRPr="00281301" w:rsidRDefault="00674917" w:rsidP="00666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74917" w:rsidRPr="00281301" w:rsidRDefault="00674917" w:rsidP="00666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21.12.2021г.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4870" w:type="dxa"/>
          </w:tcPr>
          <w:p w:rsidR="00674917" w:rsidRPr="00281301" w:rsidRDefault="00674917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“Символ года”</w:t>
            </w:r>
          </w:p>
        </w:tc>
        <w:tc>
          <w:tcPr>
            <w:tcW w:w="3099" w:type="dxa"/>
          </w:tcPr>
          <w:p w:rsidR="00674917" w:rsidRPr="008F14D3" w:rsidRDefault="00674917" w:rsidP="00666E3A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674917" w:rsidRPr="00281301" w:rsidRDefault="00674917" w:rsidP="00666E3A">
            <w:pPr>
              <w:spacing w:after="0" w:line="240" w:lineRule="auto"/>
              <w:jc w:val="center"/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674917" w:rsidRPr="00281301" w:rsidRDefault="00674917" w:rsidP="00666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74917" w:rsidRPr="00281301" w:rsidRDefault="00674917" w:rsidP="00666E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24.12.2021г.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4870" w:type="dxa"/>
          </w:tcPr>
          <w:p w:rsidR="00674917" w:rsidRDefault="00674917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Благотворительная ёлка для детей</w:t>
            </w:r>
          </w:p>
          <w:p w:rsidR="00674917" w:rsidRDefault="00674917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«Новогодний переполох»</w:t>
            </w:r>
          </w:p>
        </w:tc>
        <w:tc>
          <w:tcPr>
            <w:tcW w:w="3099" w:type="dxa"/>
          </w:tcPr>
          <w:p w:rsidR="00674917" w:rsidRDefault="00674917" w:rsidP="00666E3A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«ООШ с.Безымянное»</w:t>
            </w:r>
          </w:p>
          <w:p w:rsidR="00674917" w:rsidRPr="008F14D3" w:rsidRDefault="00674917" w:rsidP="00666E3A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Актовый зал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674917" w:rsidRPr="00281301" w:rsidRDefault="00674917" w:rsidP="008F4D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74917" w:rsidRPr="00281301" w:rsidRDefault="00674917" w:rsidP="008F4D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7805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26.12.2021г.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 xml:space="preserve">Новогоднее представление  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«Красивая ёлочка»</w:t>
            </w:r>
          </w:p>
        </w:tc>
        <w:tc>
          <w:tcPr>
            <w:tcW w:w="3099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74917" w:rsidRPr="00281301" w:rsidRDefault="00674917" w:rsidP="004244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МБУ ДК «Бурненский»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2D23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29.12.2021г.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 xml:space="preserve">Новогоднее представление 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 xml:space="preserve"> «Новый год у ворот!»</w:t>
            </w:r>
          </w:p>
        </w:tc>
        <w:tc>
          <w:tcPr>
            <w:tcW w:w="3099" w:type="dxa"/>
          </w:tcPr>
          <w:p w:rsidR="00674917" w:rsidRPr="008F14D3" w:rsidRDefault="00674917" w:rsidP="00AA182D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29.12.2021г.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13.00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                   “Волок и семеро козлят”</w:t>
            </w:r>
          </w:p>
        </w:tc>
        <w:tc>
          <w:tcPr>
            <w:tcW w:w="3099" w:type="dxa"/>
          </w:tcPr>
          <w:p w:rsidR="00674917" w:rsidRPr="008F14D3" w:rsidRDefault="00674917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 xml:space="preserve">«Заветновский ДД»  филиал МБУ </w:t>
            </w:r>
            <w:r w:rsidRPr="008F14D3">
              <w:rPr>
                <w:rFonts w:ascii="Times New Roman" w:hAnsi="Times New Roman" w:cs="Times New Roman"/>
              </w:rPr>
              <w:br/>
              <w:t>«ДК 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674917" w:rsidRPr="00281301" w:rsidRDefault="00674917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74917" w:rsidRPr="00281301" w:rsidRDefault="00674917" w:rsidP="00B746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29.12.2021г.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Театрализованное представление для детей «Новогодняя фантазия»</w:t>
            </w:r>
          </w:p>
        </w:tc>
        <w:tc>
          <w:tcPr>
            <w:tcW w:w="3099" w:type="dxa"/>
          </w:tcPr>
          <w:p w:rsidR="00674917" w:rsidRPr="008F14D3" w:rsidRDefault="00674917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674917" w:rsidRPr="00281301" w:rsidRDefault="00674917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74917" w:rsidRPr="00281301" w:rsidRDefault="00674917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74917" w:rsidRPr="00281301" w:rsidRDefault="00674917" w:rsidP="008F14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29.12.2021г.</w:t>
            </w: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</w:t>
            </w:r>
            <w:r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674917" w:rsidRPr="00281301" w:rsidRDefault="00674917" w:rsidP="00CD0C13">
            <w:pPr>
              <w:jc w:val="center"/>
              <w:rPr>
                <w:rFonts w:ascii="Times New Roman" w:hAnsi="Times New Roman"/>
                <w:color w:val="00000A"/>
              </w:rPr>
            </w:pPr>
            <w:r w:rsidRPr="00281301">
              <w:rPr>
                <w:rFonts w:ascii="Times New Roman" w:hAnsi="Times New Roman"/>
                <w:color w:val="00000A"/>
              </w:rPr>
              <w:t xml:space="preserve">Поздравительный видеоролик                                              </w:t>
            </w:r>
            <w:r w:rsidRPr="00CD0C13">
              <w:rPr>
                <w:rFonts w:ascii="Times New Roman" w:hAnsi="Times New Roman"/>
                <w:sz w:val="24"/>
                <w:szCs w:val="24"/>
              </w:rPr>
              <w:t>«С наступающим Вас!»</w:t>
            </w:r>
          </w:p>
        </w:tc>
        <w:tc>
          <w:tcPr>
            <w:tcW w:w="3099" w:type="dxa"/>
          </w:tcPr>
          <w:p w:rsidR="00674917" w:rsidRDefault="00674917" w:rsidP="002D2392">
            <w:pPr>
              <w:pStyle w:val="a2"/>
              <w:spacing w:line="240" w:lineRule="auto"/>
              <w:jc w:val="center"/>
            </w:pPr>
            <w:hyperlink r:id="rId10" w:history="1">
              <w:r w:rsidRPr="008F14D3">
                <w:rPr>
                  <w:rStyle w:val="Hyperlink"/>
                  <w:rFonts w:ascii="Times New Roman" w:hAnsi="Times New Roman"/>
                </w:rPr>
                <w:t>https://ok.ru/profile/578396007245</w:t>
              </w:r>
            </w:hyperlink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11.00</w:t>
            </w:r>
          </w:p>
        </w:tc>
        <w:tc>
          <w:tcPr>
            <w:tcW w:w="4870" w:type="dxa"/>
          </w:tcPr>
          <w:p w:rsidR="00674917" w:rsidRPr="00281301" w:rsidRDefault="00674917" w:rsidP="00CD0C13">
            <w:pPr>
              <w:jc w:val="center"/>
              <w:rPr>
                <w:rFonts w:ascii="Times New Roman" w:hAnsi="Times New Roman"/>
                <w:color w:val="00000A"/>
              </w:rPr>
            </w:pPr>
            <w:r w:rsidRPr="00281301">
              <w:rPr>
                <w:rFonts w:ascii="Times New Roman" w:hAnsi="Times New Roman"/>
                <w:color w:val="00000A"/>
              </w:rPr>
              <w:t xml:space="preserve">Новогодний утренник                                             </w:t>
            </w:r>
            <w:r w:rsidRPr="00CD0C13">
              <w:rPr>
                <w:rFonts w:ascii="Times New Roman" w:hAnsi="Times New Roman"/>
                <w:sz w:val="24"/>
                <w:szCs w:val="24"/>
              </w:rPr>
              <w:t>«Весёлый хоровод»</w:t>
            </w:r>
          </w:p>
        </w:tc>
        <w:tc>
          <w:tcPr>
            <w:tcW w:w="3099" w:type="dxa"/>
          </w:tcPr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74917" w:rsidRDefault="00674917" w:rsidP="00CD0C13">
            <w:pPr>
              <w:pStyle w:val="a2"/>
              <w:spacing w:line="240" w:lineRule="auto"/>
              <w:jc w:val="center"/>
            </w:pPr>
            <w:r w:rsidRPr="008F14D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30.12.2021г.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674917" w:rsidRPr="00281301" w:rsidRDefault="00674917" w:rsidP="002F14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Конкурсно – развлекательная программа «Звёздный час Дед Мороза и Снегурочки»</w:t>
            </w:r>
          </w:p>
        </w:tc>
        <w:tc>
          <w:tcPr>
            <w:tcW w:w="3099" w:type="dxa"/>
          </w:tcPr>
          <w:p w:rsidR="00674917" w:rsidRPr="00281301" w:rsidRDefault="00674917" w:rsidP="008F4D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674917" w:rsidRPr="00281301" w:rsidRDefault="00674917" w:rsidP="008F4D84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</w:tcPr>
          <w:p w:rsidR="00674917" w:rsidRPr="00281301" w:rsidRDefault="00674917" w:rsidP="008F4D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74917" w:rsidRPr="00281301" w:rsidRDefault="00674917" w:rsidP="008F4D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31.12.2021г.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</w:tcPr>
          <w:p w:rsidR="00674917" w:rsidRPr="00281301" w:rsidRDefault="00674917" w:rsidP="00CD0C13">
            <w:pPr>
              <w:jc w:val="center"/>
              <w:rPr>
                <w:rFonts w:ascii="Times New Roman" w:hAnsi="Times New Roman"/>
                <w:color w:val="00000A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Театрализованное представление «Полосатый рейс»</w:t>
            </w:r>
          </w:p>
        </w:tc>
        <w:tc>
          <w:tcPr>
            <w:tcW w:w="3099" w:type="dxa"/>
          </w:tcPr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31.12.2021г.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674917" w:rsidRPr="00281301" w:rsidRDefault="00674917" w:rsidP="00CD0C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Новогодняя развлекательная программа                                   «Новогодний тарарам!»</w:t>
            </w:r>
          </w:p>
        </w:tc>
        <w:tc>
          <w:tcPr>
            <w:tcW w:w="3099" w:type="dxa"/>
          </w:tcPr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762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14D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31.12.2021г.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674917" w:rsidRPr="00281301" w:rsidRDefault="00674917" w:rsidP="00CD0C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Новогоднее представление                      “Карнавальная ночь”</w:t>
            </w:r>
          </w:p>
        </w:tc>
        <w:tc>
          <w:tcPr>
            <w:tcW w:w="3099" w:type="dxa"/>
          </w:tcPr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</w:tcPr>
          <w:p w:rsidR="00674917" w:rsidRPr="00281301" w:rsidRDefault="00674917" w:rsidP="00CD0C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674917" w:rsidRPr="00281301" w:rsidRDefault="00674917" w:rsidP="00CD0C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674917" w:rsidRPr="00281301" w:rsidRDefault="00674917" w:rsidP="00AA18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31.12.2021г.</w:t>
            </w:r>
          </w:p>
        </w:tc>
        <w:tc>
          <w:tcPr>
            <w:tcW w:w="992" w:type="dxa"/>
          </w:tcPr>
          <w:p w:rsidR="00674917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674917" w:rsidRPr="00281301" w:rsidRDefault="00674917" w:rsidP="00CD0C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Театрализованное представление   «Новогодний сувенир »</w:t>
            </w:r>
          </w:p>
        </w:tc>
        <w:tc>
          <w:tcPr>
            <w:tcW w:w="3099" w:type="dxa"/>
          </w:tcPr>
          <w:p w:rsidR="00674917" w:rsidRPr="008F14D3" w:rsidRDefault="00674917" w:rsidP="00CD0C1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</w:tcPr>
          <w:p w:rsidR="00674917" w:rsidRPr="00281301" w:rsidRDefault="00674917" w:rsidP="00CD0C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74917" w:rsidRPr="00281301" w:rsidRDefault="00674917" w:rsidP="00CD0C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74917" w:rsidRPr="00281301" w:rsidRDefault="00674917" w:rsidP="00CD0C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74917" w:rsidRPr="00281301" w:rsidTr="00501FBF">
        <w:trPr>
          <w:trHeight w:val="20"/>
          <w:jc w:val="center"/>
        </w:trPr>
        <w:tc>
          <w:tcPr>
            <w:tcW w:w="726" w:type="dxa"/>
          </w:tcPr>
          <w:p w:rsidR="00674917" w:rsidRPr="008F14D3" w:rsidRDefault="00674917" w:rsidP="002D239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18" w:type="dxa"/>
          </w:tcPr>
          <w:p w:rsidR="00674917" w:rsidRPr="008F14D3" w:rsidRDefault="00674917" w:rsidP="002D239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74917" w:rsidRPr="008F14D3" w:rsidRDefault="00674917" w:rsidP="002D2392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kern w:val="1"/>
                <w:sz w:val="24"/>
                <w:szCs w:val="24"/>
              </w:rPr>
              <w:t>МБУ ДК «Бурненский»,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kern w:val="1"/>
                <w:sz w:val="24"/>
                <w:szCs w:val="24"/>
              </w:rPr>
              <w:t>филиалы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28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762" w:type="dxa"/>
          </w:tcPr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674917" w:rsidRPr="00281301" w:rsidRDefault="00674917" w:rsidP="002D23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301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Е.П.Дробовцева, М.И.Тимченко, М.М.Шайха, А.А.Мусянова О.А.Уварова,</w:t>
            </w:r>
          </w:p>
        </w:tc>
      </w:tr>
    </w:tbl>
    <w:p w:rsidR="00674917" w:rsidRPr="008F14D3" w:rsidRDefault="00674917" w:rsidP="002D23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4917" w:rsidRPr="008F14D3" w:rsidRDefault="00674917" w:rsidP="002D239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F14D3">
        <w:rPr>
          <w:rFonts w:ascii="Times New Roman" w:hAnsi="Times New Roman"/>
          <w:sz w:val="24"/>
          <w:szCs w:val="24"/>
        </w:rPr>
        <w:t>Культорганизатор: ___________________ ( Е.П.Дробовцева)</w:t>
      </w:r>
    </w:p>
    <w:sectPr w:rsidR="00674917" w:rsidRPr="008F14D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399"/>
    <w:rsid w:val="0001784E"/>
    <w:rsid w:val="000204BC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703C1"/>
    <w:rsid w:val="0007051C"/>
    <w:rsid w:val="00073F67"/>
    <w:rsid w:val="00074433"/>
    <w:rsid w:val="000C1F52"/>
    <w:rsid w:val="000C42F2"/>
    <w:rsid w:val="000C576C"/>
    <w:rsid w:val="000C5990"/>
    <w:rsid w:val="000C7FE3"/>
    <w:rsid w:val="000D05E2"/>
    <w:rsid w:val="000E5052"/>
    <w:rsid w:val="001032AB"/>
    <w:rsid w:val="00106D50"/>
    <w:rsid w:val="00116E8E"/>
    <w:rsid w:val="00117A73"/>
    <w:rsid w:val="001221FE"/>
    <w:rsid w:val="00122DB8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7D6F"/>
    <w:rsid w:val="001735B8"/>
    <w:rsid w:val="00174489"/>
    <w:rsid w:val="001830E3"/>
    <w:rsid w:val="00193651"/>
    <w:rsid w:val="00196F6D"/>
    <w:rsid w:val="00197DB5"/>
    <w:rsid w:val="001A781A"/>
    <w:rsid w:val="001B79F4"/>
    <w:rsid w:val="001E020C"/>
    <w:rsid w:val="001E3C25"/>
    <w:rsid w:val="001F19A3"/>
    <w:rsid w:val="001F21D2"/>
    <w:rsid w:val="001F6A09"/>
    <w:rsid w:val="00211143"/>
    <w:rsid w:val="00225964"/>
    <w:rsid w:val="002272B6"/>
    <w:rsid w:val="00230635"/>
    <w:rsid w:val="00234D6F"/>
    <w:rsid w:val="002467CA"/>
    <w:rsid w:val="00253289"/>
    <w:rsid w:val="002538E5"/>
    <w:rsid w:val="00256A71"/>
    <w:rsid w:val="00273F21"/>
    <w:rsid w:val="00281301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F14A8"/>
    <w:rsid w:val="002F2C41"/>
    <w:rsid w:val="002F4BF1"/>
    <w:rsid w:val="00301BD6"/>
    <w:rsid w:val="00302E75"/>
    <w:rsid w:val="0030610A"/>
    <w:rsid w:val="00320072"/>
    <w:rsid w:val="00324C8B"/>
    <w:rsid w:val="003269CE"/>
    <w:rsid w:val="00333CAC"/>
    <w:rsid w:val="00351303"/>
    <w:rsid w:val="00357033"/>
    <w:rsid w:val="00363ADD"/>
    <w:rsid w:val="00367094"/>
    <w:rsid w:val="00375138"/>
    <w:rsid w:val="00387A37"/>
    <w:rsid w:val="00394B78"/>
    <w:rsid w:val="00396330"/>
    <w:rsid w:val="003B47DD"/>
    <w:rsid w:val="003B7A21"/>
    <w:rsid w:val="003C154C"/>
    <w:rsid w:val="003D6C35"/>
    <w:rsid w:val="003E0328"/>
    <w:rsid w:val="003F2682"/>
    <w:rsid w:val="003F3CD7"/>
    <w:rsid w:val="004110E5"/>
    <w:rsid w:val="00415130"/>
    <w:rsid w:val="00421127"/>
    <w:rsid w:val="00424482"/>
    <w:rsid w:val="00435429"/>
    <w:rsid w:val="004377E4"/>
    <w:rsid w:val="00441064"/>
    <w:rsid w:val="004425F9"/>
    <w:rsid w:val="00456E30"/>
    <w:rsid w:val="00484246"/>
    <w:rsid w:val="00485AE6"/>
    <w:rsid w:val="00485F52"/>
    <w:rsid w:val="004917B1"/>
    <w:rsid w:val="004A1862"/>
    <w:rsid w:val="004A5934"/>
    <w:rsid w:val="004B4204"/>
    <w:rsid w:val="004B4EFA"/>
    <w:rsid w:val="004B5D26"/>
    <w:rsid w:val="004C1BD2"/>
    <w:rsid w:val="004C3231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4084E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6D46"/>
    <w:rsid w:val="005A2C2D"/>
    <w:rsid w:val="005A48FC"/>
    <w:rsid w:val="005A6399"/>
    <w:rsid w:val="005A6E80"/>
    <w:rsid w:val="005B52E6"/>
    <w:rsid w:val="005B7F98"/>
    <w:rsid w:val="005C2F2E"/>
    <w:rsid w:val="005C65F5"/>
    <w:rsid w:val="005D6940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51DE"/>
    <w:rsid w:val="00626946"/>
    <w:rsid w:val="00631F09"/>
    <w:rsid w:val="00636B8D"/>
    <w:rsid w:val="00640770"/>
    <w:rsid w:val="00654728"/>
    <w:rsid w:val="00656EC0"/>
    <w:rsid w:val="00666763"/>
    <w:rsid w:val="00666E3A"/>
    <w:rsid w:val="00672884"/>
    <w:rsid w:val="00674917"/>
    <w:rsid w:val="006765A8"/>
    <w:rsid w:val="006839D4"/>
    <w:rsid w:val="006854EC"/>
    <w:rsid w:val="006A3971"/>
    <w:rsid w:val="006B1134"/>
    <w:rsid w:val="006B4C8E"/>
    <w:rsid w:val="006B564A"/>
    <w:rsid w:val="006C0610"/>
    <w:rsid w:val="006C7CF2"/>
    <w:rsid w:val="006D40E5"/>
    <w:rsid w:val="006E0CD7"/>
    <w:rsid w:val="006E1046"/>
    <w:rsid w:val="006F4000"/>
    <w:rsid w:val="0070591D"/>
    <w:rsid w:val="0070594C"/>
    <w:rsid w:val="007071F0"/>
    <w:rsid w:val="007072F3"/>
    <w:rsid w:val="00725011"/>
    <w:rsid w:val="00731E9B"/>
    <w:rsid w:val="007323A8"/>
    <w:rsid w:val="00736F9E"/>
    <w:rsid w:val="007432E5"/>
    <w:rsid w:val="007569C9"/>
    <w:rsid w:val="007642D6"/>
    <w:rsid w:val="00765EAA"/>
    <w:rsid w:val="00776845"/>
    <w:rsid w:val="007805E4"/>
    <w:rsid w:val="00786CB4"/>
    <w:rsid w:val="007A1367"/>
    <w:rsid w:val="007A2442"/>
    <w:rsid w:val="007A6647"/>
    <w:rsid w:val="007B21A9"/>
    <w:rsid w:val="007B2906"/>
    <w:rsid w:val="007B4E18"/>
    <w:rsid w:val="007D1194"/>
    <w:rsid w:val="007D136E"/>
    <w:rsid w:val="007D16C6"/>
    <w:rsid w:val="007D317B"/>
    <w:rsid w:val="007E6A9C"/>
    <w:rsid w:val="007E77FD"/>
    <w:rsid w:val="007F4CC1"/>
    <w:rsid w:val="007F5569"/>
    <w:rsid w:val="00810DE8"/>
    <w:rsid w:val="00831D25"/>
    <w:rsid w:val="008335A0"/>
    <w:rsid w:val="0083386D"/>
    <w:rsid w:val="00837C21"/>
    <w:rsid w:val="0084241E"/>
    <w:rsid w:val="00850A27"/>
    <w:rsid w:val="00865F3F"/>
    <w:rsid w:val="00866AC4"/>
    <w:rsid w:val="0087234B"/>
    <w:rsid w:val="008734D9"/>
    <w:rsid w:val="00887FAE"/>
    <w:rsid w:val="00891C8B"/>
    <w:rsid w:val="00897142"/>
    <w:rsid w:val="008B7C9D"/>
    <w:rsid w:val="008D0D91"/>
    <w:rsid w:val="008D6D8B"/>
    <w:rsid w:val="008E6EBA"/>
    <w:rsid w:val="008F14D3"/>
    <w:rsid w:val="008F33AF"/>
    <w:rsid w:val="008F4D84"/>
    <w:rsid w:val="008F7A4E"/>
    <w:rsid w:val="0090264B"/>
    <w:rsid w:val="0090558B"/>
    <w:rsid w:val="0090734C"/>
    <w:rsid w:val="009303EF"/>
    <w:rsid w:val="00934440"/>
    <w:rsid w:val="00946AAE"/>
    <w:rsid w:val="00951CC3"/>
    <w:rsid w:val="00956945"/>
    <w:rsid w:val="00971CAA"/>
    <w:rsid w:val="00977219"/>
    <w:rsid w:val="00982134"/>
    <w:rsid w:val="00984ED6"/>
    <w:rsid w:val="00994B1E"/>
    <w:rsid w:val="0099760C"/>
    <w:rsid w:val="009A126B"/>
    <w:rsid w:val="009A2C18"/>
    <w:rsid w:val="009A72D0"/>
    <w:rsid w:val="009B005E"/>
    <w:rsid w:val="009B789F"/>
    <w:rsid w:val="009C6764"/>
    <w:rsid w:val="009D0412"/>
    <w:rsid w:val="009E2890"/>
    <w:rsid w:val="009E7B4C"/>
    <w:rsid w:val="00A01B02"/>
    <w:rsid w:val="00A0584C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631D"/>
    <w:rsid w:val="00A714F5"/>
    <w:rsid w:val="00A74D0E"/>
    <w:rsid w:val="00A92C61"/>
    <w:rsid w:val="00AA0998"/>
    <w:rsid w:val="00AA182D"/>
    <w:rsid w:val="00AA6510"/>
    <w:rsid w:val="00AA749D"/>
    <w:rsid w:val="00AB3A69"/>
    <w:rsid w:val="00AC44C1"/>
    <w:rsid w:val="00AC5FF7"/>
    <w:rsid w:val="00AC606C"/>
    <w:rsid w:val="00AE0556"/>
    <w:rsid w:val="00AE4725"/>
    <w:rsid w:val="00AE52F7"/>
    <w:rsid w:val="00AF20C3"/>
    <w:rsid w:val="00AF3FE3"/>
    <w:rsid w:val="00AF6019"/>
    <w:rsid w:val="00B0015D"/>
    <w:rsid w:val="00B10768"/>
    <w:rsid w:val="00B17ADB"/>
    <w:rsid w:val="00B2064E"/>
    <w:rsid w:val="00B41B08"/>
    <w:rsid w:val="00B42CD0"/>
    <w:rsid w:val="00B46529"/>
    <w:rsid w:val="00B47F40"/>
    <w:rsid w:val="00B52BF5"/>
    <w:rsid w:val="00B551F6"/>
    <w:rsid w:val="00B56405"/>
    <w:rsid w:val="00B6261D"/>
    <w:rsid w:val="00B70EBE"/>
    <w:rsid w:val="00B74621"/>
    <w:rsid w:val="00B7470B"/>
    <w:rsid w:val="00B76750"/>
    <w:rsid w:val="00B807E6"/>
    <w:rsid w:val="00B81FCE"/>
    <w:rsid w:val="00B84C4C"/>
    <w:rsid w:val="00B856FD"/>
    <w:rsid w:val="00B91951"/>
    <w:rsid w:val="00B93844"/>
    <w:rsid w:val="00BB2D6F"/>
    <w:rsid w:val="00BB4DEA"/>
    <w:rsid w:val="00BC1DCC"/>
    <w:rsid w:val="00BE3F87"/>
    <w:rsid w:val="00BE7B02"/>
    <w:rsid w:val="00BF6F33"/>
    <w:rsid w:val="00C05086"/>
    <w:rsid w:val="00C20BC0"/>
    <w:rsid w:val="00C22A58"/>
    <w:rsid w:val="00C25122"/>
    <w:rsid w:val="00C336FF"/>
    <w:rsid w:val="00C358DF"/>
    <w:rsid w:val="00C36430"/>
    <w:rsid w:val="00C548A7"/>
    <w:rsid w:val="00C565BE"/>
    <w:rsid w:val="00C64E6F"/>
    <w:rsid w:val="00C742BA"/>
    <w:rsid w:val="00C8182F"/>
    <w:rsid w:val="00C820CC"/>
    <w:rsid w:val="00C91497"/>
    <w:rsid w:val="00C93312"/>
    <w:rsid w:val="00CA0BDD"/>
    <w:rsid w:val="00CA2245"/>
    <w:rsid w:val="00CA2890"/>
    <w:rsid w:val="00CA3B9D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B2067"/>
    <w:rsid w:val="00DB4147"/>
    <w:rsid w:val="00DB5428"/>
    <w:rsid w:val="00DC2F30"/>
    <w:rsid w:val="00DD345B"/>
    <w:rsid w:val="00DD7090"/>
    <w:rsid w:val="00DE1BB9"/>
    <w:rsid w:val="00DF4B96"/>
    <w:rsid w:val="00DF4EF2"/>
    <w:rsid w:val="00DF76B9"/>
    <w:rsid w:val="00E02917"/>
    <w:rsid w:val="00E14119"/>
    <w:rsid w:val="00E158EE"/>
    <w:rsid w:val="00E16A3F"/>
    <w:rsid w:val="00E205A7"/>
    <w:rsid w:val="00E27498"/>
    <w:rsid w:val="00E300FD"/>
    <w:rsid w:val="00E45693"/>
    <w:rsid w:val="00E53DAB"/>
    <w:rsid w:val="00E60945"/>
    <w:rsid w:val="00E62061"/>
    <w:rsid w:val="00E76910"/>
    <w:rsid w:val="00E815EE"/>
    <w:rsid w:val="00E91B46"/>
    <w:rsid w:val="00E9270A"/>
    <w:rsid w:val="00EA00F0"/>
    <w:rsid w:val="00EA1CD7"/>
    <w:rsid w:val="00EA2C3F"/>
    <w:rsid w:val="00EB05EA"/>
    <w:rsid w:val="00EB5620"/>
    <w:rsid w:val="00EB6ED8"/>
    <w:rsid w:val="00EC75E9"/>
    <w:rsid w:val="00ED75DB"/>
    <w:rsid w:val="00ED7D4C"/>
    <w:rsid w:val="00EE4593"/>
    <w:rsid w:val="00EE46AB"/>
    <w:rsid w:val="00EE68D6"/>
    <w:rsid w:val="00F01796"/>
    <w:rsid w:val="00F14690"/>
    <w:rsid w:val="00F15BB6"/>
    <w:rsid w:val="00F24197"/>
    <w:rsid w:val="00F24B16"/>
    <w:rsid w:val="00F25B04"/>
    <w:rsid w:val="00F274F8"/>
    <w:rsid w:val="00F27782"/>
    <w:rsid w:val="00F32B77"/>
    <w:rsid w:val="00F400C8"/>
    <w:rsid w:val="00F536FC"/>
    <w:rsid w:val="00F54091"/>
    <w:rsid w:val="00F61549"/>
    <w:rsid w:val="00F64539"/>
    <w:rsid w:val="00F65C9C"/>
    <w:rsid w:val="00F734AD"/>
    <w:rsid w:val="00F806BD"/>
    <w:rsid w:val="00F970DC"/>
    <w:rsid w:val="00FA64C8"/>
    <w:rsid w:val="00FA7325"/>
    <w:rsid w:val="00FB0D70"/>
    <w:rsid w:val="00FB552F"/>
    <w:rsid w:val="00FB6870"/>
    <w:rsid w:val="00FC33A1"/>
    <w:rsid w:val="00FC4725"/>
    <w:rsid w:val="00FE5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2D"/>
    <w:pPr>
      <w:spacing w:after="200" w:line="276" w:lineRule="auto"/>
    </w:pPr>
    <w:rPr>
      <w:rFonts w:eastAsia="Times New Roman"/>
    </w:rPr>
  </w:style>
  <w:style w:type="paragraph" w:styleId="Heading3">
    <w:name w:val="heading 3"/>
    <w:basedOn w:val="Normal"/>
    <w:link w:val="Heading3Char"/>
    <w:uiPriority w:val="9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hAnsi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B52BF5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891C8B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a">
    <w:name w:val="Заголовок таблицы"/>
    <w:basedOn w:val="Normal"/>
    <w:uiPriority w:val="99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uiPriority w:val="99"/>
    <w:rsid w:val="00CC71ED"/>
    <w:pPr>
      <w:suppressAutoHyphens/>
      <w:spacing w:line="100" w:lineRule="atLeast"/>
    </w:pPr>
    <w:rPr>
      <w:rFonts w:ascii="Times New Roman" w:hAnsi="Times New Roman" w:cs="Mangal"/>
      <w:sz w:val="28"/>
      <w:szCs w:val="24"/>
      <w:lang w:eastAsia="hi-IN" w:bidi="hi-IN"/>
    </w:rPr>
  </w:style>
  <w:style w:type="paragraph" w:customStyle="1" w:styleId="a0">
    <w:name w:val="Содержимое таблицы"/>
    <w:basedOn w:val="Normal"/>
    <w:uiPriority w:val="99"/>
    <w:rsid w:val="00CC71ED"/>
    <w:pPr>
      <w:widowControl w:val="0"/>
      <w:suppressLineNumbers/>
      <w:suppressAutoHyphens/>
      <w:spacing w:after="0" w:line="240" w:lineRule="auto"/>
    </w:pPr>
    <w:rPr>
      <w:rFonts w:ascii="Arial" w:eastAsia="Calibri" w:hAnsi="Arial" w:cs="Tahoma"/>
      <w:sz w:val="24"/>
      <w:szCs w:val="24"/>
    </w:rPr>
  </w:style>
  <w:style w:type="paragraph" w:styleId="NormalWeb">
    <w:name w:val="Normal (Web)"/>
    <w:basedOn w:val="Normal"/>
    <w:uiPriority w:val="99"/>
    <w:rsid w:val="0035130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NoSpacing">
    <w:name w:val="No Spacing"/>
    <w:link w:val="NoSpacingChar"/>
    <w:uiPriority w:val="99"/>
    <w:qFormat/>
    <w:rsid w:val="00E158EE"/>
    <w:rPr>
      <w:rFonts w:ascii="Times New Roman" w:hAnsi="Times New Roman"/>
      <w:sz w:val="28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AF20C3"/>
    <w:rPr>
      <w:rFonts w:ascii="Times New Roman" w:eastAsia="Times New Roman" w:hAnsi="Times New Roman" w:cs="Times New Roman"/>
      <w:sz w:val="22"/>
      <w:szCs w:val="22"/>
      <w:lang w:val="ru-RU" w:eastAsia="en-US" w:bidi="ar-SA"/>
    </w:rPr>
  </w:style>
  <w:style w:type="character" w:customStyle="1" w:styleId="a1">
    <w:name w:val="Основной текст_"/>
    <w:basedOn w:val="DefaultParagraphFont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Normal"/>
    <w:link w:val="a1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="Calibri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textAlignment w:val="baseline"/>
    </w:pPr>
    <w:rPr>
      <w:rFonts w:ascii="Arial" w:hAnsi="Arial" w:cs="Tahoma"/>
      <w:kern w:val="3"/>
      <w:sz w:val="21"/>
      <w:szCs w:val="24"/>
    </w:rPr>
  </w:style>
  <w:style w:type="character" w:styleId="Hyperlink">
    <w:name w:val="Hyperlink"/>
    <w:basedOn w:val="DefaultParagraphFont"/>
    <w:uiPriority w:val="99"/>
    <w:rsid w:val="00B52BF5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B52BF5"/>
    <w:rPr>
      <w:rFonts w:cs="Times New Roman"/>
      <w:i/>
      <w:iCs/>
    </w:rPr>
  </w:style>
  <w:style w:type="character" w:customStyle="1" w:styleId="10pt">
    <w:name w:val="Основной текст + 10 pt"/>
    <w:aliases w:val="Не полужирный,Интервал 0 pt"/>
    <w:basedOn w:val="a1"/>
    <w:uiPriority w:val="99"/>
    <w:rsid w:val="003B7A21"/>
    <w:rPr>
      <w:rFonts w:ascii="Times New Roman" w:hAnsi="Times New Roman"/>
      <w:color w:val="000000"/>
      <w:w w:val="100"/>
      <w:position w:val="0"/>
      <w:sz w:val="20"/>
      <w:szCs w:val="20"/>
      <w:lang w:val="ru-RU"/>
    </w:rPr>
  </w:style>
  <w:style w:type="paragraph" w:customStyle="1" w:styleId="a2">
    <w:name w:val="Базовый"/>
    <w:uiPriority w:val="99"/>
    <w:rsid w:val="00F14690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3DAB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062DC7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62DC7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DefaultParagraphFont"/>
    <w:uiPriority w:val="99"/>
    <w:rsid w:val="00BB4DEA"/>
    <w:rPr>
      <w:rFonts w:cs="Times New Roman"/>
    </w:rPr>
  </w:style>
  <w:style w:type="paragraph" w:customStyle="1" w:styleId="TableContents">
    <w:name w:val="Table Contents"/>
    <w:basedOn w:val="Standard"/>
    <w:uiPriority w:val="99"/>
    <w:rsid w:val="00507B24"/>
    <w:pPr>
      <w:suppressLineNumbers/>
    </w:pPr>
  </w:style>
  <w:style w:type="paragraph" w:customStyle="1" w:styleId="WW-">
    <w:name w:val="WW-Базовый"/>
    <w:uiPriority w:val="99"/>
    <w:rsid w:val="004C3231"/>
    <w:pPr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styleId="ListParagraph">
    <w:name w:val="List Paragraph"/>
    <w:basedOn w:val="Normal"/>
    <w:uiPriority w:val="99"/>
    <w:qFormat/>
    <w:rsid w:val="00BB2D6F"/>
    <w:pPr>
      <w:ind w:left="720"/>
    </w:pPr>
    <w:rPr>
      <w:rFonts w:cs="Calibri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A714F5"/>
    <w:pPr>
      <w:suppressAutoHyphens/>
      <w:spacing w:after="0" w:line="240" w:lineRule="auto"/>
      <w:jc w:val="center"/>
    </w:pPr>
    <w:rPr>
      <w:rFonts w:ascii="Times New Roman" w:hAnsi="Times New Roman"/>
      <w:b/>
      <w:bCs/>
      <w:sz w:val="36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A714F5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A714F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714F5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53289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26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fee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k.ru/profile/58096700814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fee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k.ru/profile/590175439111" TargetMode="External"/><Relationship Id="rId10" Type="http://schemas.openxmlformats.org/officeDocument/2006/relationships/hyperlink" Target="https://ok.ru/profile/5783960072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profile/5957021739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1702</TotalTime>
  <Pages>4</Pages>
  <Words>959</Words>
  <Characters>5469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Таня</cp:lastModifiedBy>
  <cp:revision>12</cp:revision>
  <cp:lastPrinted>2017-12-21T09:08:00Z</cp:lastPrinted>
  <dcterms:created xsi:type="dcterms:W3CDTF">2018-02-15T05:04:00Z</dcterms:created>
  <dcterms:modified xsi:type="dcterms:W3CDTF">2021-12-01T12:07:00Z</dcterms:modified>
</cp:coreProperties>
</file>