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C3D" w:rsidRPr="009C3243" w:rsidRDefault="00D35C3D" w:rsidP="00F044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Утверждаю:</w:t>
      </w:r>
    </w:p>
    <w:p w:rsidR="00D35C3D" w:rsidRPr="009C3243" w:rsidRDefault="00D35C3D" w:rsidP="00F04455">
      <w:pPr>
        <w:spacing w:after="0" w:line="240" w:lineRule="auto"/>
        <w:ind w:left="54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Директор МБУ</w:t>
      </w:r>
    </w:p>
    <w:p w:rsidR="00D35C3D" w:rsidRPr="009C3243" w:rsidRDefault="00D35C3D" w:rsidP="00F04455">
      <w:pPr>
        <w:spacing w:after="0" w:line="240" w:lineRule="auto"/>
        <w:ind w:left="54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ДК «Бурненский»</w:t>
      </w:r>
    </w:p>
    <w:p w:rsidR="00D35C3D" w:rsidRPr="009C3243" w:rsidRDefault="00D35C3D" w:rsidP="00F044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________   Е.В.Плугина</w:t>
      </w:r>
    </w:p>
    <w:p w:rsidR="00D35C3D" w:rsidRPr="009C3243" w:rsidRDefault="00D35C3D" w:rsidP="009C32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5C3D" w:rsidRPr="009C3243" w:rsidRDefault="00D35C3D" w:rsidP="009C32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5C3D" w:rsidRDefault="00D35C3D" w:rsidP="002E1E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3243">
        <w:rPr>
          <w:rFonts w:ascii="Times New Roman" w:hAnsi="Times New Roman"/>
          <w:b/>
          <w:sz w:val="24"/>
          <w:szCs w:val="24"/>
        </w:rPr>
        <w:t xml:space="preserve">План мероприятий </w:t>
      </w:r>
      <w:r>
        <w:rPr>
          <w:rFonts w:ascii="Times New Roman" w:hAnsi="Times New Roman"/>
          <w:b/>
          <w:sz w:val="24"/>
          <w:szCs w:val="24"/>
        </w:rPr>
        <w:t xml:space="preserve"> на МАРТ</w:t>
      </w:r>
      <w:r w:rsidRPr="009C3243">
        <w:rPr>
          <w:rFonts w:ascii="Times New Roman" w:hAnsi="Times New Roman"/>
          <w:b/>
          <w:sz w:val="24"/>
          <w:szCs w:val="24"/>
        </w:rPr>
        <w:t xml:space="preserve">  месяц  </w:t>
      </w:r>
      <w:smartTag w:uri="urn:schemas-microsoft-com:office:smarttags" w:element="metricconverter">
        <w:smartTagPr>
          <w:attr w:name="ProductID" w:val="2022 г"/>
        </w:smartTagPr>
        <w:r w:rsidRPr="009C3243">
          <w:rPr>
            <w:rFonts w:ascii="Times New Roman" w:hAnsi="Times New Roman"/>
            <w:b/>
            <w:sz w:val="24"/>
            <w:szCs w:val="24"/>
          </w:rPr>
          <w:t>2022 г</w:t>
        </w:r>
      </w:smartTag>
      <w:r w:rsidRPr="009C3243">
        <w:rPr>
          <w:rFonts w:ascii="Times New Roman" w:hAnsi="Times New Roman"/>
          <w:b/>
          <w:sz w:val="24"/>
          <w:szCs w:val="24"/>
        </w:rPr>
        <w:t>.</w:t>
      </w:r>
    </w:p>
    <w:p w:rsidR="00D35C3D" w:rsidRPr="009C3243" w:rsidRDefault="00D35C3D" w:rsidP="002E1E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5C3D" w:rsidRDefault="00D35C3D" w:rsidP="009C32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3243">
        <w:rPr>
          <w:rFonts w:ascii="Times New Roman" w:hAnsi="Times New Roman"/>
          <w:b/>
          <w:sz w:val="24"/>
          <w:szCs w:val="24"/>
        </w:rPr>
        <w:t>МБУ ДК «Бурненский»</w:t>
      </w:r>
    </w:p>
    <w:p w:rsidR="00D35C3D" w:rsidRDefault="00D35C3D" w:rsidP="009C32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5C3D" w:rsidRPr="009C3243" w:rsidRDefault="00D35C3D" w:rsidP="009C32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35C3D" w:rsidRPr="009C3243" w:rsidRDefault="00D35C3D" w:rsidP="00C33B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495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26"/>
        <w:gridCol w:w="1518"/>
        <w:gridCol w:w="992"/>
        <w:gridCol w:w="4870"/>
        <w:gridCol w:w="3099"/>
        <w:gridCol w:w="1528"/>
        <w:gridCol w:w="2762"/>
      </w:tblGrid>
      <w:tr w:rsidR="00D35C3D" w:rsidRPr="00FC3126" w:rsidTr="00501FBF">
        <w:trPr>
          <w:trHeight w:val="669"/>
          <w:jc w:val="center"/>
        </w:trPr>
        <w:tc>
          <w:tcPr>
            <w:tcW w:w="726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312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3126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3126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D35C3D" w:rsidRPr="009C3243" w:rsidRDefault="00D35C3D" w:rsidP="009C3243">
            <w:pPr>
              <w:pStyle w:val="a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</w:tcPr>
          <w:p w:rsidR="00D35C3D" w:rsidRPr="00FC3126" w:rsidRDefault="00D35C3D" w:rsidP="00955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3126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3126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</w:tcPr>
          <w:p w:rsidR="00D35C3D" w:rsidRPr="00FC3126" w:rsidRDefault="00D35C3D" w:rsidP="00955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3126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762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C3126">
              <w:rPr>
                <w:rFonts w:ascii="Times New Roman" w:hAnsi="Times New Roman"/>
                <w:b/>
                <w:sz w:val="24"/>
                <w:szCs w:val="24"/>
              </w:rPr>
              <w:t>Ответственный за выполнение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01.03.2022г.</w:t>
            </w:r>
          </w:p>
        </w:tc>
        <w:tc>
          <w:tcPr>
            <w:tcW w:w="992" w:type="dxa"/>
          </w:tcPr>
          <w:p w:rsidR="00D35C3D" w:rsidRPr="009C3243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D35C3D" w:rsidRPr="00FC3126" w:rsidRDefault="00D35C3D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Мастер – класс </w:t>
            </w:r>
          </w:p>
          <w:p w:rsidR="00D35C3D" w:rsidRPr="00FC3126" w:rsidRDefault="00D35C3D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«Букет для мамы»</w:t>
            </w:r>
          </w:p>
        </w:tc>
        <w:tc>
          <w:tcPr>
            <w:tcW w:w="3099" w:type="dxa"/>
          </w:tcPr>
          <w:p w:rsidR="00D35C3D" w:rsidRPr="009C3243" w:rsidRDefault="00D35C3D" w:rsidP="00262F9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D35C3D" w:rsidRPr="009C3243" w:rsidRDefault="00D35C3D" w:rsidP="00262F9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D35C3D" w:rsidRPr="00FC3126" w:rsidRDefault="00D35C3D" w:rsidP="00262F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D35C3D" w:rsidRPr="00FC3126" w:rsidRDefault="00D35C3D" w:rsidP="00262F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02.03.2022г.</w:t>
            </w:r>
          </w:p>
        </w:tc>
        <w:tc>
          <w:tcPr>
            <w:tcW w:w="992" w:type="dxa"/>
          </w:tcPr>
          <w:p w:rsidR="00D35C3D" w:rsidRPr="009C3243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D35C3D" w:rsidRDefault="00D35C3D" w:rsidP="009C324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Выставка поделок и рисунков</w:t>
            </w:r>
          </w:p>
          <w:p w:rsidR="00D35C3D" w:rsidRPr="00FC3126" w:rsidRDefault="00D35C3D" w:rsidP="009C324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«Подарок моей маме»</w:t>
            </w:r>
          </w:p>
        </w:tc>
        <w:tc>
          <w:tcPr>
            <w:tcW w:w="3099" w:type="dxa"/>
          </w:tcPr>
          <w:p w:rsidR="00D35C3D" w:rsidRDefault="00D35C3D" w:rsidP="00C6090F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D35C3D" w:rsidRPr="00C72C24" w:rsidRDefault="00D35C3D" w:rsidP="00C6090F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               </w:t>
            </w:r>
          </w:p>
          <w:p w:rsidR="00D35C3D" w:rsidRPr="00C72C24" w:rsidRDefault="00D35C3D" w:rsidP="00C72C24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D35C3D" w:rsidRPr="00FC3126" w:rsidRDefault="00D35C3D" w:rsidP="00C72C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D35C3D" w:rsidRPr="00FC3126" w:rsidRDefault="00D35C3D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03.03.2022г.</w:t>
            </w:r>
          </w:p>
        </w:tc>
        <w:tc>
          <w:tcPr>
            <w:tcW w:w="992" w:type="dxa"/>
          </w:tcPr>
          <w:p w:rsidR="00D35C3D" w:rsidRPr="009C3243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D35C3D" w:rsidRDefault="00D35C3D" w:rsidP="00262F96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Беседа «Из далекого прошлого, но  до сих пор в наших сердцах» </w:t>
            </w:r>
          </w:p>
        </w:tc>
        <w:tc>
          <w:tcPr>
            <w:tcW w:w="3099" w:type="dxa"/>
          </w:tcPr>
          <w:p w:rsidR="00D35C3D" w:rsidRPr="009C3243" w:rsidRDefault="00D35C3D" w:rsidP="00262F9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D35C3D" w:rsidRPr="009C3243" w:rsidRDefault="00D35C3D" w:rsidP="00262F9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D35C3D" w:rsidRPr="00FC3126" w:rsidRDefault="00D35C3D" w:rsidP="00262F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D35C3D" w:rsidRPr="00FC3126" w:rsidRDefault="00D35C3D" w:rsidP="00262F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04.03.2022г.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D35C3D" w:rsidRPr="005438D3" w:rsidRDefault="00D35C3D" w:rsidP="00262F96">
            <w:pPr>
              <w:spacing w:after="0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Познавательный час</w:t>
            </w:r>
          </w:p>
          <w:p w:rsidR="00D35C3D" w:rsidRPr="00262F96" w:rsidRDefault="00D35C3D" w:rsidP="00262F96">
            <w:pPr>
              <w:spacing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235D19">
              <w:rPr>
                <w:rFonts w:ascii="Times New Roman" w:hAnsi="Times New Roman"/>
                <w:color w:val="111111"/>
                <w:sz w:val="24"/>
                <w:szCs w:val="24"/>
              </w:rPr>
              <w:t>"Птицы и звери"</w:t>
            </w:r>
          </w:p>
        </w:tc>
        <w:tc>
          <w:tcPr>
            <w:tcW w:w="3099" w:type="dxa"/>
          </w:tcPr>
          <w:p w:rsidR="00D35C3D" w:rsidRPr="009C3243" w:rsidRDefault="00D35C3D" w:rsidP="00262F9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 xml:space="preserve">«Безымянский ДД» 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9C3243">
              <w:rPr>
                <w:rFonts w:ascii="Times New Roman" w:hAnsi="Times New Roman" w:cs="Times New Roman"/>
              </w:rPr>
              <w:t>филиал МБУ 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D35C3D" w:rsidRPr="00FC3126" w:rsidRDefault="00D35C3D" w:rsidP="00262F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D35C3D" w:rsidRPr="00FC3126" w:rsidRDefault="00D35C3D" w:rsidP="00262F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D35C3D" w:rsidRPr="00FC3126" w:rsidRDefault="00D35C3D" w:rsidP="00262F9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04.03.2022г.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D35C3D" w:rsidRDefault="00D35C3D" w:rsidP="00262F96">
            <w:pPr>
              <w:spacing w:after="0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Выставка                                                             «Весенняя симфония»</w:t>
            </w:r>
          </w:p>
        </w:tc>
        <w:tc>
          <w:tcPr>
            <w:tcW w:w="3099" w:type="dxa"/>
          </w:tcPr>
          <w:p w:rsidR="00D35C3D" w:rsidRPr="009C3243" w:rsidRDefault="00D35C3D" w:rsidP="005438D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D35C3D" w:rsidRPr="009C3243" w:rsidRDefault="00D35C3D" w:rsidP="005438D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D35C3D" w:rsidRPr="00FC3126" w:rsidRDefault="00D35C3D" w:rsidP="00543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D35C3D" w:rsidRPr="00FC3126" w:rsidRDefault="00D35C3D" w:rsidP="005438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04.03.2022г.</w:t>
            </w:r>
          </w:p>
        </w:tc>
        <w:tc>
          <w:tcPr>
            <w:tcW w:w="992" w:type="dxa"/>
          </w:tcPr>
          <w:p w:rsidR="00D35C3D" w:rsidRPr="009C3243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D35C3D" w:rsidRPr="00FC3126" w:rsidRDefault="00D35C3D" w:rsidP="00C6090F">
            <w:pPr>
              <w:tabs>
                <w:tab w:val="left" w:pos="1185"/>
              </w:tabs>
              <w:spacing w:line="240" w:lineRule="auto"/>
              <w:jc w:val="center"/>
              <w:rPr>
                <w:rFonts w:hAnsi="Times New Roman"/>
                <w:sz w:val="24"/>
                <w:szCs w:val="24"/>
              </w:rPr>
            </w:pPr>
            <w:r w:rsidRPr="00FC3126">
              <w:rPr>
                <w:rFonts w:hAnsi="Times New Roman"/>
                <w:sz w:val="24"/>
                <w:szCs w:val="24"/>
              </w:rPr>
              <w:t>Праздничный</w:t>
            </w:r>
            <w:r w:rsidRPr="00FC3126">
              <w:rPr>
                <w:rFonts w:hAnsi="Times New Roman"/>
                <w:sz w:val="24"/>
                <w:szCs w:val="24"/>
              </w:rPr>
              <w:t xml:space="preserve"> </w:t>
            </w:r>
            <w:r w:rsidRPr="00FC3126">
              <w:rPr>
                <w:rFonts w:hAnsi="Times New Roman"/>
                <w:sz w:val="24"/>
                <w:szCs w:val="24"/>
              </w:rPr>
              <w:t>концерт</w:t>
            </w:r>
            <w:r w:rsidRPr="00FC3126">
              <w:rPr>
                <w:rFonts w:hAnsi="Times New Roman"/>
                <w:sz w:val="24"/>
                <w:szCs w:val="24"/>
              </w:rPr>
              <w:t xml:space="preserve">                                           </w:t>
            </w:r>
            <w:r w:rsidRPr="00FC3126">
              <w:rPr>
                <w:rFonts w:hAnsi="Times New Roman"/>
                <w:sz w:val="24"/>
                <w:szCs w:val="24"/>
              </w:rPr>
              <w:t>«Букет</w:t>
            </w:r>
            <w:r w:rsidRPr="00FC3126">
              <w:rPr>
                <w:rFonts w:hAnsi="Times New Roman"/>
                <w:sz w:val="24"/>
                <w:szCs w:val="24"/>
              </w:rPr>
              <w:t xml:space="preserve"> </w:t>
            </w:r>
            <w:r w:rsidRPr="00FC3126">
              <w:rPr>
                <w:rFonts w:hAnsi="Times New Roman"/>
                <w:sz w:val="24"/>
                <w:szCs w:val="24"/>
              </w:rPr>
              <w:t>хорошего</w:t>
            </w:r>
            <w:r w:rsidRPr="00FC3126">
              <w:rPr>
                <w:rFonts w:hAnsi="Times New Roman"/>
                <w:sz w:val="24"/>
                <w:szCs w:val="24"/>
              </w:rPr>
              <w:t xml:space="preserve"> </w:t>
            </w:r>
            <w:r w:rsidRPr="00FC3126">
              <w:rPr>
                <w:rFonts w:hAnsi="Times New Roman"/>
                <w:sz w:val="24"/>
                <w:szCs w:val="24"/>
              </w:rPr>
              <w:t>настроения»</w:t>
            </w:r>
          </w:p>
        </w:tc>
        <w:tc>
          <w:tcPr>
            <w:tcW w:w="3099" w:type="dxa"/>
          </w:tcPr>
          <w:p w:rsidR="00D35C3D" w:rsidRPr="00FC3126" w:rsidRDefault="00D35C3D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МБУ                                           </w:t>
            </w: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D35C3D" w:rsidRPr="00C6090F" w:rsidRDefault="00D35C3D" w:rsidP="00C6090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ДК «Бурненский» Е.В.Плугина        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05.03.2022г.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D35C3D" w:rsidRDefault="00D35C3D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поделок</w:t>
            </w:r>
          </w:p>
          <w:p w:rsidR="00D35C3D" w:rsidRPr="00445D75" w:rsidRDefault="00D35C3D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«Сударыня Масленица»</w:t>
            </w:r>
          </w:p>
        </w:tc>
        <w:tc>
          <w:tcPr>
            <w:tcW w:w="3099" w:type="dxa"/>
          </w:tcPr>
          <w:p w:rsidR="00D35C3D" w:rsidRPr="00FC3126" w:rsidRDefault="00D35C3D" w:rsidP="00445D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МБУ                                               </w:t>
            </w: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D35C3D" w:rsidRPr="00FC3126" w:rsidRDefault="00D35C3D" w:rsidP="00445D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ДК «Бурненский» Е.В.Плугина        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06.03.2022г.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11.00</w:t>
            </w:r>
          </w:p>
        </w:tc>
        <w:tc>
          <w:tcPr>
            <w:tcW w:w="4870" w:type="dxa"/>
          </w:tcPr>
          <w:p w:rsidR="00D35C3D" w:rsidRDefault="00D35C3D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Фольклорный праздник</w:t>
            </w:r>
          </w:p>
          <w:p w:rsidR="00D35C3D" w:rsidRDefault="00D35C3D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«Приключения на Масленицу»</w:t>
            </w:r>
          </w:p>
        </w:tc>
        <w:tc>
          <w:tcPr>
            <w:tcW w:w="3099" w:type="dxa"/>
          </w:tcPr>
          <w:p w:rsidR="00D35C3D" w:rsidRPr="00FC3126" w:rsidRDefault="00D35C3D" w:rsidP="00445D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МБУ                                            </w:t>
            </w: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</w:tcPr>
          <w:p w:rsidR="00D35C3D" w:rsidRPr="009C3243" w:rsidRDefault="00D35C3D" w:rsidP="00445D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ДК «Бурненский» Е.В.Плугина        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06.03.2022г.</w:t>
            </w:r>
          </w:p>
        </w:tc>
        <w:tc>
          <w:tcPr>
            <w:tcW w:w="992" w:type="dxa"/>
          </w:tcPr>
          <w:p w:rsidR="00D35C3D" w:rsidRDefault="00D35C3D" w:rsidP="00784CE9">
            <w:pPr>
              <w:pStyle w:val="a"/>
              <w:suppressLineNumbers w:val="0"/>
              <w:jc w:val="left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 xml:space="preserve"> 11.00</w:t>
            </w:r>
          </w:p>
        </w:tc>
        <w:tc>
          <w:tcPr>
            <w:tcW w:w="4870" w:type="dxa"/>
          </w:tcPr>
          <w:p w:rsidR="00D35C3D" w:rsidRPr="00FC3126" w:rsidRDefault="00D35C3D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Народное гуляние </w:t>
            </w:r>
          </w:p>
          <w:p w:rsidR="00D35C3D" w:rsidRDefault="00D35C3D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  <w:lang w:val="en-US"/>
              </w:rPr>
              <w:t>"Широкая Масленица"</w:t>
            </w:r>
          </w:p>
        </w:tc>
        <w:tc>
          <w:tcPr>
            <w:tcW w:w="3099" w:type="dxa"/>
          </w:tcPr>
          <w:p w:rsidR="00D35C3D" w:rsidRPr="00FC3126" w:rsidRDefault="00D35C3D" w:rsidP="00445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3126">
              <w:rPr>
                <w:rFonts w:ascii="Times New Roman" w:hAnsi="Times New Roman"/>
              </w:rPr>
              <w:t>«Безымянский ДД» филиал МБУ ДК «Бурненский»</w:t>
            </w:r>
          </w:p>
          <w:p w:rsidR="00D35C3D" w:rsidRPr="00FC3126" w:rsidRDefault="00D35C3D" w:rsidP="00445D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</w:rPr>
              <w:t>Территория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</w:tcPr>
          <w:p w:rsidR="00D35C3D" w:rsidRPr="00FC3126" w:rsidRDefault="00D35C3D" w:rsidP="00784C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D35C3D" w:rsidRPr="00FC3126" w:rsidRDefault="00D35C3D" w:rsidP="00784C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D35C3D" w:rsidRPr="009C3243" w:rsidRDefault="00D35C3D" w:rsidP="00784C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06.03.2022г.</w:t>
            </w:r>
          </w:p>
        </w:tc>
        <w:tc>
          <w:tcPr>
            <w:tcW w:w="992" w:type="dxa"/>
          </w:tcPr>
          <w:p w:rsidR="00D35C3D" w:rsidRDefault="00D35C3D" w:rsidP="00784CE9">
            <w:pPr>
              <w:pStyle w:val="a"/>
              <w:suppressLineNumbers w:val="0"/>
              <w:jc w:val="left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 xml:space="preserve"> 11.00</w:t>
            </w:r>
          </w:p>
        </w:tc>
        <w:tc>
          <w:tcPr>
            <w:tcW w:w="4870" w:type="dxa"/>
          </w:tcPr>
          <w:p w:rsidR="00D35C3D" w:rsidRPr="00FC3126" w:rsidRDefault="00D35C3D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Театрализованное представление  </w:t>
            </w:r>
          </w:p>
          <w:p w:rsidR="00D35C3D" w:rsidRPr="00FC3126" w:rsidRDefault="00D35C3D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«Ой, да Масленица!»</w:t>
            </w:r>
          </w:p>
        </w:tc>
        <w:tc>
          <w:tcPr>
            <w:tcW w:w="3099" w:type="dxa"/>
          </w:tcPr>
          <w:p w:rsidR="00D35C3D" w:rsidRPr="00FC3126" w:rsidRDefault="00D35C3D" w:rsidP="00445D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«Краснопартизанский ДД» филиал МБУ 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</w:tcPr>
          <w:p w:rsidR="00D35C3D" w:rsidRPr="00FC3126" w:rsidRDefault="00D35C3D" w:rsidP="00784C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 "Краснопартизанского ДД" О.А.Уварова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06.03.2022г.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870" w:type="dxa"/>
          </w:tcPr>
          <w:p w:rsidR="00D35C3D" w:rsidRDefault="00D35C3D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Фольклорный праздник </w:t>
            </w:r>
          </w:p>
          <w:p w:rsidR="00D35C3D" w:rsidRPr="00445D75" w:rsidRDefault="00D35C3D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«Как на Масленой недели…»</w:t>
            </w:r>
          </w:p>
        </w:tc>
        <w:tc>
          <w:tcPr>
            <w:tcW w:w="3099" w:type="dxa"/>
          </w:tcPr>
          <w:p w:rsidR="00D35C3D" w:rsidRDefault="00D35C3D" w:rsidP="00C72C24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«Первомайский ДД»</w:t>
            </w:r>
          </w:p>
          <w:p w:rsidR="00D35C3D" w:rsidRPr="009C3243" w:rsidRDefault="00D35C3D" w:rsidP="00C72C24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D35C3D" w:rsidRPr="00FC3126" w:rsidRDefault="00D35C3D" w:rsidP="00C72C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</w:tcPr>
          <w:p w:rsidR="00D35C3D" w:rsidRPr="00FC3126" w:rsidRDefault="00D35C3D" w:rsidP="007108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«Первомайского ДД»    М.М. Шайха</w:t>
            </w:r>
          </w:p>
        </w:tc>
      </w:tr>
      <w:tr w:rsidR="00D35C3D" w:rsidRPr="00FC3126" w:rsidTr="00955343">
        <w:trPr>
          <w:trHeight w:val="276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06.03.2022г.</w:t>
            </w:r>
          </w:p>
        </w:tc>
        <w:tc>
          <w:tcPr>
            <w:tcW w:w="992" w:type="dxa"/>
          </w:tcPr>
          <w:p w:rsidR="00D35C3D" w:rsidRPr="009C3243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</w:t>
            </w:r>
            <w:r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D35C3D" w:rsidRPr="009C3243" w:rsidRDefault="00D35C3D" w:rsidP="00E82B9F">
            <w:pPr>
              <w:tabs>
                <w:tab w:val="left" w:pos="1185"/>
              </w:tabs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Театрализованное представление                       «Гори, гори ясно»</w:t>
            </w:r>
          </w:p>
        </w:tc>
        <w:tc>
          <w:tcPr>
            <w:tcW w:w="3099" w:type="dxa"/>
          </w:tcPr>
          <w:p w:rsidR="00D35C3D" w:rsidRPr="009C3243" w:rsidRDefault="00D35C3D" w:rsidP="009C324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ДК «Бурненский»                   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</w:tcPr>
          <w:p w:rsidR="00D35C3D" w:rsidRPr="00FC3126" w:rsidRDefault="00D35C3D" w:rsidP="00C33B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Культорганизатор «Заветновского ДД» А.А.Мусянова                             </w:t>
            </w:r>
          </w:p>
        </w:tc>
      </w:tr>
      <w:tr w:rsidR="00D35C3D" w:rsidRPr="00FC3126" w:rsidTr="00955343">
        <w:trPr>
          <w:trHeight w:val="276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07.03.2022г.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D35C3D" w:rsidRPr="00FC3126" w:rsidRDefault="00D35C3D" w:rsidP="00753822">
            <w:pPr>
              <w:spacing w:after="0"/>
              <w:rPr>
                <w:rFonts w:ascii="Times New Roman" w:hAnsi="Times New Roman"/>
                <w:color w:val="00000A"/>
              </w:rPr>
            </w:pPr>
            <w:r w:rsidRPr="00FC3126">
              <w:rPr>
                <w:rFonts w:ascii="Times New Roman" w:hAnsi="Times New Roman"/>
                <w:color w:val="00000A"/>
              </w:rPr>
              <w:t xml:space="preserve">                      Музыкальная открытка </w:t>
            </w:r>
          </w:p>
          <w:p w:rsidR="00D35C3D" w:rsidRPr="00FC3126" w:rsidRDefault="00D35C3D" w:rsidP="00753822">
            <w:pPr>
              <w:tabs>
                <w:tab w:val="left" w:pos="11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822">
              <w:rPr>
                <w:rFonts w:ascii="Times New Roman" w:hAnsi="Times New Roman"/>
                <w:sz w:val="24"/>
                <w:szCs w:val="24"/>
              </w:rPr>
              <w:t>«Дамам посвящается»</w:t>
            </w:r>
          </w:p>
        </w:tc>
        <w:tc>
          <w:tcPr>
            <w:tcW w:w="3099" w:type="dxa"/>
          </w:tcPr>
          <w:p w:rsidR="00D35C3D" w:rsidRPr="009C3243" w:rsidRDefault="00D35C3D" w:rsidP="009C324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Соц.сети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D35C3D" w:rsidRPr="00FC3126" w:rsidRDefault="00D35C3D" w:rsidP="00C33B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 "Краснопартизанского ДД" О.А.Уварова</w:t>
            </w:r>
          </w:p>
        </w:tc>
      </w:tr>
      <w:tr w:rsidR="00D35C3D" w:rsidRPr="00FC3126" w:rsidTr="00955343">
        <w:trPr>
          <w:trHeight w:val="276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08.03.2022г.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12.00</w:t>
            </w:r>
          </w:p>
        </w:tc>
        <w:tc>
          <w:tcPr>
            <w:tcW w:w="4870" w:type="dxa"/>
          </w:tcPr>
          <w:p w:rsidR="00D35C3D" w:rsidRPr="00FC3126" w:rsidRDefault="00D35C3D" w:rsidP="00753822">
            <w:pPr>
              <w:spacing w:after="0"/>
              <w:jc w:val="center"/>
              <w:rPr>
                <w:rFonts w:ascii="Times New Roman" w:hAnsi="Times New Roman"/>
                <w:color w:val="00000A"/>
              </w:rPr>
            </w:pPr>
            <w:r w:rsidRPr="00FC3126">
              <w:rPr>
                <w:rFonts w:ascii="Times New Roman" w:hAnsi="Times New Roman"/>
                <w:color w:val="00000A"/>
              </w:rPr>
              <w:t>Концерт</w:t>
            </w:r>
          </w:p>
          <w:p w:rsidR="00D35C3D" w:rsidRPr="00FC3126" w:rsidRDefault="00D35C3D" w:rsidP="00753822">
            <w:pPr>
              <w:spacing w:after="0"/>
              <w:jc w:val="center"/>
              <w:rPr>
                <w:rFonts w:ascii="Times New Roman" w:hAnsi="Times New Roman"/>
                <w:color w:val="00000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«Подарок маме»</w:t>
            </w:r>
          </w:p>
        </w:tc>
        <w:tc>
          <w:tcPr>
            <w:tcW w:w="3099" w:type="dxa"/>
          </w:tcPr>
          <w:p w:rsidR="00D35C3D" w:rsidRPr="00FC3126" w:rsidRDefault="00D35C3D" w:rsidP="0075382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3126">
              <w:rPr>
                <w:rFonts w:ascii="Times New Roman" w:hAnsi="Times New Roman"/>
              </w:rPr>
              <w:t>«Безымянский ДД»                  филиал МБУ 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</w:tcPr>
          <w:p w:rsidR="00D35C3D" w:rsidRPr="00FC3126" w:rsidRDefault="00D35C3D" w:rsidP="007538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D35C3D" w:rsidRPr="00FC3126" w:rsidRDefault="00D35C3D" w:rsidP="007538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D35C3D" w:rsidRPr="00FC3126" w:rsidRDefault="00D35C3D" w:rsidP="007538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D35C3D" w:rsidRPr="00FC3126" w:rsidTr="00955343">
        <w:trPr>
          <w:trHeight w:val="276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08.03.2022г.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13.00</w:t>
            </w:r>
          </w:p>
        </w:tc>
        <w:tc>
          <w:tcPr>
            <w:tcW w:w="4870" w:type="dxa"/>
          </w:tcPr>
          <w:p w:rsidR="00D35C3D" w:rsidRPr="00FC3126" w:rsidRDefault="00D35C3D" w:rsidP="0071080E">
            <w:pPr>
              <w:tabs>
                <w:tab w:val="left" w:pos="11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Праздничная программа                                    «Музыка весны»</w:t>
            </w:r>
          </w:p>
        </w:tc>
        <w:tc>
          <w:tcPr>
            <w:tcW w:w="3099" w:type="dxa"/>
          </w:tcPr>
          <w:p w:rsidR="00D35C3D" w:rsidRDefault="00D35C3D" w:rsidP="0075382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«Первомайский ДД»</w:t>
            </w:r>
          </w:p>
          <w:p w:rsidR="00D35C3D" w:rsidRPr="009C3243" w:rsidRDefault="00D35C3D" w:rsidP="0075382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D35C3D" w:rsidRPr="009C3243" w:rsidRDefault="00D35C3D" w:rsidP="0075382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D35C3D" w:rsidRPr="00FC3126" w:rsidRDefault="00D35C3D" w:rsidP="00C33B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«Первомайского ДД»    М.М. Шайха</w:t>
            </w:r>
          </w:p>
        </w:tc>
      </w:tr>
      <w:tr w:rsidR="00D35C3D" w:rsidRPr="00FC3126" w:rsidTr="00955343">
        <w:trPr>
          <w:trHeight w:val="276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08.03.2022г.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870" w:type="dxa"/>
          </w:tcPr>
          <w:p w:rsidR="00D35C3D" w:rsidRPr="00FC3126" w:rsidRDefault="00D35C3D" w:rsidP="0071080E">
            <w:pPr>
              <w:tabs>
                <w:tab w:val="left" w:pos="11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Конкурсно - игровая программа                     «Классные девчонки»</w:t>
            </w:r>
          </w:p>
        </w:tc>
        <w:tc>
          <w:tcPr>
            <w:tcW w:w="3099" w:type="dxa"/>
          </w:tcPr>
          <w:p w:rsidR="00D35C3D" w:rsidRDefault="00D35C3D" w:rsidP="0075382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«Краснопартизанский ДД» филиал МБУ 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</w:tcPr>
          <w:p w:rsidR="00D35C3D" w:rsidRPr="00FC3126" w:rsidRDefault="00D35C3D" w:rsidP="00C33B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 "Краснопартизанского ДД" О.А.Уварова</w:t>
            </w:r>
          </w:p>
        </w:tc>
      </w:tr>
      <w:tr w:rsidR="00D35C3D" w:rsidRPr="00FC3126" w:rsidTr="00955343">
        <w:trPr>
          <w:trHeight w:val="276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08.03.2022г.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D35C3D" w:rsidRPr="00FC3126" w:rsidRDefault="00D35C3D" w:rsidP="00910DB9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Конкурсно – развлекательная </w:t>
            </w:r>
          </w:p>
          <w:p w:rsidR="00D35C3D" w:rsidRPr="00FC3126" w:rsidRDefault="00D35C3D" w:rsidP="00910DB9">
            <w:pPr>
              <w:tabs>
                <w:tab w:val="left" w:pos="118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«В душе Весна!»</w:t>
            </w:r>
          </w:p>
        </w:tc>
        <w:tc>
          <w:tcPr>
            <w:tcW w:w="3099" w:type="dxa"/>
          </w:tcPr>
          <w:p w:rsidR="00D35C3D" w:rsidRPr="009C3243" w:rsidRDefault="00D35C3D" w:rsidP="0075382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D35C3D" w:rsidRPr="009C3243" w:rsidRDefault="00D35C3D" w:rsidP="0075382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762" w:type="dxa"/>
          </w:tcPr>
          <w:p w:rsidR="00D35C3D" w:rsidRPr="00FC3126" w:rsidRDefault="00D35C3D" w:rsidP="00C33B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Культорганизатор «Заветновского ДД» А.А.Мусянова                             </w:t>
            </w:r>
          </w:p>
        </w:tc>
      </w:tr>
      <w:tr w:rsidR="00D35C3D" w:rsidRPr="00FC3126" w:rsidTr="00955343">
        <w:trPr>
          <w:trHeight w:val="276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09.03.2022г.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D35C3D" w:rsidRPr="00FC3126" w:rsidRDefault="00D35C3D" w:rsidP="00E82B9F">
            <w:pPr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Музыкальная открытка                                             «Для любимой мамочки»</w:t>
            </w:r>
          </w:p>
        </w:tc>
        <w:tc>
          <w:tcPr>
            <w:tcW w:w="3099" w:type="dxa"/>
          </w:tcPr>
          <w:p w:rsidR="00D35C3D" w:rsidRPr="009C3243" w:rsidRDefault="00D35C3D" w:rsidP="009C324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Соц.сети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D35C3D" w:rsidRPr="00FC3126" w:rsidRDefault="00D35C3D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D35C3D" w:rsidRPr="00FC3126" w:rsidRDefault="00D35C3D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D35C3D" w:rsidRPr="00FC3126" w:rsidRDefault="00D35C3D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bookmarkEnd w:id="0"/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11.03.2022г</w:t>
            </w:r>
          </w:p>
        </w:tc>
        <w:tc>
          <w:tcPr>
            <w:tcW w:w="992" w:type="dxa"/>
          </w:tcPr>
          <w:p w:rsidR="00D35C3D" w:rsidRPr="009C3243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D35C3D" w:rsidRPr="00A60A4A" w:rsidRDefault="00D35C3D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A60A4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Беседа </w:t>
            </w:r>
          </w:p>
          <w:p w:rsidR="00D35C3D" w:rsidRPr="00FC3126" w:rsidRDefault="00D35C3D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A4A">
              <w:rPr>
                <w:rFonts w:ascii="Times New Roman" w:hAnsi="Times New Roman"/>
                <w:sz w:val="24"/>
                <w:szCs w:val="24"/>
                <w:lang w:eastAsia="en-US"/>
              </w:rPr>
              <w:t>"Как не попасть в беду"</w:t>
            </w:r>
          </w:p>
        </w:tc>
        <w:tc>
          <w:tcPr>
            <w:tcW w:w="3099" w:type="dxa"/>
          </w:tcPr>
          <w:p w:rsidR="00D35C3D" w:rsidRPr="00FC3126" w:rsidRDefault="00D35C3D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ДК                       «Бурненский»</w:t>
            </w:r>
          </w:p>
          <w:p w:rsidR="00D35C3D" w:rsidRPr="009C3243" w:rsidRDefault="00D35C3D" w:rsidP="00C6090F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>филиалы</w:t>
            </w:r>
          </w:p>
          <w:p w:rsidR="00D35C3D" w:rsidRPr="00FC3126" w:rsidRDefault="00D35C3D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>"Безымянский ДД", "Заветновский ДД, "Первомайский ДД, "Краснопартизанский ДД"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</w:tcPr>
          <w:p w:rsidR="00D35C3D" w:rsidRPr="009C3243" w:rsidRDefault="00D35C3D" w:rsidP="00F64CD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>Директор МБУ ДК «Бурненский» Е.В.Плугина        культорганизаторы</w:t>
            </w:r>
          </w:p>
          <w:p w:rsidR="00D35C3D" w:rsidRPr="009C3243" w:rsidRDefault="00D35C3D" w:rsidP="00F64CD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>Е.П.Дробовцева,</w:t>
            </w:r>
          </w:p>
          <w:p w:rsidR="00D35C3D" w:rsidRPr="009C3243" w:rsidRDefault="00D35C3D" w:rsidP="00F64CD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>М.И.Тимченко,</w:t>
            </w:r>
          </w:p>
          <w:p w:rsidR="00D35C3D" w:rsidRPr="009C3243" w:rsidRDefault="00D35C3D" w:rsidP="00F64CD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>А.А.Мусянова,</w:t>
            </w:r>
          </w:p>
          <w:p w:rsidR="00D35C3D" w:rsidRPr="009C3243" w:rsidRDefault="00D35C3D" w:rsidP="00F64CD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>М.М.Шайха,</w:t>
            </w:r>
          </w:p>
          <w:p w:rsidR="00D35C3D" w:rsidRPr="00FC3126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>О.А.Уварова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12.03.2022г.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D35C3D" w:rsidRDefault="00D35C3D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Детская дискотека</w:t>
            </w:r>
          </w:p>
          <w:p w:rsidR="00D35C3D" w:rsidRPr="00A60A4A" w:rsidRDefault="00D35C3D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«Танцевальный калейдоскоп»</w:t>
            </w:r>
          </w:p>
        </w:tc>
        <w:tc>
          <w:tcPr>
            <w:tcW w:w="3099" w:type="dxa"/>
          </w:tcPr>
          <w:p w:rsidR="00D35C3D" w:rsidRPr="00FC3126" w:rsidRDefault="00D35C3D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D35C3D" w:rsidRPr="00FC3126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D35C3D" w:rsidRPr="00FC3126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15.03.2022г.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D35C3D" w:rsidRPr="00FC3126" w:rsidRDefault="00D35C3D" w:rsidP="00910DB9">
            <w:pPr>
              <w:spacing w:after="0" w:line="240" w:lineRule="auto"/>
              <w:jc w:val="center"/>
              <w:rPr>
                <w:rFonts w:hAnsi="Times New Roman"/>
                <w:sz w:val="24"/>
                <w:szCs w:val="24"/>
              </w:rPr>
            </w:pPr>
            <w:r w:rsidRPr="00FC3126">
              <w:rPr>
                <w:rFonts w:hAnsi="Times New Roman"/>
                <w:sz w:val="24"/>
                <w:szCs w:val="24"/>
              </w:rPr>
              <w:t>Викторина</w:t>
            </w:r>
          </w:p>
          <w:p w:rsidR="00D35C3D" w:rsidRPr="00FC3126" w:rsidRDefault="00D35C3D" w:rsidP="00910DB9">
            <w:pPr>
              <w:spacing w:after="0" w:line="240" w:lineRule="auto"/>
              <w:jc w:val="center"/>
              <w:rPr>
                <w:rFonts w:hAnsi="Times New Roman"/>
                <w:sz w:val="24"/>
                <w:szCs w:val="24"/>
              </w:rPr>
            </w:pPr>
            <w:r w:rsidRPr="00FC3126">
              <w:rPr>
                <w:rFonts w:hAnsi="Times New Roman"/>
                <w:sz w:val="24"/>
                <w:szCs w:val="24"/>
              </w:rPr>
              <w:t>"</w:t>
            </w:r>
            <w:r w:rsidRPr="00FC3126">
              <w:rPr>
                <w:rFonts w:hAnsi="Times New Roman"/>
                <w:sz w:val="24"/>
                <w:szCs w:val="24"/>
              </w:rPr>
              <w:t>Путешествие</w:t>
            </w:r>
            <w:r w:rsidRPr="00FC3126">
              <w:rPr>
                <w:rFonts w:hAnsi="Times New Roman"/>
                <w:sz w:val="24"/>
                <w:szCs w:val="24"/>
              </w:rPr>
              <w:t xml:space="preserve"> </w:t>
            </w:r>
            <w:r w:rsidRPr="00FC3126">
              <w:rPr>
                <w:rFonts w:hAnsi="Times New Roman"/>
                <w:sz w:val="24"/>
                <w:szCs w:val="24"/>
              </w:rPr>
              <w:t>во</w:t>
            </w:r>
            <w:r w:rsidRPr="00FC3126">
              <w:rPr>
                <w:rFonts w:hAnsi="Times New Roman"/>
                <w:sz w:val="24"/>
                <w:szCs w:val="24"/>
              </w:rPr>
              <w:t xml:space="preserve"> </w:t>
            </w:r>
            <w:r w:rsidRPr="00FC3126">
              <w:rPr>
                <w:rFonts w:hAnsi="Times New Roman"/>
                <w:sz w:val="24"/>
                <w:szCs w:val="24"/>
              </w:rPr>
              <w:t>времени</w:t>
            </w:r>
            <w:r w:rsidRPr="00FC3126">
              <w:rPr>
                <w:rFonts w:hAnsi="Times New Roman"/>
                <w:sz w:val="24"/>
                <w:szCs w:val="24"/>
              </w:rPr>
              <w:t>"</w:t>
            </w:r>
          </w:p>
          <w:p w:rsidR="00D35C3D" w:rsidRDefault="00D35C3D" w:rsidP="0091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99" w:type="dxa"/>
          </w:tcPr>
          <w:p w:rsidR="00D35C3D" w:rsidRPr="00FC3126" w:rsidRDefault="00D35C3D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«Безымянский ДД»                 филиал МБУ 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D35C3D" w:rsidRPr="00FC3126" w:rsidRDefault="00D35C3D" w:rsidP="00910D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D35C3D" w:rsidRPr="00FC3126" w:rsidRDefault="00D35C3D" w:rsidP="00910D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D35C3D" w:rsidRPr="00FC3126" w:rsidRDefault="00D35C3D" w:rsidP="00910DB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16.03.2022г.</w:t>
            </w:r>
          </w:p>
        </w:tc>
        <w:tc>
          <w:tcPr>
            <w:tcW w:w="992" w:type="dxa"/>
          </w:tcPr>
          <w:p w:rsidR="00D35C3D" w:rsidRPr="009C3243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D35C3D" w:rsidRPr="00FC3126" w:rsidRDefault="00D35C3D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Устный журнал</w:t>
            </w:r>
          </w:p>
          <w:p w:rsidR="00D35C3D" w:rsidRPr="00FC3126" w:rsidRDefault="00D35C3D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«Сближает музыка сердца…»</w:t>
            </w:r>
          </w:p>
        </w:tc>
        <w:tc>
          <w:tcPr>
            <w:tcW w:w="3099" w:type="dxa"/>
          </w:tcPr>
          <w:p w:rsidR="00D35C3D" w:rsidRPr="00FC3126" w:rsidRDefault="00D35C3D" w:rsidP="004D1A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D35C3D" w:rsidRPr="00FC3126" w:rsidRDefault="00D35C3D" w:rsidP="004D1A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D35C3D" w:rsidRPr="009C3243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A60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 17.03.202г.</w:t>
            </w:r>
          </w:p>
        </w:tc>
        <w:tc>
          <w:tcPr>
            <w:tcW w:w="992" w:type="dxa"/>
          </w:tcPr>
          <w:p w:rsidR="00D35C3D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D35C3D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Видеоролик</w:t>
            </w:r>
          </w:p>
          <w:p w:rsidR="00D35C3D" w:rsidRPr="00F052FA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«Россия и Крым – мы Вместе»</w:t>
            </w:r>
          </w:p>
        </w:tc>
        <w:tc>
          <w:tcPr>
            <w:tcW w:w="3099" w:type="dxa"/>
          </w:tcPr>
          <w:p w:rsidR="00D35C3D" w:rsidRPr="00FC3126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Соц.сети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D35C3D" w:rsidRPr="00FC3126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D35C3D" w:rsidRPr="00FC3126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18.03.2022г.</w:t>
            </w:r>
          </w:p>
        </w:tc>
        <w:tc>
          <w:tcPr>
            <w:tcW w:w="992" w:type="dxa"/>
          </w:tcPr>
          <w:p w:rsidR="00D35C3D" w:rsidRDefault="00D35C3D" w:rsidP="00312F59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D35C3D" w:rsidRDefault="00D35C3D" w:rsidP="00312F59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Видеоролик</w:t>
            </w:r>
          </w:p>
          <w:p w:rsidR="00D35C3D" w:rsidRPr="00F052FA" w:rsidRDefault="00D35C3D" w:rsidP="00312F59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«Подарим красоту природе» </w:t>
            </w:r>
          </w:p>
        </w:tc>
        <w:tc>
          <w:tcPr>
            <w:tcW w:w="3099" w:type="dxa"/>
          </w:tcPr>
          <w:p w:rsidR="00D35C3D" w:rsidRPr="00FC3126" w:rsidRDefault="00D35C3D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Соц.сети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D35C3D" w:rsidRPr="00FC3126" w:rsidRDefault="00D35C3D" w:rsidP="00F052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21.03.2022г.</w:t>
            </w:r>
          </w:p>
        </w:tc>
        <w:tc>
          <w:tcPr>
            <w:tcW w:w="992" w:type="dxa"/>
          </w:tcPr>
          <w:p w:rsidR="00D35C3D" w:rsidRDefault="00D35C3D" w:rsidP="00312F59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D35C3D" w:rsidRPr="00FC3126" w:rsidRDefault="00D35C3D" w:rsidP="00B82E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D35C3D" w:rsidRDefault="00D35C3D" w:rsidP="00B82E2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«Душа – частушка»</w:t>
            </w:r>
          </w:p>
        </w:tc>
        <w:tc>
          <w:tcPr>
            <w:tcW w:w="3099" w:type="dxa"/>
          </w:tcPr>
          <w:p w:rsidR="00D35C3D" w:rsidRPr="009C3243" w:rsidRDefault="00D35C3D" w:rsidP="00B82E2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D35C3D" w:rsidRPr="00FC3126" w:rsidRDefault="00D35C3D" w:rsidP="00B82E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</w:tcPr>
          <w:p w:rsidR="00D35C3D" w:rsidRPr="009C3243" w:rsidRDefault="00D35C3D" w:rsidP="00F052FA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22.03.2022г</w:t>
            </w:r>
          </w:p>
        </w:tc>
        <w:tc>
          <w:tcPr>
            <w:tcW w:w="992" w:type="dxa"/>
          </w:tcPr>
          <w:p w:rsidR="00D35C3D" w:rsidRDefault="00D35C3D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D35C3D" w:rsidRPr="00FC3126" w:rsidRDefault="00D35C3D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color w:val="00000A"/>
                <w:sz w:val="24"/>
                <w:szCs w:val="24"/>
              </w:rPr>
              <w:t>Игровая программа</w:t>
            </w:r>
          </w:p>
          <w:p w:rsidR="00D35C3D" w:rsidRPr="00FC3126" w:rsidRDefault="00D35C3D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color w:val="00000A"/>
                <w:sz w:val="24"/>
                <w:szCs w:val="24"/>
              </w:rPr>
              <w:t>«Искатели развлечений»</w:t>
            </w:r>
          </w:p>
        </w:tc>
        <w:tc>
          <w:tcPr>
            <w:tcW w:w="3099" w:type="dxa"/>
          </w:tcPr>
          <w:p w:rsidR="00D35C3D" w:rsidRPr="00FC3126" w:rsidRDefault="00D35C3D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D35C3D" w:rsidRDefault="00D35C3D" w:rsidP="00942C41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D35C3D" w:rsidRPr="00FC3126" w:rsidRDefault="00D35C3D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D35C3D" w:rsidRPr="00FC3126" w:rsidRDefault="00D35C3D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24.03.2022г.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870" w:type="dxa"/>
          </w:tcPr>
          <w:p w:rsidR="00D35C3D" w:rsidRPr="00FC3126" w:rsidRDefault="00D35C3D" w:rsidP="00312F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Фотоколлаж</w:t>
            </w:r>
          </w:p>
          <w:p w:rsidR="00D35C3D" w:rsidRPr="00FC3126" w:rsidRDefault="00D35C3D" w:rsidP="00312F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«Мы дарим людям радость»</w:t>
            </w:r>
          </w:p>
        </w:tc>
        <w:tc>
          <w:tcPr>
            <w:tcW w:w="3099" w:type="dxa"/>
          </w:tcPr>
          <w:p w:rsidR="00D35C3D" w:rsidRPr="009C3243" w:rsidRDefault="00D35C3D" w:rsidP="00697C47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Соц.сети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D35C3D" w:rsidRPr="00FC3126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D35C3D" w:rsidRPr="009C3243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25.03.2022г.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D35C3D" w:rsidRPr="00FC3126" w:rsidRDefault="00D35C3D" w:rsidP="00312F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ыставка                                                                «Жизнь культуре посвящяем!»</w:t>
            </w:r>
          </w:p>
        </w:tc>
        <w:tc>
          <w:tcPr>
            <w:tcW w:w="3099" w:type="dxa"/>
          </w:tcPr>
          <w:p w:rsidR="00D35C3D" w:rsidRDefault="00D35C3D" w:rsidP="00697C47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 xml:space="preserve">«Безымянский ДД» </w:t>
            </w:r>
            <w:r>
              <w:rPr>
                <w:rFonts w:ascii="Times New Roman" w:hAnsi="Times New Roman" w:cs="Times New Roman"/>
              </w:rPr>
              <w:t xml:space="preserve">                  </w:t>
            </w:r>
            <w:r w:rsidRPr="009C3243">
              <w:rPr>
                <w:rFonts w:ascii="Times New Roman" w:hAnsi="Times New Roman" w:cs="Times New Roman"/>
              </w:rPr>
              <w:t>филиал МБУ 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D35C3D" w:rsidRPr="00FC3126" w:rsidRDefault="00D35C3D" w:rsidP="00B82E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D35C3D" w:rsidRPr="00FC3126" w:rsidRDefault="00D35C3D" w:rsidP="00B82E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D35C3D" w:rsidRPr="00FC3126" w:rsidRDefault="00D35C3D" w:rsidP="00B82E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25.03.2022г.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17.00</w:t>
            </w:r>
          </w:p>
        </w:tc>
        <w:tc>
          <w:tcPr>
            <w:tcW w:w="4870" w:type="dxa"/>
          </w:tcPr>
          <w:p w:rsidR="00D35C3D" w:rsidRPr="00B82E28" w:rsidRDefault="00D35C3D" w:rsidP="00312F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Видеоролик                                                                «Мир не мыслим без культуры»</w:t>
            </w:r>
          </w:p>
        </w:tc>
        <w:tc>
          <w:tcPr>
            <w:tcW w:w="3099" w:type="dxa"/>
          </w:tcPr>
          <w:p w:rsidR="00D35C3D" w:rsidRPr="009C3243" w:rsidRDefault="00D35C3D" w:rsidP="00697C47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Соц.сети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</w:tcPr>
          <w:p w:rsidR="00D35C3D" w:rsidRPr="00FC3126" w:rsidRDefault="00D35C3D" w:rsidP="00B82E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D35C3D" w:rsidRPr="00FC3126" w:rsidRDefault="00D35C3D" w:rsidP="00B82E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25.03.2022г.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870" w:type="dxa"/>
          </w:tcPr>
          <w:p w:rsidR="00D35C3D" w:rsidRPr="00FC3126" w:rsidRDefault="00D35C3D" w:rsidP="002E1EFB">
            <w:pPr>
              <w:jc w:val="center"/>
              <w:rPr>
                <w:rFonts w:ascii="Times New Roman" w:hAnsi="Times New Roman"/>
                <w:color w:val="00000A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Вечер                                                                     «Культура в массы»</w:t>
            </w:r>
          </w:p>
        </w:tc>
        <w:tc>
          <w:tcPr>
            <w:tcW w:w="3099" w:type="dxa"/>
          </w:tcPr>
          <w:p w:rsidR="00D35C3D" w:rsidRPr="009C3243" w:rsidRDefault="00D35C3D" w:rsidP="00E23A8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D35C3D" w:rsidRPr="009C3243" w:rsidRDefault="00D35C3D" w:rsidP="00E23A86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sz w:val="24"/>
                <w:szCs w:val="24"/>
              </w:rPr>
              <w:t>Культорганизатор      «Краснопартизанского ДД»  О.А.Уварова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27.03.2022г.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D35C3D" w:rsidRPr="00FC3126" w:rsidRDefault="00D35C3D" w:rsidP="00312F59">
            <w:pPr>
              <w:spacing w:line="240" w:lineRule="auto"/>
              <w:jc w:val="center"/>
              <w:rPr>
                <w:rFonts w:ascii="Times New Roman" w:hAnsi="Times New Roman"/>
                <w:color w:val="00000A"/>
              </w:rPr>
            </w:pPr>
            <w:r w:rsidRPr="00FC3126">
              <w:rPr>
                <w:rFonts w:ascii="Times New Roman" w:hAnsi="Times New Roman"/>
                <w:color w:val="00000A"/>
              </w:rPr>
              <w:t>Познавательная программа                                 «Волшебный мир театра»</w:t>
            </w:r>
          </w:p>
        </w:tc>
        <w:tc>
          <w:tcPr>
            <w:tcW w:w="3099" w:type="dxa"/>
          </w:tcPr>
          <w:p w:rsidR="00D35C3D" w:rsidRPr="009C3243" w:rsidRDefault="00D35C3D" w:rsidP="00312F5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D35C3D" w:rsidRPr="009C3243" w:rsidRDefault="00D35C3D" w:rsidP="00312F59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D35C3D" w:rsidRPr="009C3243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27.03.2022г.</w:t>
            </w:r>
          </w:p>
        </w:tc>
        <w:tc>
          <w:tcPr>
            <w:tcW w:w="992" w:type="dxa"/>
          </w:tcPr>
          <w:p w:rsidR="00D35C3D" w:rsidRPr="009C3243" w:rsidRDefault="00D35C3D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D35C3D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  <w:p w:rsidR="00D35C3D" w:rsidRPr="009C3243" w:rsidRDefault="00D35C3D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«Театр – это сказка, театр – это чудо»</w:t>
            </w:r>
          </w:p>
        </w:tc>
        <w:tc>
          <w:tcPr>
            <w:tcW w:w="3099" w:type="dxa"/>
          </w:tcPr>
          <w:p w:rsidR="00D35C3D" w:rsidRPr="00FC3126" w:rsidRDefault="00D35C3D" w:rsidP="003F4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D35C3D" w:rsidRPr="009C3243" w:rsidRDefault="00D35C3D" w:rsidP="003F473A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D35C3D" w:rsidRPr="00FC3126" w:rsidRDefault="00D35C3D" w:rsidP="003F4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D35C3D" w:rsidRPr="00FC3126" w:rsidRDefault="00D35C3D" w:rsidP="003F47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27.03.2022г.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D35C3D" w:rsidRPr="00FC3126" w:rsidRDefault="00D35C3D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Конкурсно – игровая программа</w:t>
            </w:r>
          </w:p>
          <w:p w:rsidR="00D35C3D" w:rsidRDefault="00D35C3D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 xml:space="preserve"> «Классные девчонки»</w:t>
            </w:r>
          </w:p>
        </w:tc>
        <w:tc>
          <w:tcPr>
            <w:tcW w:w="3099" w:type="dxa"/>
          </w:tcPr>
          <w:p w:rsidR="00D35C3D" w:rsidRPr="009C3243" w:rsidRDefault="00D35C3D" w:rsidP="002E1EFB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D35C3D" w:rsidRPr="00FC3126" w:rsidRDefault="00D35C3D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D35C3D" w:rsidRPr="00FC3126" w:rsidRDefault="00D35C3D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D35C3D" w:rsidRPr="00FC3126" w:rsidRDefault="00D35C3D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28.03.2022г.</w:t>
            </w:r>
          </w:p>
        </w:tc>
        <w:tc>
          <w:tcPr>
            <w:tcW w:w="992" w:type="dxa"/>
          </w:tcPr>
          <w:p w:rsidR="00D35C3D" w:rsidRDefault="00D35C3D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D35C3D" w:rsidRPr="002E1EFB" w:rsidRDefault="00D35C3D" w:rsidP="00E23A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Устный журнал                                                    «Театры и их актёры»</w:t>
            </w:r>
          </w:p>
        </w:tc>
        <w:tc>
          <w:tcPr>
            <w:tcW w:w="3099" w:type="dxa"/>
          </w:tcPr>
          <w:p w:rsidR="00D35C3D" w:rsidRPr="009C3243" w:rsidRDefault="00D35C3D" w:rsidP="00412B6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D35C3D" w:rsidRPr="00FC3126" w:rsidRDefault="00D35C3D" w:rsidP="00412B6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</w:tcPr>
          <w:p w:rsidR="00D35C3D" w:rsidRPr="00FC3126" w:rsidRDefault="00D35C3D" w:rsidP="00E23A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 "Краснопартизанского ДД" О.А.Уварова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29.03.2022г.</w:t>
            </w:r>
          </w:p>
        </w:tc>
        <w:tc>
          <w:tcPr>
            <w:tcW w:w="992" w:type="dxa"/>
          </w:tcPr>
          <w:p w:rsidR="00D35C3D" w:rsidRPr="009C3243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D35C3D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D35C3D" w:rsidRPr="009C3243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«Знатоки правил пожарной безопасности»</w:t>
            </w:r>
          </w:p>
        </w:tc>
        <w:tc>
          <w:tcPr>
            <w:tcW w:w="3099" w:type="dxa"/>
          </w:tcPr>
          <w:p w:rsidR="00D35C3D" w:rsidRPr="00FC3126" w:rsidRDefault="00D35C3D" w:rsidP="00F4474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МБУ</w:t>
            </w:r>
          </w:p>
          <w:p w:rsidR="00D35C3D" w:rsidRDefault="00D35C3D" w:rsidP="00F44748">
            <w:pPr>
              <w:pStyle w:val="a2"/>
              <w:spacing w:line="240" w:lineRule="auto"/>
              <w:jc w:val="center"/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</w:tcPr>
          <w:p w:rsidR="00D35C3D" w:rsidRPr="00FC3126" w:rsidRDefault="00D35C3D" w:rsidP="00DA0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D35C3D" w:rsidRPr="00FC3126" w:rsidRDefault="00D35C3D" w:rsidP="00DA0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D35C3D" w:rsidRPr="00FC3126" w:rsidTr="00501FBF">
        <w:trPr>
          <w:trHeight w:val="20"/>
          <w:jc w:val="center"/>
        </w:trPr>
        <w:tc>
          <w:tcPr>
            <w:tcW w:w="726" w:type="dxa"/>
          </w:tcPr>
          <w:p w:rsidR="00D35C3D" w:rsidRPr="009C3243" w:rsidRDefault="00D35C3D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D35C3D" w:rsidRPr="009C3243" w:rsidRDefault="00D35C3D" w:rsidP="009C324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35C3D" w:rsidRPr="009C3243" w:rsidRDefault="00D35C3D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МБУ ДК «Бурненский»,</w:t>
            </w: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филиалы</w:t>
            </w: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«Первомайский ДД»,</w:t>
            </w: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28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762" w:type="dxa"/>
          </w:tcPr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  <w:p w:rsidR="00D35C3D" w:rsidRPr="00FC3126" w:rsidRDefault="00D35C3D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126">
              <w:rPr>
                <w:rFonts w:ascii="Times New Roman" w:hAnsi="Times New Roman"/>
                <w:sz w:val="24"/>
                <w:szCs w:val="24"/>
              </w:rPr>
              <w:t>культорганизаторы Е.П.Дробовцева, М.И.Тимченко, М.М.Шайха, А.А.Мусянова О.А.Уварова,</w:t>
            </w:r>
          </w:p>
        </w:tc>
      </w:tr>
    </w:tbl>
    <w:p w:rsidR="00D35C3D" w:rsidRPr="009C3243" w:rsidRDefault="00D35C3D" w:rsidP="0095534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Культорганизатор: ___________________ ( Е.П.Дробовцева)</w:t>
      </w:r>
    </w:p>
    <w:sectPr w:rsidR="00D35C3D" w:rsidRPr="009C324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399"/>
    <w:rsid w:val="0000285E"/>
    <w:rsid w:val="00011B71"/>
    <w:rsid w:val="0001784E"/>
    <w:rsid w:val="000204BC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6E8E"/>
    <w:rsid w:val="00117A73"/>
    <w:rsid w:val="001221FE"/>
    <w:rsid w:val="00122CB9"/>
    <w:rsid w:val="00122DB8"/>
    <w:rsid w:val="00124669"/>
    <w:rsid w:val="0012611E"/>
    <w:rsid w:val="001349EB"/>
    <w:rsid w:val="0014213E"/>
    <w:rsid w:val="001423E9"/>
    <w:rsid w:val="00147439"/>
    <w:rsid w:val="001504C5"/>
    <w:rsid w:val="00156CDE"/>
    <w:rsid w:val="00160A8B"/>
    <w:rsid w:val="00167D6F"/>
    <w:rsid w:val="001735B8"/>
    <w:rsid w:val="00174489"/>
    <w:rsid w:val="001830E3"/>
    <w:rsid w:val="00193651"/>
    <w:rsid w:val="00196F6D"/>
    <w:rsid w:val="00197DB5"/>
    <w:rsid w:val="001A5B1E"/>
    <w:rsid w:val="001A781A"/>
    <w:rsid w:val="001B79F4"/>
    <w:rsid w:val="001E020C"/>
    <w:rsid w:val="001E3C25"/>
    <w:rsid w:val="001E7D7C"/>
    <w:rsid w:val="001F19A3"/>
    <w:rsid w:val="001F21D2"/>
    <w:rsid w:val="001F6A09"/>
    <w:rsid w:val="002014DD"/>
    <w:rsid w:val="00211143"/>
    <w:rsid w:val="00225964"/>
    <w:rsid w:val="002272B6"/>
    <w:rsid w:val="00230635"/>
    <w:rsid w:val="00234D6F"/>
    <w:rsid w:val="00235D19"/>
    <w:rsid w:val="002467CA"/>
    <w:rsid w:val="00253289"/>
    <w:rsid w:val="002538E5"/>
    <w:rsid w:val="002550C0"/>
    <w:rsid w:val="00256A71"/>
    <w:rsid w:val="00262F96"/>
    <w:rsid w:val="00273F21"/>
    <w:rsid w:val="00290F5A"/>
    <w:rsid w:val="002944B0"/>
    <w:rsid w:val="002A4C07"/>
    <w:rsid w:val="002A7972"/>
    <w:rsid w:val="002B285D"/>
    <w:rsid w:val="002B54E0"/>
    <w:rsid w:val="002D1551"/>
    <w:rsid w:val="002D2392"/>
    <w:rsid w:val="002D67A0"/>
    <w:rsid w:val="002E1EFB"/>
    <w:rsid w:val="002F14A8"/>
    <w:rsid w:val="002F2C41"/>
    <w:rsid w:val="002F4BF1"/>
    <w:rsid w:val="00301BD6"/>
    <w:rsid w:val="00302E75"/>
    <w:rsid w:val="0030610A"/>
    <w:rsid w:val="00312F59"/>
    <w:rsid w:val="00317798"/>
    <w:rsid w:val="00320072"/>
    <w:rsid w:val="00324C8B"/>
    <w:rsid w:val="003269CE"/>
    <w:rsid w:val="00333CAC"/>
    <w:rsid w:val="00351303"/>
    <w:rsid w:val="003562B8"/>
    <w:rsid w:val="00357033"/>
    <w:rsid w:val="00363ADD"/>
    <w:rsid w:val="00367094"/>
    <w:rsid w:val="00375138"/>
    <w:rsid w:val="00385685"/>
    <w:rsid w:val="00387A37"/>
    <w:rsid w:val="00394B78"/>
    <w:rsid w:val="00396330"/>
    <w:rsid w:val="003A1D73"/>
    <w:rsid w:val="003B47DD"/>
    <w:rsid w:val="003B7A21"/>
    <w:rsid w:val="003C154C"/>
    <w:rsid w:val="003D6C35"/>
    <w:rsid w:val="003E0328"/>
    <w:rsid w:val="003F2682"/>
    <w:rsid w:val="003F3CD7"/>
    <w:rsid w:val="003F473A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25F9"/>
    <w:rsid w:val="00445D75"/>
    <w:rsid w:val="00456E30"/>
    <w:rsid w:val="00484246"/>
    <w:rsid w:val="00485AE6"/>
    <w:rsid w:val="00485F52"/>
    <w:rsid w:val="00486197"/>
    <w:rsid w:val="004917B1"/>
    <w:rsid w:val="004A1862"/>
    <w:rsid w:val="004A5934"/>
    <w:rsid w:val="004A6F23"/>
    <w:rsid w:val="004B4204"/>
    <w:rsid w:val="004B4EFA"/>
    <w:rsid w:val="004B5D26"/>
    <w:rsid w:val="004C1BD2"/>
    <w:rsid w:val="004C3231"/>
    <w:rsid w:val="004D1A95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7581"/>
    <w:rsid w:val="0054084E"/>
    <w:rsid w:val="005438D3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6D46"/>
    <w:rsid w:val="00587687"/>
    <w:rsid w:val="005A2C2D"/>
    <w:rsid w:val="005A48FC"/>
    <w:rsid w:val="005A6399"/>
    <w:rsid w:val="005A6E80"/>
    <w:rsid w:val="005B52E6"/>
    <w:rsid w:val="005B7F98"/>
    <w:rsid w:val="005C2F2E"/>
    <w:rsid w:val="005C65F5"/>
    <w:rsid w:val="005D6940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462D"/>
    <w:rsid w:val="006251DE"/>
    <w:rsid w:val="00626946"/>
    <w:rsid w:val="00631F09"/>
    <w:rsid w:val="00636B8D"/>
    <w:rsid w:val="00640770"/>
    <w:rsid w:val="00654728"/>
    <w:rsid w:val="00656EC0"/>
    <w:rsid w:val="00666763"/>
    <w:rsid w:val="00666E3A"/>
    <w:rsid w:val="00672884"/>
    <w:rsid w:val="006765A8"/>
    <w:rsid w:val="006839D4"/>
    <w:rsid w:val="006854EC"/>
    <w:rsid w:val="00697C47"/>
    <w:rsid w:val="006A3971"/>
    <w:rsid w:val="006B0C48"/>
    <w:rsid w:val="006B1134"/>
    <w:rsid w:val="006B4C8E"/>
    <w:rsid w:val="006B564A"/>
    <w:rsid w:val="006C0610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1080E"/>
    <w:rsid w:val="00725011"/>
    <w:rsid w:val="00731E9B"/>
    <w:rsid w:val="007323A8"/>
    <w:rsid w:val="00736F9E"/>
    <w:rsid w:val="007432E5"/>
    <w:rsid w:val="00753822"/>
    <w:rsid w:val="007569C9"/>
    <w:rsid w:val="00761993"/>
    <w:rsid w:val="007642D6"/>
    <w:rsid w:val="00765EAA"/>
    <w:rsid w:val="00776845"/>
    <w:rsid w:val="007805E4"/>
    <w:rsid w:val="00784CE9"/>
    <w:rsid w:val="00786CB4"/>
    <w:rsid w:val="007A1367"/>
    <w:rsid w:val="007A153C"/>
    <w:rsid w:val="007A2442"/>
    <w:rsid w:val="007A6647"/>
    <w:rsid w:val="007B21A9"/>
    <w:rsid w:val="007B2906"/>
    <w:rsid w:val="007B4E18"/>
    <w:rsid w:val="007B7DEA"/>
    <w:rsid w:val="007D1194"/>
    <w:rsid w:val="007D136E"/>
    <w:rsid w:val="007D16C6"/>
    <w:rsid w:val="007D317B"/>
    <w:rsid w:val="007E6A9C"/>
    <w:rsid w:val="007E77FD"/>
    <w:rsid w:val="007F4CC1"/>
    <w:rsid w:val="007F5569"/>
    <w:rsid w:val="00810DE8"/>
    <w:rsid w:val="00831AAD"/>
    <w:rsid w:val="00831D25"/>
    <w:rsid w:val="008335A0"/>
    <w:rsid w:val="0083386D"/>
    <w:rsid w:val="008346AA"/>
    <w:rsid w:val="00837C21"/>
    <w:rsid w:val="0084241E"/>
    <w:rsid w:val="00850A27"/>
    <w:rsid w:val="00865F3F"/>
    <w:rsid w:val="00866AC4"/>
    <w:rsid w:val="0087234B"/>
    <w:rsid w:val="008734D9"/>
    <w:rsid w:val="00887FAE"/>
    <w:rsid w:val="00891C8B"/>
    <w:rsid w:val="00897142"/>
    <w:rsid w:val="008B7C9D"/>
    <w:rsid w:val="008D0D91"/>
    <w:rsid w:val="008D6D8B"/>
    <w:rsid w:val="008E6EBA"/>
    <w:rsid w:val="008F14D3"/>
    <w:rsid w:val="008F33AF"/>
    <w:rsid w:val="008F4D84"/>
    <w:rsid w:val="008F7A4E"/>
    <w:rsid w:val="0090264B"/>
    <w:rsid w:val="0090558B"/>
    <w:rsid w:val="0090734C"/>
    <w:rsid w:val="00910DB9"/>
    <w:rsid w:val="009303EF"/>
    <w:rsid w:val="00934440"/>
    <w:rsid w:val="00942C41"/>
    <w:rsid w:val="00946AAE"/>
    <w:rsid w:val="00951CC3"/>
    <w:rsid w:val="00955343"/>
    <w:rsid w:val="00956945"/>
    <w:rsid w:val="0096042C"/>
    <w:rsid w:val="00971CAA"/>
    <w:rsid w:val="00977219"/>
    <w:rsid w:val="00982134"/>
    <w:rsid w:val="00982EB8"/>
    <w:rsid w:val="00984ED6"/>
    <w:rsid w:val="00990566"/>
    <w:rsid w:val="00994B1E"/>
    <w:rsid w:val="0099760C"/>
    <w:rsid w:val="009A126B"/>
    <w:rsid w:val="009A2C18"/>
    <w:rsid w:val="009A72D0"/>
    <w:rsid w:val="009B005E"/>
    <w:rsid w:val="009B789F"/>
    <w:rsid w:val="009C3243"/>
    <w:rsid w:val="009C6764"/>
    <w:rsid w:val="009D0412"/>
    <w:rsid w:val="009E2890"/>
    <w:rsid w:val="009E7B4C"/>
    <w:rsid w:val="00A01B02"/>
    <w:rsid w:val="00A0584C"/>
    <w:rsid w:val="00A060AB"/>
    <w:rsid w:val="00A14354"/>
    <w:rsid w:val="00A178A2"/>
    <w:rsid w:val="00A17FC2"/>
    <w:rsid w:val="00A20CB4"/>
    <w:rsid w:val="00A2302C"/>
    <w:rsid w:val="00A354FB"/>
    <w:rsid w:val="00A358AB"/>
    <w:rsid w:val="00A44D89"/>
    <w:rsid w:val="00A45B19"/>
    <w:rsid w:val="00A60A4A"/>
    <w:rsid w:val="00A617A8"/>
    <w:rsid w:val="00A6631D"/>
    <w:rsid w:val="00A714F5"/>
    <w:rsid w:val="00A74D0E"/>
    <w:rsid w:val="00A92C61"/>
    <w:rsid w:val="00AA0998"/>
    <w:rsid w:val="00AA182D"/>
    <w:rsid w:val="00AA1F56"/>
    <w:rsid w:val="00AA6510"/>
    <w:rsid w:val="00AA749D"/>
    <w:rsid w:val="00AB3A69"/>
    <w:rsid w:val="00AC44C1"/>
    <w:rsid w:val="00AC5FF7"/>
    <w:rsid w:val="00AC606C"/>
    <w:rsid w:val="00AE0556"/>
    <w:rsid w:val="00AE4725"/>
    <w:rsid w:val="00AE52F7"/>
    <w:rsid w:val="00AF20C3"/>
    <w:rsid w:val="00AF3B4B"/>
    <w:rsid w:val="00AF6019"/>
    <w:rsid w:val="00B0015D"/>
    <w:rsid w:val="00B10768"/>
    <w:rsid w:val="00B17ADB"/>
    <w:rsid w:val="00B2064E"/>
    <w:rsid w:val="00B20FCE"/>
    <w:rsid w:val="00B26695"/>
    <w:rsid w:val="00B41B08"/>
    <w:rsid w:val="00B42CD0"/>
    <w:rsid w:val="00B46529"/>
    <w:rsid w:val="00B47F40"/>
    <w:rsid w:val="00B510A9"/>
    <w:rsid w:val="00B52BF5"/>
    <w:rsid w:val="00B551F6"/>
    <w:rsid w:val="00B6261D"/>
    <w:rsid w:val="00B70EBE"/>
    <w:rsid w:val="00B74621"/>
    <w:rsid w:val="00B7470B"/>
    <w:rsid w:val="00B76750"/>
    <w:rsid w:val="00B807E6"/>
    <w:rsid w:val="00B81FCE"/>
    <w:rsid w:val="00B82E28"/>
    <w:rsid w:val="00B84C4C"/>
    <w:rsid w:val="00B856FD"/>
    <w:rsid w:val="00B91951"/>
    <w:rsid w:val="00B93844"/>
    <w:rsid w:val="00BB2D6F"/>
    <w:rsid w:val="00BB4DEA"/>
    <w:rsid w:val="00BC1DCC"/>
    <w:rsid w:val="00BE3F87"/>
    <w:rsid w:val="00BE6305"/>
    <w:rsid w:val="00BE7B02"/>
    <w:rsid w:val="00BF6D03"/>
    <w:rsid w:val="00BF6F33"/>
    <w:rsid w:val="00C03FD1"/>
    <w:rsid w:val="00C05086"/>
    <w:rsid w:val="00C20BC0"/>
    <w:rsid w:val="00C22A58"/>
    <w:rsid w:val="00C25122"/>
    <w:rsid w:val="00C336FF"/>
    <w:rsid w:val="00C33BE8"/>
    <w:rsid w:val="00C358DF"/>
    <w:rsid w:val="00C36430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556"/>
    <w:rsid w:val="00CB0738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35C3D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A0134"/>
    <w:rsid w:val="00DB2067"/>
    <w:rsid w:val="00DB4147"/>
    <w:rsid w:val="00DB5428"/>
    <w:rsid w:val="00DC2F30"/>
    <w:rsid w:val="00DD345B"/>
    <w:rsid w:val="00DD5C75"/>
    <w:rsid w:val="00DD7090"/>
    <w:rsid w:val="00DE1BB9"/>
    <w:rsid w:val="00DF4B96"/>
    <w:rsid w:val="00DF4EF2"/>
    <w:rsid w:val="00DF76B9"/>
    <w:rsid w:val="00E02917"/>
    <w:rsid w:val="00E14119"/>
    <w:rsid w:val="00E158EE"/>
    <w:rsid w:val="00E16A3F"/>
    <w:rsid w:val="00E205A7"/>
    <w:rsid w:val="00E23A86"/>
    <w:rsid w:val="00E27498"/>
    <w:rsid w:val="00E300FD"/>
    <w:rsid w:val="00E45693"/>
    <w:rsid w:val="00E53DAB"/>
    <w:rsid w:val="00E575E9"/>
    <w:rsid w:val="00E60945"/>
    <w:rsid w:val="00E62061"/>
    <w:rsid w:val="00E72293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B05EA"/>
    <w:rsid w:val="00EB5620"/>
    <w:rsid w:val="00EB6ED8"/>
    <w:rsid w:val="00EC75E9"/>
    <w:rsid w:val="00EC78BE"/>
    <w:rsid w:val="00ED75DB"/>
    <w:rsid w:val="00ED7D4C"/>
    <w:rsid w:val="00EE4593"/>
    <w:rsid w:val="00EE46AB"/>
    <w:rsid w:val="00EE68D6"/>
    <w:rsid w:val="00EF434F"/>
    <w:rsid w:val="00F01796"/>
    <w:rsid w:val="00F04455"/>
    <w:rsid w:val="00F052FA"/>
    <w:rsid w:val="00F14690"/>
    <w:rsid w:val="00F15BB6"/>
    <w:rsid w:val="00F24197"/>
    <w:rsid w:val="00F24B16"/>
    <w:rsid w:val="00F25B04"/>
    <w:rsid w:val="00F274F8"/>
    <w:rsid w:val="00F27782"/>
    <w:rsid w:val="00F32B77"/>
    <w:rsid w:val="00F400C8"/>
    <w:rsid w:val="00F44748"/>
    <w:rsid w:val="00F46CB6"/>
    <w:rsid w:val="00F536FC"/>
    <w:rsid w:val="00F54091"/>
    <w:rsid w:val="00F61549"/>
    <w:rsid w:val="00F64539"/>
    <w:rsid w:val="00F64CD0"/>
    <w:rsid w:val="00F65C9C"/>
    <w:rsid w:val="00F734AD"/>
    <w:rsid w:val="00F806BD"/>
    <w:rsid w:val="00F970DC"/>
    <w:rsid w:val="00FA64C8"/>
    <w:rsid w:val="00FA7325"/>
    <w:rsid w:val="00FB0D70"/>
    <w:rsid w:val="00FB552F"/>
    <w:rsid w:val="00FC3126"/>
    <w:rsid w:val="00FC33A1"/>
    <w:rsid w:val="00FC4725"/>
    <w:rsid w:val="00FC6C38"/>
    <w:rsid w:val="00FE5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52D"/>
    <w:pPr>
      <w:spacing w:after="200" w:line="276" w:lineRule="auto"/>
    </w:pPr>
    <w:rPr>
      <w:rFonts w:eastAsia="Times New Roman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1F5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hAnsi="Times New Roman"/>
      <w:sz w:val="24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1F56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52BF5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891C8B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a">
    <w:name w:val="Заголовок таблицы"/>
    <w:basedOn w:val="Normal"/>
    <w:uiPriority w:val="99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hAnsi="Liberation Serif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uiPriority w:val="99"/>
    <w:rsid w:val="00CC71ED"/>
    <w:pPr>
      <w:suppressAutoHyphens/>
      <w:spacing w:line="100" w:lineRule="atLeast"/>
    </w:pPr>
    <w:rPr>
      <w:rFonts w:ascii="Times New Roman" w:hAnsi="Times New Roman" w:cs="Mangal"/>
      <w:sz w:val="28"/>
      <w:szCs w:val="24"/>
      <w:lang w:eastAsia="hi-IN" w:bidi="hi-IN"/>
    </w:rPr>
  </w:style>
  <w:style w:type="paragraph" w:customStyle="1" w:styleId="a0">
    <w:name w:val="Содержимое таблицы"/>
    <w:basedOn w:val="Normal"/>
    <w:uiPriority w:val="99"/>
    <w:rsid w:val="00CC71ED"/>
    <w:pPr>
      <w:widowControl w:val="0"/>
      <w:suppressLineNumbers/>
      <w:suppressAutoHyphens/>
      <w:spacing w:after="0" w:line="240" w:lineRule="auto"/>
    </w:pPr>
    <w:rPr>
      <w:rFonts w:ascii="Arial" w:eastAsia="Calibri" w:hAnsi="Arial" w:cs="Tahoma"/>
      <w:sz w:val="24"/>
      <w:szCs w:val="24"/>
    </w:rPr>
  </w:style>
  <w:style w:type="paragraph" w:styleId="NormalWeb">
    <w:name w:val="Normal (Web)"/>
    <w:basedOn w:val="Normal"/>
    <w:uiPriority w:val="99"/>
    <w:rsid w:val="00351303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NoSpacing">
    <w:name w:val="No Spacing"/>
    <w:link w:val="NoSpacingChar"/>
    <w:uiPriority w:val="99"/>
    <w:qFormat/>
    <w:rsid w:val="00E158EE"/>
    <w:rPr>
      <w:rFonts w:ascii="Times New Roman" w:hAnsi="Times New Roman"/>
      <w:sz w:val="28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AF20C3"/>
    <w:rPr>
      <w:rFonts w:ascii="Times New Roman" w:eastAsia="Times New Roman" w:hAnsi="Times New Roman" w:cs="Times New Roman"/>
      <w:sz w:val="22"/>
      <w:szCs w:val="22"/>
      <w:lang w:val="ru-RU" w:eastAsia="en-US" w:bidi="ar-SA"/>
    </w:rPr>
  </w:style>
  <w:style w:type="character" w:customStyle="1" w:styleId="a1">
    <w:name w:val="Основной текст_"/>
    <w:basedOn w:val="DefaultParagraphFont"/>
    <w:link w:val="2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">
    <w:name w:val="Основной текст2"/>
    <w:basedOn w:val="Normal"/>
    <w:link w:val="a1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="Calibri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textAlignment w:val="baseline"/>
    </w:pPr>
    <w:rPr>
      <w:rFonts w:ascii="Arial" w:hAnsi="Arial" w:cs="Tahoma"/>
      <w:kern w:val="3"/>
      <w:sz w:val="21"/>
      <w:szCs w:val="24"/>
    </w:rPr>
  </w:style>
  <w:style w:type="character" w:styleId="Hyperlink">
    <w:name w:val="Hyperlink"/>
    <w:basedOn w:val="DefaultParagraphFont"/>
    <w:uiPriority w:val="99"/>
    <w:rsid w:val="00B52BF5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B52BF5"/>
    <w:rPr>
      <w:rFonts w:cs="Times New Roman"/>
      <w:i/>
      <w:iCs/>
    </w:rPr>
  </w:style>
  <w:style w:type="character" w:customStyle="1" w:styleId="10pt">
    <w:name w:val="Основной текст + 10 pt"/>
    <w:aliases w:val="Не полужирный,Интервал 0 pt"/>
    <w:basedOn w:val="a1"/>
    <w:uiPriority w:val="99"/>
    <w:rsid w:val="003B7A21"/>
    <w:rPr>
      <w:rFonts w:ascii="Times New Roman" w:hAnsi="Times New Roman"/>
      <w:color w:val="000000"/>
      <w:w w:val="100"/>
      <w:position w:val="0"/>
      <w:sz w:val="20"/>
      <w:szCs w:val="20"/>
      <w:lang w:val="ru-RU"/>
    </w:rPr>
  </w:style>
  <w:style w:type="paragraph" w:customStyle="1" w:styleId="a2">
    <w:name w:val="Базовый"/>
    <w:uiPriority w:val="99"/>
    <w:rsid w:val="00F14690"/>
    <w:pPr>
      <w:widowControl w:val="0"/>
      <w:suppressAutoHyphens/>
      <w:spacing w:line="100" w:lineRule="atLeast"/>
    </w:pPr>
    <w:rPr>
      <w:rFonts w:ascii="Courier New" w:hAnsi="Courier New" w:cs="Courier New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3DAB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062DC7"/>
    <w:pPr>
      <w:suppressAutoHyphens/>
      <w:spacing w:after="12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62DC7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pple-converted-space">
    <w:name w:val="apple-converted-space"/>
    <w:basedOn w:val="DefaultParagraphFont"/>
    <w:uiPriority w:val="99"/>
    <w:rsid w:val="00BB4DEA"/>
    <w:rPr>
      <w:rFonts w:cs="Times New Roman"/>
    </w:rPr>
  </w:style>
  <w:style w:type="paragraph" w:customStyle="1" w:styleId="TableContents">
    <w:name w:val="Table Contents"/>
    <w:basedOn w:val="Standard"/>
    <w:uiPriority w:val="99"/>
    <w:rsid w:val="00507B24"/>
    <w:pPr>
      <w:suppressLineNumbers/>
    </w:pPr>
  </w:style>
  <w:style w:type="paragraph" w:customStyle="1" w:styleId="WW-">
    <w:name w:val="WW-Базовый"/>
    <w:uiPriority w:val="99"/>
    <w:rsid w:val="004C3231"/>
    <w:pPr>
      <w:suppressAutoHyphens/>
      <w:spacing w:line="100" w:lineRule="atLeast"/>
    </w:pPr>
    <w:rPr>
      <w:rFonts w:ascii="Times New Roman" w:eastAsia="Times New Roman" w:hAnsi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styleId="ListParagraph">
    <w:name w:val="List Paragraph"/>
    <w:basedOn w:val="Normal"/>
    <w:uiPriority w:val="99"/>
    <w:qFormat/>
    <w:rsid w:val="00BB2D6F"/>
    <w:pPr>
      <w:ind w:left="720"/>
    </w:pPr>
    <w:rPr>
      <w:rFonts w:cs="Calibri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A714F5"/>
    <w:pPr>
      <w:suppressAutoHyphens/>
      <w:spacing w:after="0" w:line="240" w:lineRule="auto"/>
      <w:jc w:val="center"/>
    </w:pPr>
    <w:rPr>
      <w:rFonts w:ascii="Times New Roman" w:hAnsi="Times New Roman"/>
      <w:b/>
      <w:bCs/>
      <w:sz w:val="36"/>
      <w:szCs w:val="24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A714F5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A714F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714F5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53289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61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2803</TotalTime>
  <Pages>4</Pages>
  <Words>1135</Words>
  <Characters>6472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Таня</cp:lastModifiedBy>
  <cp:revision>36</cp:revision>
  <cp:lastPrinted>2022-02-18T11:45:00Z</cp:lastPrinted>
  <dcterms:created xsi:type="dcterms:W3CDTF">2018-02-15T05:04:00Z</dcterms:created>
  <dcterms:modified xsi:type="dcterms:W3CDTF">2022-02-18T11:45:00Z</dcterms:modified>
</cp:coreProperties>
</file>