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0EF" w:rsidRPr="009C3243" w:rsidRDefault="002210EF" w:rsidP="00F044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Утверждаю:</w:t>
      </w:r>
    </w:p>
    <w:p w:rsidR="002210EF" w:rsidRPr="009C3243" w:rsidRDefault="002210EF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Директор МБУ</w:t>
      </w:r>
    </w:p>
    <w:p w:rsidR="002210EF" w:rsidRPr="009C3243" w:rsidRDefault="002210EF" w:rsidP="00F04455">
      <w:pPr>
        <w:spacing w:after="0" w:line="240" w:lineRule="auto"/>
        <w:ind w:left="54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ДК «Бурненский»</w:t>
      </w:r>
    </w:p>
    <w:p w:rsidR="002210EF" w:rsidRPr="009C3243" w:rsidRDefault="002210EF" w:rsidP="00F0445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9C3243">
        <w:rPr>
          <w:rFonts w:ascii="Times New Roman" w:hAnsi="Times New Roman"/>
          <w:sz w:val="24"/>
          <w:szCs w:val="24"/>
        </w:rPr>
        <w:t>________   Е.В.Плугина</w:t>
      </w:r>
    </w:p>
    <w:p w:rsidR="002210EF" w:rsidRPr="009C3243" w:rsidRDefault="002210EF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10EF" w:rsidRDefault="002210EF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 xml:space="preserve">План мероприятий </w:t>
      </w:r>
      <w:r>
        <w:rPr>
          <w:rFonts w:ascii="Times New Roman" w:hAnsi="Times New Roman"/>
          <w:b/>
          <w:sz w:val="24"/>
          <w:szCs w:val="24"/>
        </w:rPr>
        <w:t xml:space="preserve"> на АПРЕЛЬ</w:t>
      </w:r>
      <w:r w:rsidRPr="009C3243">
        <w:rPr>
          <w:rFonts w:ascii="Times New Roman" w:hAnsi="Times New Roman"/>
          <w:b/>
          <w:sz w:val="24"/>
          <w:szCs w:val="24"/>
        </w:rPr>
        <w:t xml:space="preserve">  месяц  </w:t>
      </w:r>
      <w:smartTag w:uri="urn:schemas-microsoft-com:office:smarttags" w:element="metricconverter">
        <w:smartTagPr>
          <w:attr w:name="ProductID" w:val="2022 г"/>
        </w:smartTagPr>
        <w:r w:rsidRPr="009C3243">
          <w:rPr>
            <w:rFonts w:ascii="Times New Roman" w:hAnsi="Times New Roman"/>
            <w:b/>
            <w:sz w:val="24"/>
            <w:szCs w:val="24"/>
          </w:rPr>
          <w:t>2022 г</w:t>
        </w:r>
      </w:smartTag>
      <w:r w:rsidRPr="009C3243">
        <w:rPr>
          <w:rFonts w:ascii="Times New Roman" w:hAnsi="Times New Roman"/>
          <w:b/>
          <w:sz w:val="24"/>
          <w:szCs w:val="24"/>
        </w:rPr>
        <w:t>.</w:t>
      </w:r>
    </w:p>
    <w:p w:rsidR="002210EF" w:rsidRPr="009C3243" w:rsidRDefault="002210EF" w:rsidP="002E1E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210EF" w:rsidRDefault="002210EF" w:rsidP="009C324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C3243">
        <w:rPr>
          <w:rFonts w:ascii="Times New Roman" w:hAnsi="Times New Roman"/>
          <w:b/>
          <w:sz w:val="24"/>
          <w:szCs w:val="24"/>
        </w:rPr>
        <w:t>МБУ ДК «Бурненский»</w:t>
      </w:r>
    </w:p>
    <w:p w:rsidR="002210EF" w:rsidRPr="009C3243" w:rsidRDefault="002210EF" w:rsidP="00C33B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5731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6"/>
        <w:gridCol w:w="1518"/>
        <w:gridCol w:w="992"/>
        <w:gridCol w:w="4870"/>
        <w:gridCol w:w="3099"/>
        <w:gridCol w:w="1528"/>
        <w:gridCol w:w="2998"/>
      </w:tblGrid>
      <w:tr w:rsidR="002210EF" w:rsidRPr="006C416E" w:rsidTr="002F2231">
        <w:trPr>
          <w:trHeight w:val="669"/>
          <w:jc w:val="center"/>
        </w:trPr>
        <w:tc>
          <w:tcPr>
            <w:tcW w:w="726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</w:tcPr>
          <w:p w:rsidR="002210EF" w:rsidRPr="006C416E" w:rsidRDefault="002210EF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</w:tcPr>
          <w:p w:rsidR="002210EF" w:rsidRPr="006C416E" w:rsidRDefault="002210EF" w:rsidP="009553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16E">
              <w:rPr>
                <w:rFonts w:ascii="Times New Roman" w:hAnsi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Игровая развлекательная программа</w:t>
            </w:r>
          </w:p>
          <w:p w:rsidR="002210EF" w:rsidRPr="006C416E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«Путешествие в страну Хохотанию!»</w:t>
            </w:r>
          </w:p>
        </w:tc>
        <w:tc>
          <w:tcPr>
            <w:tcW w:w="3099" w:type="dxa"/>
          </w:tcPr>
          <w:p w:rsidR="002210EF" w:rsidRDefault="002210EF" w:rsidP="00B614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МБУ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ДК </w:t>
            </w:r>
          </w:p>
          <w:p w:rsidR="002210EF" w:rsidRPr="009C3243" w:rsidRDefault="002210EF" w:rsidP="00B614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B61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B61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B614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Развлекательная игра </w:t>
            </w:r>
          </w:p>
          <w:p w:rsidR="002210EF" w:rsidRPr="006C416E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color w:val="111111"/>
                <w:sz w:val="24"/>
                <w:szCs w:val="24"/>
              </w:rPr>
              <w:t>«Мы дарим улыбки»</w:t>
            </w:r>
          </w:p>
        </w:tc>
        <w:tc>
          <w:tcPr>
            <w:tcW w:w="3099" w:type="dxa"/>
          </w:tcPr>
          <w:p w:rsidR="002210EF" w:rsidRDefault="002210EF" w:rsidP="00813EA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«Безымянский</w:t>
            </w:r>
            <w:r w:rsidRPr="009C324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           </w:t>
            </w:r>
            <w:r w:rsidRPr="009C3243">
              <w:rPr>
                <w:rFonts w:ascii="Times New Roman" w:hAnsi="Times New Roman" w:cs="Times New Roman"/>
              </w:rPr>
              <w:t xml:space="preserve">филиал МБУ </w:t>
            </w:r>
          </w:p>
          <w:p w:rsidR="002210EF" w:rsidRPr="009C3243" w:rsidRDefault="002210EF" w:rsidP="00813EA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Юмористическая викторина</w:t>
            </w:r>
          </w:p>
          <w:p w:rsidR="002210EF" w:rsidRPr="009F1543" w:rsidRDefault="002210E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«Веселья час!</w:t>
            </w:r>
          </w:p>
        </w:tc>
        <w:tc>
          <w:tcPr>
            <w:tcW w:w="3099" w:type="dxa"/>
          </w:tcPr>
          <w:p w:rsidR="002210EF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210EF" w:rsidRPr="009C3243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210EF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2210EF" w:rsidRPr="006C416E" w:rsidRDefault="002210EF" w:rsidP="007F6500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2210EF" w:rsidRDefault="002210EF" w:rsidP="007F6500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«Нам без шуток – никуда!»</w:t>
            </w:r>
          </w:p>
        </w:tc>
        <w:tc>
          <w:tcPr>
            <w:tcW w:w="3099" w:type="dxa"/>
          </w:tcPr>
          <w:p w:rsidR="002210EF" w:rsidRDefault="002210EF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210EF" w:rsidRDefault="002210EF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9C3243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F43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02.04.2022г.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Default="002210EF" w:rsidP="00B614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Выставка рисунков </w:t>
            </w:r>
          </w:p>
          <w:p w:rsidR="002210EF" w:rsidRPr="00B61443" w:rsidRDefault="002210EF" w:rsidP="00B614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</w:t>
            </w:r>
            <w:r w:rsidRPr="00B61443">
              <w:rPr>
                <w:rFonts w:ascii="Times New Roman" w:hAnsi="Times New Roman"/>
                <w:color w:val="000000"/>
                <w:sz w:val="24"/>
                <w:szCs w:val="24"/>
              </w:rPr>
              <w:t>Птички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«</w:t>
            </w:r>
            <w:r w:rsidRPr="00B61443">
              <w:rPr>
                <w:rFonts w:ascii="Times New Roman" w:hAnsi="Times New Roman"/>
                <w:color w:val="000000"/>
                <w:sz w:val="24"/>
                <w:szCs w:val="24"/>
              </w:rPr>
              <w:t>симпатички»</w:t>
            </w:r>
          </w:p>
          <w:p w:rsidR="002210EF" w:rsidRPr="006C416E" w:rsidRDefault="002210EF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</w:tcPr>
          <w:p w:rsidR="002210EF" w:rsidRDefault="002210EF" w:rsidP="00E2788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МБУ ДК</w:t>
            </w:r>
          </w:p>
          <w:p w:rsidR="002210EF" w:rsidRPr="00C72C24" w:rsidRDefault="002210EF" w:rsidP="00E2788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 xml:space="preserve"> «Бурненский»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             </w:t>
            </w:r>
          </w:p>
          <w:p w:rsidR="002210EF" w:rsidRPr="00C72C24" w:rsidRDefault="002210EF" w:rsidP="00C72C24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C72C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C72C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1966F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05.04.2022г.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Pr="006C416E" w:rsidRDefault="002210EF" w:rsidP="001966F3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6C416E">
              <w:rPr>
                <w:rFonts w:hAnsi="Times New Roman"/>
                <w:sz w:val="24"/>
                <w:szCs w:val="24"/>
              </w:rPr>
              <w:t>Игровая</w:t>
            </w:r>
            <w:r w:rsidRPr="006C416E">
              <w:rPr>
                <w:rFonts w:hAnsi="Times New Roman"/>
                <w:sz w:val="24"/>
                <w:szCs w:val="24"/>
              </w:rPr>
              <w:t xml:space="preserve"> </w:t>
            </w:r>
            <w:r w:rsidRPr="006C416E">
              <w:rPr>
                <w:rFonts w:hAnsi="Times New Roman"/>
                <w:sz w:val="24"/>
                <w:szCs w:val="24"/>
              </w:rPr>
              <w:t>программа</w:t>
            </w:r>
            <w:r w:rsidRPr="006C416E">
              <w:rPr>
                <w:rFonts w:hAnsi="Times New Roman"/>
                <w:sz w:val="24"/>
                <w:szCs w:val="24"/>
              </w:rPr>
              <w:t xml:space="preserve"> </w:t>
            </w:r>
          </w:p>
          <w:p w:rsidR="002210EF" w:rsidRPr="006C416E" w:rsidRDefault="002210EF" w:rsidP="00C6090F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/>
                <w:sz w:val="24"/>
                <w:szCs w:val="24"/>
              </w:rPr>
            </w:pPr>
            <w:r w:rsidRPr="006C416E">
              <w:rPr>
                <w:rFonts w:hAnsi="Times New Roman"/>
                <w:sz w:val="24"/>
                <w:szCs w:val="24"/>
              </w:rPr>
              <w:t>«Веселые</w:t>
            </w:r>
            <w:r w:rsidRPr="006C416E">
              <w:rPr>
                <w:rFonts w:hAnsi="Times New Roman"/>
                <w:sz w:val="24"/>
                <w:szCs w:val="24"/>
              </w:rPr>
              <w:t xml:space="preserve"> </w:t>
            </w:r>
            <w:r w:rsidRPr="006C416E">
              <w:rPr>
                <w:rFonts w:hAnsi="Times New Roman"/>
                <w:sz w:val="24"/>
                <w:szCs w:val="24"/>
              </w:rPr>
              <w:t>вытворяшки»</w:t>
            </w:r>
          </w:p>
        </w:tc>
        <w:tc>
          <w:tcPr>
            <w:tcW w:w="3099" w:type="dxa"/>
          </w:tcPr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Директор МБУ </w:t>
            </w:r>
          </w:p>
          <w:p w:rsidR="002210EF" w:rsidRPr="00C6090F" w:rsidRDefault="002210EF" w:rsidP="00E731C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Е.В.Плугина        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06.04.2022г.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2210EF" w:rsidRPr="006C416E" w:rsidRDefault="002210EF" w:rsidP="00022A5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Развлекательная игра</w:t>
            </w:r>
          </w:p>
          <w:p w:rsidR="002210EF" w:rsidRPr="009C3243" w:rsidRDefault="002210EF" w:rsidP="00022A5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«Спорт – это жизнь»</w:t>
            </w:r>
          </w:p>
        </w:tc>
        <w:tc>
          <w:tcPr>
            <w:tcW w:w="3099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416E">
              <w:rPr>
                <w:rFonts w:ascii="Times New Roman" w:hAnsi="Times New Roman"/>
              </w:rPr>
              <w:t xml:space="preserve">ДД «Заветновский»  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филиал МБУ 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07.04.2022г.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Pr="006C416E" w:rsidRDefault="002210EF" w:rsidP="0021761B">
            <w:pPr>
              <w:tabs>
                <w:tab w:val="left" w:pos="118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Спортивно – игровая программа «Неразлучные друзья: спорт, мой друг и Я»</w:t>
            </w:r>
          </w:p>
        </w:tc>
        <w:tc>
          <w:tcPr>
            <w:tcW w:w="3099" w:type="dxa"/>
          </w:tcPr>
          <w:p w:rsidR="002210EF" w:rsidRPr="006C416E" w:rsidRDefault="002210EF" w:rsidP="0021761B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217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210EF" w:rsidRPr="006C416E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Е.В.Плугина        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07.04.2022г.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Pr="006C416E" w:rsidRDefault="002210EF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2210EF" w:rsidRPr="006C416E" w:rsidRDefault="002210EF" w:rsidP="002F2231">
            <w:pPr>
              <w:tabs>
                <w:tab w:val="left" w:pos="118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«А сладок ли запретный плод?»</w:t>
            </w:r>
          </w:p>
        </w:tc>
        <w:tc>
          <w:tcPr>
            <w:tcW w:w="3099" w:type="dxa"/>
          </w:tcPr>
          <w:p w:rsidR="002210EF" w:rsidRDefault="002210EF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210EF" w:rsidRPr="009C3243" w:rsidRDefault="002210EF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210EF" w:rsidRPr="009C3243" w:rsidRDefault="002210EF" w:rsidP="008F5F2C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Default="002210EF" w:rsidP="00C33BE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льторганизатор </w:t>
            </w:r>
          </w:p>
          <w:p w:rsidR="002210EF" w:rsidRPr="006C416E" w:rsidRDefault="002210EF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>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09.04.2022г.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Выставка поделок</w:t>
            </w:r>
          </w:p>
          <w:p w:rsidR="002210EF" w:rsidRPr="006C416E" w:rsidRDefault="002210EF" w:rsidP="002F2231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«Путешествие в космос»</w:t>
            </w:r>
          </w:p>
        </w:tc>
        <w:tc>
          <w:tcPr>
            <w:tcW w:w="3099" w:type="dxa"/>
          </w:tcPr>
          <w:p w:rsidR="002210EF" w:rsidRPr="006C416E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Default="002210EF" w:rsidP="00E731C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Директор МБУ </w:t>
            </w:r>
          </w:p>
          <w:p w:rsidR="002210EF" w:rsidRPr="009C3243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ДК «Бурненский» Е.В.Плугина        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09.04.2022г.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F25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</w:p>
          <w:p w:rsidR="002210EF" w:rsidRPr="006C416E" w:rsidRDefault="002210EF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«Мой космос»</w:t>
            </w:r>
          </w:p>
        </w:tc>
        <w:tc>
          <w:tcPr>
            <w:tcW w:w="3099" w:type="dxa"/>
          </w:tcPr>
          <w:p w:rsidR="002210EF" w:rsidRDefault="002210EF" w:rsidP="004C3F7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«Заветновский</w:t>
            </w:r>
            <w:r w:rsidRPr="009C3243">
              <w:rPr>
                <w:rFonts w:ascii="Times New Roman" w:hAnsi="Times New Roman" w:cs="Times New Roman"/>
              </w:rPr>
              <w:t>»  филиал МБУ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2210EF" w:rsidRPr="006C416E" w:rsidRDefault="002210EF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9C3243" w:rsidRDefault="002210EF" w:rsidP="004C3F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7F65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210EF" w:rsidRPr="006C416E" w:rsidRDefault="002210EF" w:rsidP="00022A55">
            <w:pPr>
              <w:spacing w:after="0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Познавательно-развлекательная программа</w:t>
            </w:r>
          </w:p>
          <w:p w:rsidR="002210EF" w:rsidRPr="006C416E" w:rsidRDefault="002210EF" w:rsidP="00022A55">
            <w:pPr>
              <w:tabs>
                <w:tab w:val="left" w:pos="11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«День Космонавтики»</w:t>
            </w:r>
          </w:p>
        </w:tc>
        <w:tc>
          <w:tcPr>
            <w:tcW w:w="3099" w:type="dxa"/>
          </w:tcPr>
          <w:p w:rsidR="002210EF" w:rsidRDefault="002210EF" w:rsidP="00640A2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210EF" w:rsidRDefault="002210EF" w:rsidP="00640A2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C33B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210EF" w:rsidRPr="006C416E" w:rsidTr="002F2231">
        <w:trPr>
          <w:trHeight w:val="276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E82B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F250BA">
            <w:pPr>
              <w:tabs>
                <w:tab w:val="left" w:pos="118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                          Видеоролик</w:t>
            </w:r>
          </w:p>
          <w:p w:rsidR="002210EF" w:rsidRPr="006C416E" w:rsidRDefault="002210EF" w:rsidP="00F250BA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«Освобождение узников фашистских  Концлагерей»            </w:t>
            </w:r>
          </w:p>
        </w:tc>
        <w:tc>
          <w:tcPr>
            <w:tcW w:w="3099" w:type="dxa"/>
          </w:tcPr>
          <w:p w:rsidR="002210EF" w:rsidRPr="009C3243" w:rsidRDefault="002210EF" w:rsidP="00753822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Соц.сети 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F250BA">
            <w:pPr>
              <w:spacing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Фотоколлаж </w:t>
            </w:r>
          </w:p>
          <w:p w:rsidR="002210EF" w:rsidRPr="00A60A4A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«Первопроходцы космоса»</w:t>
            </w:r>
          </w:p>
        </w:tc>
        <w:tc>
          <w:tcPr>
            <w:tcW w:w="3099" w:type="dxa"/>
          </w:tcPr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9C3243" w:rsidRDefault="002210EF" w:rsidP="00F64CD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Игровая программа </w:t>
            </w:r>
          </w:p>
          <w:p w:rsidR="002210EF" w:rsidRPr="006C416E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«Космическое путешествие»</w:t>
            </w:r>
          </w:p>
        </w:tc>
        <w:tc>
          <w:tcPr>
            <w:tcW w:w="3099" w:type="dxa"/>
          </w:tcPr>
          <w:p w:rsidR="002210EF" w:rsidRPr="006C416E" w:rsidRDefault="002210EF" w:rsidP="00F250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«Заветновский»  </w:t>
            </w:r>
          </w:p>
          <w:p w:rsidR="002210EF" w:rsidRPr="006C416E" w:rsidRDefault="002210EF" w:rsidP="00F250B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филиал МБУ </w:t>
            </w:r>
          </w:p>
          <w:p w:rsidR="002210EF" w:rsidRPr="006C416E" w:rsidRDefault="002210EF" w:rsidP="00F250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7A75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Игра – викторина </w:t>
            </w:r>
          </w:p>
          <w:p w:rsidR="002210EF" w:rsidRPr="00A60A4A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«Этот загадочный космос»</w:t>
            </w:r>
          </w:p>
        </w:tc>
        <w:tc>
          <w:tcPr>
            <w:tcW w:w="3099" w:type="dxa"/>
          </w:tcPr>
          <w:p w:rsidR="002210EF" w:rsidRPr="006C416E" w:rsidRDefault="002210EF" w:rsidP="0021761B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217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2210EF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F1543">
              <w:rPr>
                <w:rFonts w:ascii="Times New Roman" w:hAnsi="Times New Roman"/>
                <w:sz w:val="24"/>
                <w:szCs w:val="24"/>
              </w:rPr>
              <w:t xml:space="preserve"> «Звездный час»</w:t>
            </w:r>
          </w:p>
        </w:tc>
        <w:tc>
          <w:tcPr>
            <w:tcW w:w="3099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</w:p>
          <w:p w:rsidR="002210EF" w:rsidRPr="009F1543" w:rsidRDefault="002210EF" w:rsidP="00C609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 веселый экипаж»12.04.2022г.</w:t>
            </w:r>
          </w:p>
        </w:tc>
        <w:tc>
          <w:tcPr>
            <w:tcW w:w="3099" w:type="dxa"/>
          </w:tcPr>
          <w:p w:rsidR="002210EF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210EF" w:rsidRPr="009C3243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210EF" w:rsidRPr="006C416E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</w:t>
            </w:r>
          </w:p>
          <w:p w:rsidR="002210EF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«Славянское братство. Обычаи и традиции славян».</w:t>
            </w:r>
          </w:p>
        </w:tc>
        <w:tc>
          <w:tcPr>
            <w:tcW w:w="3099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Танцевальный марафон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color w:val="00000A"/>
                <w:sz w:val="24"/>
                <w:szCs w:val="24"/>
              </w:rPr>
              <w:t>«Настроение»</w:t>
            </w:r>
          </w:p>
        </w:tc>
        <w:tc>
          <w:tcPr>
            <w:tcW w:w="3099" w:type="dxa"/>
          </w:tcPr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210EF" w:rsidRPr="006C416E" w:rsidRDefault="002210EF" w:rsidP="00813E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bookmarkEnd w:id="0"/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16.04.2022г.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Музыкальная гостиная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«Старые песни о главном»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</w:tcPr>
          <w:p w:rsidR="002210EF" w:rsidRPr="006C416E" w:rsidRDefault="002210EF" w:rsidP="00E2788B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E278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9C3243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16.04.2022г.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«Война глазами детей»</w:t>
            </w:r>
          </w:p>
        </w:tc>
        <w:tc>
          <w:tcPr>
            <w:tcW w:w="3099" w:type="dxa"/>
          </w:tcPr>
          <w:p w:rsidR="002210EF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210EF" w:rsidRPr="009C3243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210EF" w:rsidRPr="006C416E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210EF" w:rsidRPr="006C416E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17.04.2022г.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Анкетирование 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«Сделай правильный выбор»</w:t>
            </w:r>
          </w:p>
        </w:tc>
        <w:tc>
          <w:tcPr>
            <w:tcW w:w="3099" w:type="dxa"/>
          </w:tcPr>
          <w:p w:rsidR="002210EF" w:rsidRDefault="002210EF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210EF" w:rsidRDefault="002210EF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</w:tcPr>
          <w:p w:rsidR="002210EF" w:rsidRPr="009C3243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17.04.2022г.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«Преображение Петра Великого»</w:t>
            </w:r>
          </w:p>
        </w:tc>
        <w:tc>
          <w:tcPr>
            <w:tcW w:w="3099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«Заветновский» 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филиал МБУ </w:t>
            </w:r>
          </w:p>
          <w:p w:rsidR="002210EF" w:rsidRDefault="002210EF" w:rsidP="007A758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17.04.2022г.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C07A09">
            <w:pPr>
              <w:spacing w:after="0" w:line="240" w:lineRule="auto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                          Видео</w:t>
            </w:r>
            <w:r w:rsidRPr="009F1543">
              <w:rPr>
                <w:rFonts w:ascii="Times New Roman" w:hAnsi="Times New Roman"/>
                <w:bCs/>
                <w:kern w:val="1"/>
                <w:sz w:val="24"/>
                <w:szCs w:val="24"/>
              </w:rPr>
              <w:t xml:space="preserve"> загадки 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«Апрельская капель»</w:t>
            </w:r>
          </w:p>
        </w:tc>
        <w:tc>
          <w:tcPr>
            <w:tcW w:w="3099" w:type="dxa"/>
          </w:tcPr>
          <w:p w:rsidR="002210EF" w:rsidRPr="006C416E" w:rsidRDefault="002210EF" w:rsidP="00E278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19.04.2022г.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Беседа с электронной презентацией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«Терроризм -  главная угроза человечеству»</w:t>
            </w:r>
          </w:p>
        </w:tc>
        <w:tc>
          <w:tcPr>
            <w:tcW w:w="3099" w:type="dxa"/>
          </w:tcPr>
          <w:p w:rsidR="002210EF" w:rsidRPr="006C416E" w:rsidRDefault="002210EF" w:rsidP="00352D54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352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CB0E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</w:tcPr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Видеоролик 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«Великая битва под Москвой»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(80 лет со дня окончания битвы)</w:t>
            </w:r>
          </w:p>
        </w:tc>
        <w:tc>
          <w:tcPr>
            <w:tcW w:w="3099" w:type="dxa"/>
          </w:tcPr>
          <w:p w:rsidR="002210EF" w:rsidRPr="006C416E" w:rsidRDefault="002210EF" w:rsidP="00352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Соц.сети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CB0E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</w:tcPr>
          <w:p w:rsidR="002210EF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6B1216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Информационный час</w:t>
            </w:r>
          </w:p>
          <w:p w:rsidR="002210EF" w:rsidRPr="006B1216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 w:rsidRPr="006B1216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«В гостях у мастеров народных промыслов»</w:t>
            </w:r>
          </w:p>
          <w:p w:rsidR="002210EF" w:rsidRPr="006C416E" w:rsidRDefault="002210EF" w:rsidP="00831A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99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CB0E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Информационный час</w:t>
            </w:r>
          </w:p>
          <w:p w:rsidR="002210EF" w:rsidRPr="006B1216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1"/>
                <w:sz w:val="24"/>
                <w:szCs w:val="24"/>
              </w:rPr>
              <w:t>«День местного самоуправления»</w:t>
            </w:r>
          </w:p>
        </w:tc>
        <w:tc>
          <w:tcPr>
            <w:tcW w:w="3099" w:type="dxa"/>
          </w:tcPr>
          <w:p w:rsidR="002210EF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ДД «Первомайский»</w:t>
            </w:r>
          </w:p>
          <w:p w:rsidR="002210EF" w:rsidRPr="009C3243" w:rsidRDefault="002210EF" w:rsidP="00C25725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2210EF" w:rsidRPr="006C416E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210EF" w:rsidRPr="006C416E" w:rsidRDefault="002210EF" w:rsidP="00C25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A60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21.04.2022г.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Pr="00F052FA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Познавательная беседа </w:t>
            </w:r>
            <w:r w:rsidRPr="00352D54">
              <w:rPr>
                <w:rFonts w:ascii="Times New Roman" w:hAnsi="Times New Roman"/>
                <w:color w:val="00000A"/>
                <w:sz w:val="24"/>
                <w:szCs w:val="24"/>
              </w:rPr>
              <w:t>«</w:t>
            </w:r>
            <w:r w:rsidRPr="006C416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Что представляет собой местное самоуправление сегодня?»</w:t>
            </w:r>
          </w:p>
        </w:tc>
        <w:tc>
          <w:tcPr>
            <w:tcW w:w="3099" w:type="dxa"/>
          </w:tcPr>
          <w:p w:rsidR="002210EF" w:rsidRPr="006C416E" w:rsidRDefault="002210EF" w:rsidP="00352D54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ДК </w:t>
            </w:r>
          </w:p>
          <w:p w:rsidR="002210EF" w:rsidRPr="006C416E" w:rsidRDefault="002210EF" w:rsidP="00352D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Директор МБУ</w:t>
            </w:r>
          </w:p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ДК «Бурненский»</w:t>
            </w:r>
          </w:p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A60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21.04.2022г.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9F154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 xml:space="preserve">Беседа </w:t>
            </w:r>
          </w:p>
          <w:p w:rsidR="002210EF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9F1543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"Местное самоуправление"</w:t>
            </w:r>
          </w:p>
        </w:tc>
        <w:tc>
          <w:tcPr>
            <w:tcW w:w="3099" w:type="dxa"/>
          </w:tcPr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210EF" w:rsidRPr="006C416E" w:rsidRDefault="002210EF" w:rsidP="00C07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22.04.2022г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Мастер – класс</w:t>
            </w:r>
          </w:p>
          <w:p w:rsidR="002210EF" w:rsidRPr="006C416E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color w:val="00000A"/>
                <w:sz w:val="24"/>
                <w:szCs w:val="24"/>
              </w:rPr>
              <w:t>«Пасхальный сувенир»</w:t>
            </w:r>
          </w:p>
        </w:tc>
        <w:tc>
          <w:tcPr>
            <w:tcW w:w="3099" w:type="dxa"/>
          </w:tcPr>
          <w:p w:rsidR="002210EF" w:rsidRPr="006C416E" w:rsidRDefault="002210EF" w:rsidP="00E2788B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ДК</w:t>
            </w:r>
            <w:r w:rsidRPr="006C416E">
              <w:rPr>
                <w:rFonts w:ascii="Times New Roman" w:hAnsi="Times New Roman"/>
                <w:kern w:val="1"/>
              </w:rPr>
              <w:t xml:space="preserve"> </w:t>
            </w:r>
          </w:p>
          <w:p w:rsidR="002210EF" w:rsidRPr="006C416E" w:rsidRDefault="002210EF" w:rsidP="00E278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24.04.2022г.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</w:p>
          <w:p w:rsidR="002210EF" w:rsidRPr="006C416E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«Я подарю тебе яйцо счастья»</w:t>
            </w:r>
          </w:p>
        </w:tc>
        <w:tc>
          <w:tcPr>
            <w:tcW w:w="3099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«Заветновский» 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филиал МБУ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24.04.2022г.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210EF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памяти </w:t>
            </w:r>
          </w:p>
          <w:p w:rsidR="002210EF" w:rsidRPr="006C416E" w:rsidRDefault="002210EF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«Долгое эхо Чернобыля»</w:t>
            </w:r>
          </w:p>
        </w:tc>
        <w:tc>
          <w:tcPr>
            <w:tcW w:w="3099" w:type="dxa"/>
          </w:tcPr>
          <w:p w:rsidR="002210EF" w:rsidRDefault="002210EF" w:rsidP="00E731C8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ДД «Краснопартизанский</w:t>
            </w:r>
            <w:r w:rsidRPr="009C3243">
              <w:rPr>
                <w:rFonts w:ascii="Times New Roman" w:hAnsi="Times New Roman" w:cs="Times New Roman"/>
              </w:rPr>
              <w:t>» филиал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C3243">
              <w:rPr>
                <w:rFonts w:ascii="Times New Roman" w:hAnsi="Times New Roman" w:cs="Times New Roman"/>
              </w:rPr>
              <w:t xml:space="preserve">МБУ </w:t>
            </w:r>
          </w:p>
          <w:p w:rsidR="002210EF" w:rsidRPr="006C416E" w:rsidRDefault="002210EF" w:rsidP="00E731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998" w:type="dxa"/>
          </w:tcPr>
          <w:p w:rsidR="002210EF" w:rsidRPr="006C416E" w:rsidRDefault="002210EF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 ДД "Краснопартизанский" О.А.Уварова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42C4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26.04.2022г.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Фотоколлаж</w:t>
            </w:r>
          </w:p>
          <w:p w:rsidR="002210EF" w:rsidRPr="006C416E" w:rsidRDefault="002210EF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«Хроника Чернобыльской беды»</w:t>
            </w:r>
          </w:p>
        </w:tc>
        <w:tc>
          <w:tcPr>
            <w:tcW w:w="3099" w:type="dxa"/>
          </w:tcPr>
          <w:p w:rsidR="002210EF" w:rsidRPr="006C416E" w:rsidRDefault="002210EF" w:rsidP="00CB0E6B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ДК</w:t>
            </w:r>
            <w:r w:rsidRPr="006C416E">
              <w:rPr>
                <w:rFonts w:ascii="Times New Roman" w:hAnsi="Times New Roman"/>
                <w:kern w:val="1"/>
              </w:rPr>
              <w:t xml:space="preserve"> </w:t>
            </w:r>
          </w:p>
          <w:p w:rsidR="002210EF" w:rsidRPr="009C3243" w:rsidRDefault="002210EF" w:rsidP="00CB0E6B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9C3243" w:rsidRDefault="002210EF" w:rsidP="00F64CD0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C25725">
            <w:pPr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26.04.2022г.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2210EF" w:rsidRPr="006C416E" w:rsidRDefault="002210EF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Видеоролик </w:t>
            </w:r>
          </w:p>
          <w:p w:rsidR="002210EF" w:rsidRPr="006C416E" w:rsidRDefault="002210EF" w:rsidP="00312F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«Чернобыльская катастрофа»</w:t>
            </w:r>
          </w:p>
        </w:tc>
        <w:tc>
          <w:tcPr>
            <w:tcW w:w="3099" w:type="dxa"/>
          </w:tcPr>
          <w:p w:rsidR="002210EF" w:rsidRPr="006C416E" w:rsidRDefault="002210EF" w:rsidP="00CB0E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Соц. сети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Ку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>льторганизатор</w:t>
            </w:r>
          </w:p>
          <w:p w:rsidR="002210EF" w:rsidRPr="006C416E" w:rsidRDefault="002210EF" w:rsidP="002F22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ДД «Первомайский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 xml:space="preserve">»    </w:t>
            </w:r>
            <w:r>
              <w:rPr>
                <w:rFonts w:ascii="Times New Roman" w:hAnsi="Times New Roman"/>
                <w:kern w:val="1"/>
                <w:sz w:val="24"/>
                <w:szCs w:val="24"/>
              </w:rPr>
              <w:t xml:space="preserve">     </w:t>
            </w:r>
            <w:r w:rsidRPr="009C3243">
              <w:rPr>
                <w:rFonts w:ascii="Times New Roman" w:hAnsi="Times New Roman"/>
                <w:kern w:val="1"/>
                <w:sz w:val="24"/>
                <w:szCs w:val="24"/>
              </w:rPr>
              <w:t>М.М. Шайха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26.04.2022г.</w:t>
            </w:r>
          </w:p>
        </w:tc>
        <w:tc>
          <w:tcPr>
            <w:tcW w:w="992" w:type="dxa"/>
          </w:tcPr>
          <w:p w:rsidR="002210EF" w:rsidRPr="007F6500" w:rsidRDefault="002210EF" w:rsidP="007F6500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2210EF" w:rsidRDefault="002210EF" w:rsidP="00E3513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Информационный час</w:t>
            </w:r>
          </w:p>
          <w:p w:rsidR="002210EF" w:rsidRPr="007F6500" w:rsidRDefault="002210EF" w:rsidP="007F650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6B1216">
              <w:rPr>
                <w:rFonts w:ascii="Times New Roman" w:hAnsi="Times New Roman"/>
                <w:bCs/>
                <w:sz w:val="24"/>
                <w:szCs w:val="24"/>
              </w:rPr>
              <w:t>«Долгое эхо Чернобыля»</w:t>
            </w:r>
          </w:p>
        </w:tc>
        <w:tc>
          <w:tcPr>
            <w:tcW w:w="3099" w:type="dxa"/>
          </w:tcPr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«Безымянский»             филиал МБУ </w:t>
            </w:r>
          </w:p>
          <w:p w:rsidR="002210EF" w:rsidRDefault="002210EF" w:rsidP="007F6500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998" w:type="dxa"/>
          </w:tcPr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E351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«Безымянский»</w:t>
            </w:r>
          </w:p>
          <w:p w:rsidR="002210EF" w:rsidRPr="006C416E" w:rsidRDefault="002210EF" w:rsidP="007F65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26.04.2022г.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</w:tcPr>
          <w:p w:rsidR="002210EF" w:rsidRPr="006C416E" w:rsidRDefault="002210EF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:rsidR="002210EF" w:rsidRDefault="002210EF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«Чернобыль – боль души моей»</w:t>
            </w:r>
          </w:p>
        </w:tc>
        <w:tc>
          <w:tcPr>
            <w:tcW w:w="3099" w:type="dxa"/>
          </w:tcPr>
          <w:p w:rsidR="002210EF" w:rsidRPr="006C416E" w:rsidRDefault="002210EF" w:rsidP="002E1E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«Заветновский» </w:t>
            </w:r>
          </w:p>
          <w:p w:rsidR="002210EF" w:rsidRPr="006C416E" w:rsidRDefault="002210EF" w:rsidP="002E1EF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 филиал МБУ </w:t>
            </w:r>
          </w:p>
          <w:p w:rsidR="002210EF" w:rsidRPr="006C416E" w:rsidRDefault="002210EF" w:rsidP="002E1E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64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29.04.2022г.</w:t>
            </w:r>
          </w:p>
        </w:tc>
        <w:tc>
          <w:tcPr>
            <w:tcW w:w="992" w:type="dxa"/>
          </w:tcPr>
          <w:p w:rsidR="002210EF" w:rsidRDefault="002210EF" w:rsidP="009C3243">
            <w:pPr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</w:tcPr>
          <w:p w:rsidR="002210EF" w:rsidRPr="006C416E" w:rsidRDefault="002210EF" w:rsidP="00E2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Викторина</w:t>
            </w:r>
          </w:p>
          <w:p w:rsidR="002210EF" w:rsidRPr="006C416E" w:rsidRDefault="002210EF" w:rsidP="00E23A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 «Пословица недаром молвится, не тайна ли родной язык?»</w:t>
            </w:r>
          </w:p>
        </w:tc>
        <w:tc>
          <w:tcPr>
            <w:tcW w:w="3099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ДД «Заветновский»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416E">
              <w:rPr>
                <w:rFonts w:ascii="Times New Roman" w:hAnsi="Times New Roman"/>
              </w:rPr>
              <w:t xml:space="preserve"> филиал МБУ </w:t>
            </w:r>
          </w:p>
          <w:p w:rsidR="002210EF" w:rsidRDefault="002210EF" w:rsidP="007A7587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998" w:type="dxa"/>
          </w:tcPr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Культорганизатор 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ДД «Заветновский»</w:t>
            </w:r>
          </w:p>
          <w:p w:rsidR="002210EF" w:rsidRPr="006C416E" w:rsidRDefault="002210EF" w:rsidP="007A75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29.04.2022г.</w:t>
            </w: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</w:tcPr>
          <w:p w:rsidR="002210EF" w:rsidRDefault="002210EF" w:rsidP="00AB2B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</w:t>
            </w:r>
          </w:p>
          <w:p w:rsidR="002210EF" w:rsidRPr="009C3243" w:rsidRDefault="002210EF" w:rsidP="00AB2B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«Терпсихора – муза танца»</w:t>
            </w:r>
          </w:p>
        </w:tc>
        <w:tc>
          <w:tcPr>
            <w:tcW w:w="3099" w:type="dxa"/>
          </w:tcPr>
          <w:p w:rsidR="002210EF" w:rsidRPr="006C416E" w:rsidRDefault="002210EF" w:rsidP="008F5F2C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МБУ </w:t>
            </w: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ДК</w:t>
            </w:r>
            <w:r w:rsidRPr="006C416E">
              <w:rPr>
                <w:rFonts w:ascii="Times New Roman" w:hAnsi="Times New Roman"/>
                <w:kern w:val="1"/>
              </w:rPr>
              <w:t xml:space="preserve"> </w:t>
            </w:r>
          </w:p>
          <w:p w:rsidR="002210EF" w:rsidRPr="006C416E" w:rsidRDefault="002210EF" w:rsidP="008F5F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</w:rPr>
              <w:t>«Бурненский»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98" w:type="dxa"/>
          </w:tcPr>
          <w:p w:rsidR="002210EF" w:rsidRPr="006C416E" w:rsidRDefault="002210EF" w:rsidP="00DA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DA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DA01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</w:tc>
      </w:tr>
      <w:tr w:rsidR="002210EF" w:rsidRPr="006C416E" w:rsidTr="002F2231">
        <w:trPr>
          <w:trHeight w:val="20"/>
          <w:jc w:val="center"/>
        </w:trPr>
        <w:tc>
          <w:tcPr>
            <w:tcW w:w="726" w:type="dxa"/>
          </w:tcPr>
          <w:p w:rsidR="002210EF" w:rsidRPr="009C3243" w:rsidRDefault="002210EF" w:rsidP="009C324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</w:tcPr>
          <w:p w:rsidR="002210EF" w:rsidRPr="009C3243" w:rsidRDefault="002210EF" w:rsidP="009C3243">
            <w:pPr>
              <w:pStyle w:val="a2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10EF" w:rsidRPr="009C3243" w:rsidRDefault="002210EF" w:rsidP="009C3243">
            <w:pPr>
              <w:pStyle w:val="a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>МБУ ДК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kern w:val="1"/>
                <w:sz w:val="24"/>
                <w:szCs w:val="24"/>
              </w:rPr>
              <w:t xml:space="preserve"> «Бурненский»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</w:p>
          <w:p w:rsidR="002210EF" w:rsidRPr="009C3243" w:rsidRDefault="002210EF" w:rsidP="008F5F2C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hAnsi="Times New Roman"/>
                <w:sz w:val="24"/>
                <w:szCs w:val="24"/>
                <w:lang w:eastAsia="en-US"/>
              </w:rPr>
              <w:t>филиалы</w:t>
            </w:r>
          </w:p>
          <w:p w:rsidR="002210EF" w:rsidRPr="006C416E" w:rsidRDefault="002210EF" w:rsidP="008F5F2C">
            <w:pPr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ДД «Безымянский»                        ДД «Заветновский»                     ДД «Первомайский»                   ДД «Краснопартизанский»</w:t>
            </w:r>
          </w:p>
        </w:tc>
        <w:tc>
          <w:tcPr>
            <w:tcW w:w="152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998" w:type="dxa"/>
          </w:tcPr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 xml:space="preserve">Директор МБУ 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ДК «Бурненский»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Е.В.Плугина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культорганизаторы Е.П.Дробовцева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  <w:p w:rsidR="002210EF" w:rsidRPr="006C416E" w:rsidRDefault="002210EF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16E">
              <w:rPr>
                <w:rFonts w:ascii="Times New Roman" w:hAnsi="Times New Roman"/>
                <w:sz w:val="24"/>
                <w:szCs w:val="24"/>
              </w:rPr>
              <w:t>А.А.Мусянова О.А.Уварова,</w:t>
            </w:r>
          </w:p>
        </w:tc>
      </w:tr>
    </w:tbl>
    <w:p w:rsidR="002210EF" w:rsidRDefault="002210EF" w:rsidP="008F5F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Культорганизатор</w:t>
      </w:r>
    </w:p>
    <w:p w:rsidR="002210EF" w:rsidRDefault="002210EF" w:rsidP="008F5F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kern w:val="1"/>
          <w:sz w:val="24"/>
          <w:szCs w:val="24"/>
        </w:rPr>
        <w:t xml:space="preserve">          МБУ ДК  «Бурненский»:   </w:t>
      </w:r>
      <w:r w:rsidRPr="008F5F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 (</w:t>
      </w:r>
      <w:r w:rsidRPr="009C3243">
        <w:rPr>
          <w:rFonts w:ascii="Times New Roman" w:hAnsi="Times New Roman"/>
          <w:sz w:val="24"/>
          <w:szCs w:val="24"/>
        </w:rPr>
        <w:t>Е.П.Дробовце</w:t>
      </w:r>
      <w:r>
        <w:rPr>
          <w:rFonts w:ascii="Times New Roman" w:hAnsi="Times New Roman"/>
          <w:sz w:val="24"/>
          <w:szCs w:val="24"/>
        </w:rPr>
        <w:t>ва</w:t>
      </w:r>
      <w:r w:rsidRPr="009C3243">
        <w:rPr>
          <w:rFonts w:ascii="Times New Roman" w:hAnsi="Times New Roman"/>
          <w:sz w:val="24"/>
          <w:szCs w:val="24"/>
        </w:rPr>
        <w:t>)</w:t>
      </w:r>
    </w:p>
    <w:p w:rsidR="002210EF" w:rsidRPr="009C3243" w:rsidRDefault="002210EF" w:rsidP="008F5F2C">
      <w:pPr>
        <w:spacing w:after="0" w:line="240" w:lineRule="auto"/>
        <w:rPr>
          <w:rFonts w:ascii="Times New Roman" w:hAnsi="Times New Roman"/>
          <w:kern w:val="1"/>
          <w:sz w:val="24"/>
          <w:szCs w:val="24"/>
        </w:rPr>
      </w:pPr>
    </w:p>
    <w:p w:rsidR="002210EF" w:rsidRPr="009C3243" w:rsidRDefault="002210EF" w:rsidP="009553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210EF" w:rsidRPr="009C3243" w:rsidSect="007F4CC1">
      <w:pgSz w:w="16838" w:h="11906" w:orient="landscape"/>
      <w:pgMar w:top="851" w:right="1134" w:bottom="850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0110D6"/>
    <w:multiLevelType w:val="multilevel"/>
    <w:tmpl w:val="1782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6399"/>
    <w:rsid w:val="0000285E"/>
    <w:rsid w:val="00011B71"/>
    <w:rsid w:val="0001784E"/>
    <w:rsid w:val="000204BC"/>
    <w:rsid w:val="00022A55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A28DB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6F3"/>
    <w:rsid w:val="00196F6D"/>
    <w:rsid w:val="00197DB5"/>
    <w:rsid w:val="001A5B1E"/>
    <w:rsid w:val="001A781A"/>
    <w:rsid w:val="001B79F4"/>
    <w:rsid w:val="001E020C"/>
    <w:rsid w:val="001E3C25"/>
    <w:rsid w:val="001E7D7C"/>
    <w:rsid w:val="001F19A3"/>
    <w:rsid w:val="001F21D2"/>
    <w:rsid w:val="001F6A09"/>
    <w:rsid w:val="00202DE1"/>
    <w:rsid w:val="00211143"/>
    <w:rsid w:val="0021761B"/>
    <w:rsid w:val="002210EF"/>
    <w:rsid w:val="00225964"/>
    <w:rsid w:val="002272B6"/>
    <w:rsid w:val="00230635"/>
    <w:rsid w:val="00234D6F"/>
    <w:rsid w:val="00235D19"/>
    <w:rsid w:val="002467CA"/>
    <w:rsid w:val="00253289"/>
    <w:rsid w:val="002538E5"/>
    <w:rsid w:val="00256A71"/>
    <w:rsid w:val="00262F96"/>
    <w:rsid w:val="00273313"/>
    <w:rsid w:val="00273F21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E1EFB"/>
    <w:rsid w:val="002F14A8"/>
    <w:rsid w:val="002F2231"/>
    <w:rsid w:val="002F2C41"/>
    <w:rsid w:val="002F4BF1"/>
    <w:rsid w:val="00301BD6"/>
    <w:rsid w:val="00302E75"/>
    <w:rsid w:val="0030610A"/>
    <w:rsid w:val="00312F59"/>
    <w:rsid w:val="00317798"/>
    <w:rsid w:val="00320072"/>
    <w:rsid w:val="00324C8B"/>
    <w:rsid w:val="003269CE"/>
    <w:rsid w:val="00333CAC"/>
    <w:rsid w:val="00351303"/>
    <w:rsid w:val="00352D54"/>
    <w:rsid w:val="003562B8"/>
    <w:rsid w:val="00357033"/>
    <w:rsid w:val="00363ADD"/>
    <w:rsid w:val="00367094"/>
    <w:rsid w:val="00375138"/>
    <w:rsid w:val="00385685"/>
    <w:rsid w:val="00387A37"/>
    <w:rsid w:val="00394B78"/>
    <w:rsid w:val="00396330"/>
    <w:rsid w:val="003A1D73"/>
    <w:rsid w:val="003B47DD"/>
    <w:rsid w:val="003B7A21"/>
    <w:rsid w:val="003C154C"/>
    <w:rsid w:val="003D6C35"/>
    <w:rsid w:val="003E0328"/>
    <w:rsid w:val="003F2682"/>
    <w:rsid w:val="003F3CD7"/>
    <w:rsid w:val="003F473A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634B8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C3F73"/>
    <w:rsid w:val="004D1A95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438D3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91E85"/>
    <w:rsid w:val="005A2C2D"/>
    <w:rsid w:val="005A48FC"/>
    <w:rsid w:val="005A6399"/>
    <w:rsid w:val="005A6E80"/>
    <w:rsid w:val="005B34A1"/>
    <w:rsid w:val="005B52E6"/>
    <w:rsid w:val="005B7F98"/>
    <w:rsid w:val="005C2F2E"/>
    <w:rsid w:val="005C65F5"/>
    <w:rsid w:val="005D6940"/>
    <w:rsid w:val="005D7831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40A27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0C48"/>
    <w:rsid w:val="006B1134"/>
    <w:rsid w:val="006B1216"/>
    <w:rsid w:val="006B4C8E"/>
    <w:rsid w:val="006B564A"/>
    <w:rsid w:val="006C0610"/>
    <w:rsid w:val="006C416E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1080E"/>
    <w:rsid w:val="00725011"/>
    <w:rsid w:val="00731E9B"/>
    <w:rsid w:val="007323A8"/>
    <w:rsid w:val="00736F9E"/>
    <w:rsid w:val="0073794E"/>
    <w:rsid w:val="007432E5"/>
    <w:rsid w:val="00753822"/>
    <w:rsid w:val="007569C9"/>
    <w:rsid w:val="00761993"/>
    <w:rsid w:val="007642D6"/>
    <w:rsid w:val="00765EAA"/>
    <w:rsid w:val="00776845"/>
    <w:rsid w:val="007805E4"/>
    <w:rsid w:val="00784CE9"/>
    <w:rsid w:val="00786CB4"/>
    <w:rsid w:val="007A1367"/>
    <w:rsid w:val="007A153C"/>
    <w:rsid w:val="007A2442"/>
    <w:rsid w:val="007A6647"/>
    <w:rsid w:val="007A7587"/>
    <w:rsid w:val="007B21A9"/>
    <w:rsid w:val="007B2906"/>
    <w:rsid w:val="007B2C75"/>
    <w:rsid w:val="007B4E18"/>
    <w:rsid w:val="007B7DEA"/>
    <w:rsid w:val="007D1194"/>
    <w:rsid w:val="007D136E"/>
    <w:rsid w:val="007D16C6"/>
    <w:rsid w:val="007D317B"/>
    <w:rsid w:val="007E6A9C"/>
    <w:rsid w:val="007E77FD"/>
    <w:rsid w:val="007F4CC1"/>
    <w:rsid w:val="007F5569"/>
    <w:rsid w:val="007F6500"/>
    <w:rsid w:val="00810DE8"/>
    <w:rsid w:val="00813EA0"/>
    <w:rsid w:val="00831AAD"/>
    <w:rsid w:val="00831D25"/>
    <w:rsid w:val="008335A0"/>
    <w:rsid w:val="0083386D"/>
    <w:rsid w:val="0083434D"/>
    <w:rsid w:val="008346AA"/>
    <w:rsid w:val="0083500D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4D84"/>
    <w:rsid w:val="008F5F2C"/>
    <w:rsid w:val="008F7A4E"/>
    <w:rsid w:val="0090264B"/>
    <w:rsid w:val="0090558B"/>
    <w:rsid w:val="0090734C"/>
    <w:rsid w:val="00910DB9"/>
    <w:rsid w:val="009303EF"/>
    <w:rsid w:val="00934440"/>
    <w:rsid w:val="00942C41"/>
    <w:rsid w:val="00946AAE"/>
    <w:rsid w:val="00951CC3"/>
    <w:rsid w:val="00955343"/>
    <w:rsid w:val="00956945"/>
    <w:rsid w:val="0096042C"/>
    <w:rsid w:val="00971CAA"/>
    <w:rsid w:val="00977219"/>
    <w:rsid w:val="00982134"/>
    <w:rsid w:val="00982D78"/>
    <w:rsid w:val="00982EB8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9F1543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0A4A"/>
    <w:rsid w:val="00A617A8"/>
    <w:rsid w:val="00A6631D"/>
    <w:rsid w:val="00A714F5"/>
    <w:rsid w:val="00A74D0E"/>
    <w:rsid w:val="00A92C61"/>
    <w:rsid w:val="00AA0998"/>
    <w:rsid w:val="00AA182D"/>
    <w:rsid w:val="00AA1F56"/>
    <w:rsid w:val="00AA6510"/>
    <w:rsid w:val="00AA749D"/>
    <w:rsid w:val="00AB2BAA"/>
    <w:rsid w:val="00AB3A69"/>
    <w:rsid w:val="00AC44C1"/>
    <w:rsid w:val="00AC5FF7"/>
    <w:rsid w:val="00AC606C"/>
    <w:rsid w:val="00AE0556"/>
    <w:rsid w:val="00AE4725"/>
    <w:rsid w:val="00AE52F7"/>
    <w:rsid w:val="00AF0472"/>
    <w:rsid w:val="00AF20C3"/>
    <w:rsid w:val="00AF3B4B"/>
    <w:rsid w:val="00AF6019"/>
    <w:rsid w:val="00B0015D"/>
    <w:rsid w:val="00B10768"/>
    <w:rsid w:val="00B17ADB"/>
    <w:rsid w:val="00B2064E"/>
    <w:rsid w:val="00B20FCE"/>
    <w:rsid w:val="00B26695"/>
    <w:rsid w:val="00B41B08"/>
    <w:rsid w:val="00B42CD0"/>
    <w:rsid w:val="00B46529"/>
    <w:rsid w:val="00B47F40"/>
    <w:rsid w:val="00B510A9"/>
    <w:rsid w:val="00B52BF5"/>
    <w:rsid w:val="00B551F6"/>
    <w:rsid w:val="00B61443"/>
    <w:rsid w:val="00B6261D"/>
    <w:rsid w:val="00B70EBE"/>
    <w:rsid w:val="00B74621"/>
    <w:rsid w:val="00B7470B"/>
    <w:rsid w:val="00B76750"/>
    <w:rsid w:val="00B807E6"/>
    <w:rsid w:val="00B81FCE"/>
    <w:rsid w:val="00B82E28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6D03"/>
    <w:rsid w:val="00BF6F33"/>
    <w:rsid w:val="00C05086"/>
    <w:rsid w:val="00C07A09"/>
    <w:rsid w:val="00C20BC0"/>
    <w:rsid w:val="00C22A58"/>
    <w:rsid w:val="00C25122"/>
    <w:rsid w:val="00C25725"/>
    <w:rsid w:val="00C336FF"/>
    <w:rsid w:val="00C33BE8"/>
    <w:rsid w:val="00C358DF"/>
    <w:rsid w:val="00C36430"/>
    <w:rsid w:val="00C548A7"/>
    <w:rsid w:val="00C565BE"/>
    <w:rsid w:val="00C6090F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0E6B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A013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2788B"/>
    <w:rsid w:val="00E300FD"/>
    <w:rsid w:val="00E35139"/>
    <w:rsid w:val="00E45693"/>
    <w:rsid w:val="00E53DAB"/>
    <w:rsid w:val="00E575E9"/>
    <w:rsid w:val="00E60945"/>
    <w:rsid w:val="00E62061"/>
    <w:rsid w:val="00E72293"/>
    <w:rsid w:val="00E731C8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0BA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55748"/>
    <w:rsid w:val="00F61549"/>
    <w:rsid w:val="00F64539"/>
    <w:rsid w:val="00F64CD0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C6C38"/>
    <w:rsid w:val="00FE5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52D"/>
    <w:pPr>
      <w:spacing w:after="200" w:line="276" w:lineRule="auto"/>
    </w:pPr>
    <w:rPr>
      <w:rFonts w:eastAsia="Times New Roman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A1F5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hAnsi="Times New Roman"/>
      <w:sz w:val="24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A1F56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52BF5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891C8B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a">
    <w:name w:val="Заголовок таблицы"/>
    <w:basedOn w:val="Normal"/>
    <w:uiPriority w:val="99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hAnsi="Liberation Serif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uiPriority w:val="99"/>
    <w:rsid w:val="00CC71ED"/>
    <w:pPr>
      <w:suppressAutoHyphens/>
      <w:spacing w:line="100" w:lineRule="atLeast"/>
    </w:pPr>
    <w:rPr>
      <w:rFonts w:ascii="Times New Roman" w:hAnsi="Times New Roman" w:cs="Mangal"/>
      <w:sz w:val="28"/>
      <w:szCs w:val="24"/>
      <w:lang w:eastAsia="hi-IN" w:bidi="hi-IN"/>
    </w:rPr>
  </w:style>
  <w:style w:type="paragraph" w:customStyle="1" w:styleId="a0">
    <w:name w:val="Содержимое таблицы"/>
    <w:basedOn w:val="Normal"/>
    <w:uiPriority w:val="99"/>
    <w:rsid w:val="00CC71ED"/>
    <w:pPr>
      <w:widowControl w:val="0"/>
      <w:suppressLineNumbers/>
      <w:suppressAutoHyphens/>
      <w:spacing w:after="0" w:line="240" w:lineRule="auto"/>
    </w:pPr>
    <w:rPr>
      <w:rFonts w:ascii="Arial" w:eastAsia="Calibri" w:hAnsi="Arial" w:cs="Tahoma"/>
      <w:sz w:val="24"/>
      <w:szCs w:val="24"/>
    </w:rPr>
  </w:style>
  <w:style w:type="paragraph" w:styleId="NormalWeb">
    <w:name w:val="Normal (Web)"/>
    <w:basedOn w:val="Normal"/>
    <w:uiPriority w:val="99"/>
    <w:rsid w:val="0035130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NoSpacing">
    <w:name w:val="No Spacing"/>
    <w:link w:val="NoSpacingChar"/>
    <w:uiPriority w:val="99"/>
    <w:qFormat/>
    <w:rsid w:val="00E158EE"/>
    <w:rPr>
      <w:rFonts w:ascii="Times New Roman" w:hAnsi="Times New Roman"/>
      <w:sz w:val="28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AF20C3"/>
    <w:rPr>
      <w:rFonts w:ascii="Times New Roman" w:eastAsia="Times New Roman" w:hAnsi="Times New Roman" w:cs="Times New Roman"/>
      <w:sz w:val="22"/>
      <w:szCs w:val="22"/>
      <w:lang w:val="ru-RU" w:eastAsia="en-US" w:bidi="ar-SA"/>
    </w:rPr>
  </w:style>
  <w:style w:type="character" w:customStyle="1" w:styleId="a1">
    <w:name w:val="Основной текст_"/>
    <w:basedOn w:val="DefaultParagraphFont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Normal"/>
    <w:link w:val="a1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="Calibri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textAlignment w:val="baseline"/>
    </w:pPr>
    <w:rPr>
      <w:rFonts w:ascii="Arial" w:hAnsi="Arial" w:cs="Tahoma"/>
      <w:kern w:val="3"/>
      <w:sz w:val="21"/>
      <w:szCs w:val="24"/>
    </w:rPr>
  </w:style>
  <w:style w:type="character" w:styleId="Hyperlink">
    <w:name w:val="Hyperlink"/>
    <w:basedOn w:val="DefaultParagraphFont"/>
    <w:uiPriority w:val="99"/>
    <w:rsid w:val="00B52BF5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B52BF5"/>
    <w:rPr>
      <w:rFonts w:cs="Times New Roman"/>
      <w:i/>
      <w:iCs/>
    </w:rPr>
  </w:style>
  <w:style w:type="character" w:customStyle="1" w:styleId="10pt">
    <w:name w:val="Основной текст + 10 pt"/>
    <w:aliases w:val="Не полужирный,Интервал 0 pt"/>
    <w:basedOn w:val="a1"/>
    <w:uiPriority w:val="99"/>
    <w:rsid w:val="003B7A21"/>
    <w:rPr>
      <w:rFonts w:ascii="Times New Roman" w:hAnsi="Times New Roman"/>
      <w:color w:val="000000"/>
      <w:w w:val="100"/>
      <w:position w:val="0"/>
      <w:sz w:val="20"/>
      <w:szCs w:val="20"/>
      <w:lang w:val="ru-RU"/>
    </w:rPr>
  </w:style>
  <w:style w:type="paragraph" w:customStyle="1" w:styleId="a2">
    <w:name w:val="Базовый"/>
    <w:uiPriority w:val="99"/>
    <w:rsid w:val="00F14690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3DAB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062DC7"/>
    <w:pPr>
      <w:suppressAutoHyphens/>
      <w:spacing w:after="12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62DC7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apple-converted-space">
    <w:name w:val="apple-converted-space"/>
    <w:basedOn w:val="DefaultParagraphFont"/>
    <w:uiPriority w:val="99"/>
    <w:rsid w:val="00BB4DEA"/>
    <w:rPr>
      <w:rFonts w:cs="Times New Roman"/>
    </w:rPr>
  </w:style>
  <w:style w:type="paragraph" w:customStyle="1" w:styleId="TableContents">
    <w:name w:val="Table Contents"/>
    <w:basedOn w:val="Standard"/>
    <w:uiPriority w:val="99"/>
    <w:rsid w:val="00507B24"/>
    <w:pPr>
      <w:suppressLineNumbers/>
    </w:pPr>
  </w:style>
  <w:style w:type="paragraph" w:customStyle="1" w:styleId="WW-">
    <w:name w:val="WW-Базовый"/>
    <w:uiPriority w:val="99"/>
    <w:rsid w:val="004C3231"/>
    <w:pPr>
      <w:suppressAutoHyphens/>
      <w:spacing w:line="100" w:lineRule="atLeast"/>
    </w:pPr>
    <w:rPr>
      <w:rFonts w:ascii="Times New Roman" w:eastAsia="Times New Roman" w:hAnsi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styleId="ListParagraph">
    <w:name w:val="List Paragraph"/>
    <w:basedOn w:val="Normal"/>
    <w:uiPriority w:val="99"/>
    <w:qFormat/>
    <w:rsid w:val="00BB2D6F"/>
    <w:pPr>
      <w:ind w:left="720"/>
    </w:pPr>
    <w:rPr>
      <w:rFonts w:cs="Calibri"/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A714F5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36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A714F5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A714F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4F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253289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681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3267</TotalTime>
  <Pages>5</Pages>
  <Words>1143</Words>
  <Characters>6520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4</cp:revision>
  <cp:lastPrinted>2022-03-21T12:35:00Z</cp:lastPrinted>
  <dcterms:created xsi:type="dcterms:W3CDTF">2018-02-15T05:04:00Z</dcterms:created>
  <dcterms:modified xsi:type="dcterms:W3CDTF">2022-03-21T12:37:00Z</dcterms:modified>
</cp:coreProperties>
</file>