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32513" w:rsidRPr="009C3243" w:rsidRDefault="00232513" w:rsidP="00F0445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яя                                                                                                                                                                                                                  </w:t>
      </w:r>
      <w:r w:rsidRPr="009C3243">
        <w:rPr>
          <w:rFonts w:ascii="Times New Roman" w:hAnsi="Times New Roman"/>
          <w:sz w:val="24"/>
          <w:szCs w:val="24"/>
        </w:rPr>
        <w:t>Утверждаю:</w:t>
      </w:r>
    </w:p>
    <w:p w:rsidR="00232513" w:rsidRPr="009C3243" w:rsidRDefault="00232513" w:rsidP="00F04455">
      <w:pPr>
        <w:spacing w:after="0" w:line="240" w:lineRule="auto"/>
        <w:ind w:left="5421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                         </w:t>
      </w:r>
      <w:r w:rsidRPr="009C3243">
        <w:rPr>
          <w:rFonts w:ascii="Times New Roman" w:hAnsi="Times New Roman"/>
          <w:sz w:val="24"/>
          <w:szCs w:val="24"/>
        </w:rPr>
        <w:t>Директор МБУ</w:t>
      </w:r>
    </w:p>
    <w:p w:rsidR="00232513" w:rsidRPr="009C3243" w:rsidRDefault="00232513" w:rsidP="00F04455">
      <w:pPr>
        <w:spacing w:after="0" w:line="240" w:lineRule="auto"/>
        <w:ind w:left="5421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                         </w:t>
      </w:r>
      <w:r w:rsidRPr="009C3243">
        <w:rPr>
          <w:rFonts w:ascii="Times New Roman" w:hAnsi="Times New Roman"/>
          <w:sz w:val="24"/>
          <w:szCs w:val="24"/>
        </w:rPr>
        <w:t>ДК «Бурненский»</w:t>
      </w:r>
    </w:p>
    <w:p w:rsidR="00232513" w:rsidRPr="009C3243" w:rsidRDefault="00232513" w:rsidP="00F04455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                ________   Е.В.Плугина</w:t>
      </w:r>
    </w:p>
    <w:p w:rsidR="00232513" w:rsidRPr="009C3243" w:rsidRDefault="00232513" w:rsidP="009C3243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232513" w:rsidRDefault="00232513" w:rsidP="002E1EFB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9C3243">
        <w:rPr>
          <w:rFonts w:ascii="Times New Roman" w:hAnsi="Times New Roman"/>
          <w:b/>
          <w:sz w:val="24"/>
          <w:szCs w:val="24"/>
        </w:rPr>
        <w:t xml:space="preserve">План мероприятий </w:t>
      </w:r>
      <w:r>
        <w:rPr>
          <w:rFonts w:ascii="Times New Roman" w:hAnsi="Times New Roman"/>
          <w:b/>
          <w:sz w:val="24"/>
          <w:szCs w:val="24"/>
        </w:rPr>
        <w:t xml:space="preserve"> на СЕНТЯБРЬ</w:t>
      </w:r>
      <w:r w:rsidRPr="009C3243">
        <w:rPr>
          <w:rFonts w:ascii="Times New Roman" w:hAnsi="Times New Roman"/>
          <w:b/>
          <w:sz w:val="24"/>
          <w:szCs w:val="24"/>
        </w:rPr>
        <w:t xml:space="preserve">  месяц  </w:t>
      </w:r>
      <w:smartTag w:uri="urn:schemas-microsoft-com:office:smarttags" w:element="metricconverter">
        <w:smartTagPr>
          <w:attr w:name="ProductID" w:val="2022 г"/>
        </w:smartTagPr>
        <w:r w:rsidRPr="009C3243">
          <w:rPr>
            <w:rFonts w:ascii="Times New Roman" w:hAnsi="Times New Roman"/>
            <w:b/>
            <w:sz w:val="24"/>
            <w:szCs w:val="24"/>
          </w:rPr>
          <w:t>2022 г</w:t>
        </w:r>
      </w:smartTag>
      <w:r w:rsidRPr="009C3243">
        <w:rPr>
          <w:rFonts w:ascii="Times New Roman" w:hAnsi="Times New Roman"/>
          <w:b/>
          <w:sz w:val="24"/>
          <w:szCs w:val="24"/>
        </w:rPr>
        <w:t>.</w:t>
      </w:r>
    </w:p>
    <w:p w:rsidR="00232513" w:rsidRPr="009C3243" w:rsidRDefault="00232513" w:rsidP="002E1EFB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232513" w:rsidRDefault="00232513" w:rsidP="009C3243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9C3243">
        <w:rPr>
          <w:rFonts w:ascii="Times New Roman" w:hAnsi="Times New Roman"/>
          <w:b/>
          <w:sz w:val="24"/>
          <w:szCs w:val="24"/>
        </w:rPr>
        <w:t>МБУ ДК «Бурненский»</w:t>
      </w:r>
    </w:p>
    <w:p w:rsidR="00232513" w:rsidRPr="009C3243" w:rsidRDefault="00232513" w:rsidP="00C33BE8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tbl>
      <w:tblPr>
        <w:tblW w:w="15731" w:type="dxa"/>
        <w:jc w:val="center"/>
        <w:tblInd w:w="7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726"/>
        <w:gridCol w:w="1518"/>
        <w:gridCol w:w="992"/>
        <w:gridCol w:w="4870"/>
        <w:gridCol w:w="3099"/>
        <w:gridCol w:w="1528"/>
        <w:gridCol w:w="2998"/>
      </w:tblGrid>
      <w:tr w:rsidR="00232513" w:rsidRPr="005D4E4E" w:rsidTr="002F2231">
        <w:trPr>
          <w:trHeight w:val="669"/>
          <w:jc w:val="center"/>
        </w:trPr>
        <w:tc>
          <w:tcPr>
            <w:tcW w:w="726" w:type="dxa"/>
          </w:tcPr>
          <w:p w:rsidR="00232513" w:rsidRPr="005D4E4E" w:rsidRDefault="00232513" w:rsidP="009C324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D4E4E">
              <w:rPr>
                <w:rFonts w:ascii="Times New Roman" w:hAnsi="Times New Roman"/>
                <w:b/>
                <w:sz w:val="24"/>
                <w:szCs w:val="24"/>
              </w:rPr>
              <w:t>№</w:t>
            </w:r>
          </w:p>
          <w:p w:rsidR="00232513" w:rsidRPr="005D4E4E" w:rsidRDefault="00232513" w:rsidP="009C324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D4E4E">
              <w:rPr>
                <w:rFonts w:ascii="Times New Roman" w:hAnsi="Times New Roman"/>
                <w:b/>
                <w:sz w:val="24"/>
                <w:szCs w:val="24"/>
              </w:rPr>
              <w:t>п/п</w:t>
            </w:r>
          </w:p>
        </w:tc>
        <w:tc>
          <w:tcPr>
            <w:tcW w:w="1518" w:type="dxa"/>
          </w:tcPr>
          <w:p w:rsidR="00232513" w:rsidRPr="005D4E4E" w:rsidRDefault="00232513" w:rsidP="009C324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D4E4E">
              <w:rPr>
                <w:rFonts w:ascii="Times New Roman" w:hAnsi="Times New Roman"/>
                <w:b/>
                <w:sz w:val="24"/>
                <w:szCs w:val="24"/>
              </w:rPr>
              <w:t>Дата</w:t>
            </w:r>
          </w:p>
        </w:tc>
        <w:tc>
          <w:tcPr>
            <w:tcW w:w="992" w:type="dxa"/>
          </w:tcPr>
          <w:p w:rsidR="00232513" w:rsidRPr="009C3243" w:rsidRDefault="00232513" w:rsidP="009C3243">
            <w:pPr>
              <w:pStyle w:val="a"/>
              <w:suppressLineNumbers w:val="0"/>
              <w:rPr>
                <w:rFonts w:ascii="Times New Roman" w:hAnsi="Times New Roman"/>
                <w:bCs w:val="0"/>
              </w:rPr>
            </w:pPr>
            <w:r w:rsidRPr="009C3243">
              <w:rPr>
                <w:rFonts w:ascii="Times New Roman" w:hAnsi="Times New Roman"/>
                <w:bCs w:val="0"/>
              </w:rPr>
              <w:t>Время</w:t>
            </w:r>
          </w:p>
        </w:tc>
        <w:tc>
          <w:tcPr>
            <w:tcW w:w="4870" w:type="dxa"/>
          </w:tcPr>
          <w:p w:rsidR="00232513" w:rsidRPr="005D4E4E" w:rsidRDefault="00232513" w:rsidP="0095534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D4E4E">
              <w:rPr>
                <w:rFonts w:ascii="Times New Roman" w:hAnsi="Times New Roman"/>
                <w:b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3099" w:type="dxa"/>
          </w:tcPr>
          <w:p w:rsidR="00232513" w:rsidRPr="005D4E4E" w:rsidRDefault="00232513" w:rsidP="009C324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D4E4E">
              <w:rPr>
                <w:rFonts w:ascii="Times New Roman" w:hAnsi="Times New Roman"/>
                <w:b/>
                <w:sz w:val="24"/>
                <w:szCs w:val="24"/>
              </w:rPr>
              <w:t>Место проведения</w:t>
            </w:r>
          </w:p>
        </w:tc>
        <w:tc>
          <w:tcPr>
            <w:tcW w:w="1528" w:type="dxa"/>
          </w:tcPr>
          <w:p w:rsidR="00232513" w:rsidRPr="005D4E4E" w:rsidRDefault="00232513" w:rsidP="0095534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D4E4E">
              <w:rPr>
                <w:rFonts w:ascii="Times New Roman" w:hAnsi="Times New Roman"/>
                <w:b/>
                <w:sz w:val="24"/>
                <w:szCs w:val="24"/>
              </w:rPr>
              <w:t>Количество участников</w:t>
            </w:r>
          </w:p>
        </w:tc>
        <w:tc>
          <w:tcPr>
            <w:tcW w:w="2998" w:type="dxa"/>
          </w:tcPr>
          <w:p w:rsidR="00232513" w:rsidRPr="005D4E4E" w:rsidRDefault="00232513" w:rsidP="009C324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D4E4E">
              <w:rPr>
                <w:rFonts w:ascii="Times New Roman" w:hAnsi="Times New Roman"/>
                <w:b/>
                <w:sz w:val="24"/>
                <w:szCs w:val="24"/>
              </w:rPr>
              <w:t>Ответственный за выполнение</w:t>
            </w:r>
          </w:p>
        </w:tc>
      </w:tr>
      <w:tr w:rsidR="00232513" w:rsidRPr="005D4E4E" w:rsidTr="002F2231">
        <w:trPr>
          <w:trHeight w:val="20"/>
          <w:jc w:val="center"/>
        </w:trPr>
        <w:tc>
          <w:tcPr>
            <w:tcW w:w="726" w:type="dxa"/>
          </w:tcPr>
          <w:p w:rsidR="00232513" w:rsidRPr="009C3243" w:rsidRDefault="00232513" w:rsidP="009C3243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8" w:type="dxa"/>
          </w:tcPr>
          <w:p w:rsidR="00232513" w:rsidRPr="005D4E4E" w:rsidRDefault="00232513" w:rsidP="00EF43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D4E4E">
              <w:rPr>
                <w:rFonts w:ascii="Times New Roman" w:hAnsi="Times New Roman"/>
                <w:sz w:val="24"/>
                <w:szCs w:val="24"/>
              </w:rPr>
              <w:t>01.09.2022г.</w:t>
            </w:r>
          </w:p>
        </w:tc>
        <w:tc>
          <w:tcPr>
            <w:tcW w:w="992" w:type="dxa"/>
          </w:tcPr>
          <w:p w:rsidR="00232513" w:rsidRPr="009C3243" w:rsidRDefault="00232513" w:rsidP="009C3243">
            <w:pPr>
              <w:pStyle w:val="a"/>
              <w:suppressLineNumbers w:val="0"/>
              <w:rPr>
                <w:rFonts w:ascii="Times New Roman" w:hAnsi="Times New Roman"/>
                <w:b w:val="0"/>
                <w:bCs w:val="0"/>
              </w:rPr>
            </w:pPr>
            <w:r>
              <w:rPr>
                <w:rFonts w:ascii="Times New Roman" w:hAnsi="Times New Roman"/>
                <w:b w:val="0"/>
                <w:bCs w:val="0"/>
              </w:rPr>
              <w:t>12.00</w:t>
            </w:r>
          </w:p>
        </w:tc>
        <w:tc>
          <w:tcPr>
            <w:tcW w:w="4870" w:type="dxa"/>
          </w:tcPr>
          <w:p w:rsidR="00232513" w:rsidRDefault="00232513" w:rsidP="00855BB9">
            <w:pPr>
              <w:tabs>
                <w:tab w:val="left" w:pos="615"/>
              </w:tabs>
              <w:spacing w:after="0" w:line="240" w:lineRule="auto"/>
              <w:jc w:val="center"/>
              <w:rPr>
                <w:rFonts w:ascii="Times New Roman" w:hAnsi="Times New Roman"/>
                <w:color w:val="111111"/>
                <w:sz w:val="24"/>
                <w:szCs w:val="24"/>
              </w:rPr>
            </w:pPr>
            <w:r>
              <w:rPr>
                <w:rFonts w:ascii="Times New Roman" w:hAnsi="Times New Roman"/>
                <w:color w:val="111111"/>
                <w:sz w:val="24"/>
                <w:szCs w:val="24"/>
              </w:rPr>
              <w:t>Игровая программа</w:t>
            </w:r>
          </w:p>
          <w:p w:rsidR="00232513" w:rsidRPr="005D4E4E" w:rsidRDefault="00232513" w:rsidP="00855BB9">
            <w:pPr>
              <w:tabs>
                <w:tab w:val="left" w:pos="61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111111"/>
                <w:sz w:val="24"/>
                <w:szCs w:val="24"/>
              </w:rPr>
              <w:t>«Здравствуй, школа!»</w:t>
            </w:r>
          </w:p>
        </w:tc>
        <w:tc>
          <w:tcPr>
            <w:tcW w:w="3099" w:type="dxa"/>
          </w:tcPr>
          <w:p w:rsidR="00232513" w:rsidRDefault="00232513" w:rsidP="00855BB9">
            <w:pPr>
              <w:pStyle w:val="a2"/>
              <w:spacing w:line="240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ДД «Первомайский»</w:t>
            </w:r>
          </w:p>
          <w:p w:rsidR="00232513" w:rsidRPr="009C3243" w:rsidRDefault="00232513" w:rsidP="00855BB9">
            <w:pPr>
              <w:pStyle w:val="a2"/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9C3243">
              <w:rPr>
                <w:rFonts w:ascii="Times New Roman" w:hAnsi="Times New Roman" w:cs="Times New Roman"/>
              </w:rPr>
              <w:t>филиал МБУ</w:t>
            </w:r>
          </w:p>
          <w:p w:rsidR="00232513" w:rsidRPr="009C3243" w:rsidRDefault="00232513" w:rsidP="00855BB9">
            <w:pPr>
              <w:pStyle w:val="a2"/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9C3243">
              <w:rPr>
                <w:rFonts w:ascii="Times New Roman" w:hAnsi="Times New Roman" w:cs="Times New Roman"/>
              </w:rPr>
              <w:t>ДК «Бурненский»</w:t>
            </w:r>
          </w:p>
        </w:tc>
        <w:tc>
          <w:tcPr>
            <w:tcW w:w="1528" w:type="dxa"/>
          </w:tcPr>
          <w:p w:rsidR="00232513" w:rsidRPr="005D4E4E" w:rsidRDefault="00232513" w:rsidP="009C324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D4E4E"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2998" w:type="dxa"/>
          </w:tcPr>
          <w:p w:rsidR="00232513" w:rsidRDefault="00232513" w:rsidP="00855BB9">
            <w:pPr>
              <w:spacing w:after="0" w:line="240" w:lineRule="auto"/>
              <w:jc w:val="center"/>
              <w:rPr>
                <w:rFonts w:ascii="Times New Roman" w:hAnsi="Times New Roman"/>
                <w:kern w:val="1"/>
                <w:sz w:val="24"/>
                <w:szCs w:val="24"/>
              </w:rPr>
            </w:pPr>
            <w:r w:rsidRPr="009C3243">
              <w:rPr>
                <w:rFonts w:ascii="Times New Roman" w:hAnsi="Times New Roman"/>
                <w:kern w:val="1"/>
                <w:sz w:val="24"/>
                <w:szCs w:val="24"/>
              </w:rPr>
              <w:t>Ку</w:t>
            </w:r>
            <w:r>
              <w:rPr>
                <w:rFonts w:ascii="Times New Roman" w:hAnsi="Times New Roman"/>
                <w:kern w:val="1"/>
                <w:sz w:val="24"/>
                <w:szCs w:val="24"/>
              </w:rPr>
              <w:t>льторганизатор</w:t>
            </w:r>
          </w:p>
          <w:p w:rsidR="00232513" w:rsidRPr="005D4E4E" w:rsidRDefault="00232513" w:rsidP="00855BB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kern w:val="1"/>
                <w:sz w:val="24"/>
                <w:szCs w:val="24"/>
              </w:rPr>
              <w:t xml:space="preserve"> ДД «Первомайский</w:t>
            </w:r>
            <w:r w:rsidRPr="009C3243">
              <w:rPr>
                <w:rFonts w:ascii="Times New Roman" w:hAnsi="Times New Roman"/>
                <w:kern w:val="1"/>
                <w:sz w:val="24"/>
                <w:szCs w:val="24"/>
              </w:rPr>
              <w:t xml:space="preserve">»    </w:t>
            </w:r>
            <w:r>
              <w:rPr>
                <w:rFonts w:ascii="Times New Roman" w:hAnsi="Times New Roman"/>
                <w:kern w:val="1"/>
                <w:sz w:val="24"/>
                <w:szCs w:val="24"/>
              </w:rPr>
              <w:t xml:space="preserve">     </w:t>
            </w:r>
            <w:r w:rsidRPr="009C3243">
              <w:rPr>
                <w:rFonts w:ascii="Times New Roman" w:hAnsi="Times New Roman"/>
                <w:kern w:val="1"/>
                <w:sz w:val="24"/>
                <w:szCs w:val="24"/>
              </w:rPr>
              <w:t>М.М. Шайха</w:t>
            </w:r>
          </w:p>
        </w:tc>
      </w:tr>
      <w:tr w:rsidR="00232513" w:rsidRPr="005D4E4E" w:rsidTr="002F2231">
        <w:trPr>
          <w:trHeight w:val="20"/>
          <w:jc w:val="center"/>
        </w:trPr>
        <w:tc>
          <w:tcPr>
            <w:tcW w:w="726" w:type="dxa"/>
          </w:tcPr>
          <w:p w:rsidR="00232513" w:rsidRPr="009C3243" w:rsidRDefault="00232513" w:rsidP="009C3243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8" w:type="dxa"/>
          </w:tcPr>
          <w:p w:rsidR="00232513" w:rsidRPr="005D4E4E" w:rsidRDefault="00232513" w:rsidP="00EF43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D4E4E">
              <w:rPr>
                <w:rFonts w:ascii="Times New Roman" w:hAnsi="Times New Roman"/>
                <w:sz w:val="24"/>
                <w:szCs w:val="24"/>
              </w:rPr>
              <w:t>01.09.2022г.</w:t>
            </w:r>
          </w:p>
        </w:tc>
        <w:tc>
          <w:tcPr>
            <w:tcW w:w="992" w:type="dxa"/>
          </w:tcPr>
          <w:p w:rsidR="00232513" w:rsidRDefault="00232513" w:rsidP="009C3243">
            <w:pPr>
              <w:pStyle w:val="a"/>
              <w:suppressLineNumbers w:val="0"/>
              <w:rPr>
                <w:rFonts w:ascii="Times New Roman" w:hAnsi="Times New Roman"/>
                <w:b w:val="0"/>
                <w:bCs w:val="0"/>
              </w:rPr>
            </w:pPr>
            <w:r>
              <w:rPr>
                <w:rFonts w:ascii="Times New Roman" w:hAnsi="Times New Roman"/>
                <w:b w:val="0"/>
                <w:bCs w:val="0"/>
              </w:rPr>
              <w:t>16.00</w:t>
            </w:r>
          </w:p>
        </w:tc>
        <w:tc>
          <w:tcPr>
            <w:tcW w:w="4870" w:type="dxa"/>
          </w:tcPr>
          <w:p w:rsidR="00232513" w:rsidRDefault="00232513" w:rsidP="00855BB9">
            <w:pPr>
              <w:spacing w:after="0"/>
              <w:jc w:val="center"/>
              <w:rPr>
                <w:rFonts w:ascii="Times New Roman" w:hAnsi="Times New Roman"/>
                <w:color w:val="111111"/>
                <w:sz w:val="24"/>
                <w:szCs w:val="24"/>
              </w:rPr>
            </w:pPr>
            <w:r>
              <w:rPr>
                <w:rFonts w:ascii="Times New Roman" w:hAnsi="Times New Roman"/>
                <w:color w:val="111111"/>
                <w:sz w:val="24"/>
                <w:szCs w:val="24"/>
              </w:rPr>
              <w:t>Игровая программа</w:t>
            </w:r>
          </w:p>
          <w:p w:rsidR="00232513" w:rsidRPr="005D4E4E" w:rsidRDefault="00232513" w:rsidP="00855BB9">
            <w:pPr>
              <w:tabs>
                <w:tab w:val="left" w:pos="61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111111"/>
                <w:sz w:val="24"/>
                <w:szCs w:val="24"/>
              </w:rPr>
              <w:t>«Дружно в школу»</w:t>
            </w:r>
          </w:p>
        </w:tc>
        <w:tc>
          <w:tcPr>
            <w:tcW w:w="3099" w:type="dxa"/>
          </w:tcPr>
          <w:p w:rsidR="00232513" w:rsidRDefault="00232513" w:rsidP="00813EA0">
            <w:pPr>
              <w:pStyle w:val="a2"/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ДД «Безымянский</w:t>
            </w:r>
            <w:r w:rsidRPr="009C3243">
              <w:rPr>
                <w:rFonts w:ascii="Times New Roman" w:hAnsi="Times New Roman" w:cs="Times New Roman"/>
              </w:rPr>
              <w:t xml:space="preserve">» </w:t>
            </w:r>
            <w:r>
              <w:rPr>
                <w:rFonts w:ascii="Times New Roman" w:hAnsi="Times New Roman" w:cs="Times New Roman"/>
              </w:rPr>
              <w:t xml:space="preserve">            </w:t>
            </w:r>
            <w:r w:rsidRPr="009C3243">
              <w:rPr>
                <w:rFonts w:ascii="Times New Roman" w:hAnsi="Times New Roman" w:cs="Times New Roman"/>
              </w:rPr>
              <w:t xml:space="preserve">филиал МБУ </w:t>
            </w:r>
          </w:p>
          <w:p w:rsidR="00232513" w:rsidRPr="009C3243" w:rsidRDefault="00232513" w:rsidP="00813EA0">
            <w:pPr>
              <w:pStyle w:val="a2"/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9C3243">
              <w:rPr>
                <w:rFonts w:ascii="Times New Roman" w:hAnsi="Times New Roman" w:cs="Times New Roman"/>
              </w:rPr>
              <w:t>ДК «Бурненский»</w:t>
            </w:r>
          </w:p>
        </w:tc>
        <w:tc>
          <w:tcPr>
            <w:tcW w:w="1528" w:type="dxa"/>
          </w:tcPr>
          <w:p w:rsidR="00232513" w:rsidRPr="005D4E4E" w:rsidRDefault="00232513" w:rsidP="009C324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D4E4E"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2998" w:type="dxa"/>
          </w:tcPr>
          <w:p w:rsidR="00232513" w:rsidRPr="005D4E4E" w:rsidRDefault="00232513" w:rsidP="00813EA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D4E4E">
              <w:rPr>
                <w:rFonts w:ascii="Times New Roman" w:hAnsi="Times New Roman"/>
                <w:sz w:val="24"/>
                <w:szCs w:val="24"/>
              </w:rPr>
              <w:t xml:space="preserve">Культорганизатор </w:t>
            </w:r>
          </w:p>
          <w:p w:rsidR="00232513" w:rsidRPr="005D4E4E" w:rsidRDefault="00232513" w:rsidP="00813EA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D4E4E">
              <w:rPr>
                <w:rFonts w:ascii="Times New Roman" w:hAnsi="Times New Roman"/>
                <w:sz w:val="24"/>
                <w:szCs w:val="24"/>
              </w:rPr>
              <w:t>ДД «Безымянский»</w:t>
            </w:r>
          </w:p>
          <w:p w:rsidR="00232513" w:rsidRPr="005D4E4E" w:rsidRDefault="00232513" w:rsidP="00813EA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D4E4E">
              <w:rPr>
                <w:rFonts w:ascii="Times New Roman" w:hAnsi="Times New Roman"/>
                <w:sz w:val="24"/>
                <w:szCs w:val="24"/>
              </w:rPr>
              <w:t>М.И.Тимченко</w:t>
            </w:r>
          </w:p>
        </w:tc>
      </w:tr>
      <w:tr w:rsidR="00232513" w:rsidRPr="005D4E4E" w:rsidTr="002F2231">
        <w:trPr>
          <w:trHeight w:val="20"/>
          <w:jc w:val="center"/>
        </w:trPr>
        <w:tc>
          <w:tcPr>
            <w:tcW w:w="726" w:type="dxa"/>
          </w:tcPr>
          <w:p w:rsidR="00232513" w:rsidRPr="009C3243" w:rsidRDefault="00232513" w:rsidP="009C3243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8" w:type="dxa"/>
          </w:tcPr>
          <w:p w:rsidR="00232513" w:rsidRPr="005D4E4E" w:rsidRDefault="00232513" w:rsidP="00EF43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D4E4E">
              <w:rPr>
                <w:rFonts w:ascii="Times New Roman" w:hAnsi="Times New Roman"/>
                <w:sz w:val="24"/>
                <w:szCs w:val="24"/>
              </w:rPr>
              <w:t>02.09.2022г.</w:t>
            </w:r>
          </w:p>
        </w:tc>
        <w:tc>
          <w:tcPr>
            <w:tcW w:w="992" w:type="dxa"/>
          </w:tcPr>
          <w:p w:rsidR="00232513" w:rsidRDefault="00232513" w:rsidP="009C3243">
            <w:pPr>
              <w:pStyle w:val="a"/>
              <w:suppressLineNumbers w:val="0"/>
              <w:rPr>
                <w:rFonts w:ascii="Times New Roman" w:hAnsi="Times New Roman"/>
                <w:b w:val="0"/>
                <w:bCs w:val="0"/>
              </w:rPr>
            </w:pPr>
            <w:r>
              <w:rPr>
                <w:rFonts w:ascii="Times New Roman" w:hAnsi="Times New Roman"/>
                <w:b w:val="0"/>
                <w:bCs w:val="0"/>
              </w:rPr>
              <w:t>14.00</w:t>
            </w:r>
          </w:p>
        </w:tc>
        <w:tc>
          <w:tcPr>
            <w:tcW w:w="4870" w:type="dxa"/>
          </w:tcPr>
          <w:p w:rsidR="00232513" w:rsidRPr="005D4E4E" w:rsidRDefault="00232513" w:rsidP="00855BB9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D4E4E">
              <w:rPr>
                <w:rFonts w:ascii="Times New Roman" w:hAnsi="Times New Roman"/>
                <w:sz w:val="24"/>
                <w:szCs w:val="24"/>
              </w:rPr>
              <w:t xml:space="preserve">Конкурс рисунков </w:t>
            </w:r>
          </w:p>
          <w:p w:rsidR="00232513" w:rsidRDefault="00232513" w:rsidP="00855BB9">
            <w:pPr>
              <w:spacing w:after="0"/>
              <w:jc w:val="center"/>
              <w:rPr>
                <w:rFonts w:ascii="Times New Roman" w:hAnsi="Times New Roman"/>
                <w:color w:val="111111"/>
                <w:sz w:val="24"/>
                <w:szCs w:val="24"/>
              </w:rPr>
            </w:pPr>
            <w:r w:rsidRPr="005D4E4E">
              <w:rPr>
                <w:rFonts w:ascii="Times New Roman" w:hAnsi="Times New Roman"/>
                <w:sz w:val="24"/>
                <w:szCs w:val="24"/>
              </w:rPr>
              <w:t>«Мой любимый урок»</w:t>
            </w:r>
          </w:p>
        </w:tc>
        <w:tc>
          <w:tcPr>
            <w:tcW w:w="3099" w:type="dxa"/>
          </w:tcPr>
          <w:p w:rsidR="00232513" w:rsidRPr="005D4E4E" w:rsidRDefault="00232513" w:rsidP="00855BB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D4E4E">
              <w:rPr>
                <w:rFonts w:ascii="Times New Roman" w:hAnsi="Times New Roman"/>
              </w:rPr>
              <w:t xml:space="preserve">ДД «Заветновский»  </w:t>
            </w:r>
          </w:p>
          <w:p w:rsidR="00232513" w:rsidRPr="005D4E4E" w:rsidRDefault="00232513" w:rsidP="00855BB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D4E4E">
              <w:rPr>
                <w:rFonts w:ascii="Times New Roman" w:hAnsi="Times New Roman"/>
              </w:rPr>
              <w:t xml:space="preserve">филиал МБУ </w:t>
            </w:r>
          </w:p>
          <w:p w:rsidR="00232513" w:rsidRDefault="00232513" w:rsidP="00855BB9">
            <w:pPr>
              <w:pStyle w:val="a2"/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9C3243">
              <w:rPr>
                <w:rFonts w:ascii="Times New Roman" w:hAnsi="Times New Roman" w:cs="Times New Roman"/>
              </w:rPr>
              <w:t>ДК «Бурненский»</w:t>
            </w:r>
          </w:p>
        </w:tc>
        <w:tc>
          <w:tcPr>
            <w:tcW w:w="1528" w:type="dxa"/>
          </w:tcPr>
          <w:p w:rsidR="00232513" w:rsidRPr="005D4E4E" w:rsidRDefault="00232513" w:rsidP="009C324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D4E4E"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  <w:tc>
          <w:tcPr>
            <w:tcW w:w="2998" w:type="dxa"/>
          </w:tcPr>
          <w:p w:rsidR="00232513" w:rsidRPr="005D4E4E" w:rsidRDefault="00232513" w:rsidP="00855BB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D4E4E">
              <w:rPr>
                <w:rFonts w:ascii="Times New Roman" w:hAnsi="Times New Roman"/>
                <w:sz w:val="24"/>
                <w:szCs w:val="24"/>
              </w:rPr>
              <w:t xml:space="preserve">Культорганизатор </w:t>
            </w:r>
          </w:p>
          <w:p w:rsidR="00232513" w:rsidRPr="005D4E4E" w:rsidRDefault="00232513" w:rsidP="00855BB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D4E4E">
              <w:rPr>
                <w:rFonts w:ascii="Times New Roman" w:hAnsi="Times New Roman"/>
                <w:sz w:val="24"/>
                <w:szCs w:val="24"/>
              </w:rPr>
              <w:t>ДД «Заветновский»</w:t>
            </w:r>
          </w:p>
          <w:p w:rsidR="00232513" w:rsidRPr="005D4E4E" w:rsidRDefault="00232513" w:rsidP="00855BB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D4E4E">
              <w:rPr>
                <w:rFonts w:ascii="Times New Roman" w:hAnsi="Times New Roman"/>
                <w:sz w:val="24"/>
                <w:szCs w:val="24"/>
              </w:rPr>
              <w:t>А.А.Мусянова</w:t>
            </w:r>
          </w:p>
        </w:tc>
      </w:tr>
      <w:tr w:rsidR="00232513" w:rsidRPr="005D4E4E" w:rsidTr="002F2231">
        <w:trPr>
          <w:trHeight w:val="20"/>
          <w:jc w:val="center"/>
        </w:trPr>
        <w:tc>
          <w:tcPr>
            <w:tcW w:w="726" w:type="dxa"/>
          </w:tcPr>
          <w:p w:rsidR="00232513" w:rsidRPr="009C3243" w:rsidRDefault="00232513" w:rsidP="009C3243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8" w:type="dxa"/>
          </w:tcPr>
          <w:p w:rsidR="00232513" w:rsidRPr="005D4E4E" w:rsidRDefault="00232513" w:rsidP="00EF43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D4E4E">
              <w:rPr>
                <w:rFonts w:ascii="Times New Roman" w:hAnsi="Times New Roman"/>
                <w:sz w:val="24"/>
                <w:szCs w:val="24"/>
              </w:rPr>
              <w:t>03.09.2022г.</w:t>
            </w:r>
          </w:p>
        </w:tc>
        <w:tc>
          <w:tcPr>
            <w:tcW w:w="992" w:type="dxa"/>
          </w:tcPr>
          <w:p w:rsidR="00232513" w:rsidRPr="009C3243" w:rsidRDefault="00232513" w:rsidP="009C3243">
            <w:pPr>
              <w:pStyle w:val="a"/>
              <w:suppressLineNumbers w:val="0"/>
              <w:rPr>
                <w:rFonts w:ascii="Times New Roman" w:hAnsi="Times New Roman"/>
                <w:b w:val="0"/>
                <w:bCs w:val="0"/>
              </w:rPr>
            </w:pPr>
            <w:r>
              <w:rPr>
                <w:rFonts w:ascii="Times New Roman" w:hAnsi="Times New Roman"/>
                <w:b w:val="0"/>
                <w:bCs w:val="0"/>
              </w:rPr>
              <w:t>14</w:t>
            </w:r>
            <w:r w:rsidRPr="009C3243">
              <w:rPr>
                <w:rFonts w:ascii="Times New Roman" w:hAnsi="Times New Roman"/>
                <w:b w:val="0"/>
                <w:bCs w:val="0"/>
              </w:rPr>
              <w:t>.00</w:t>
            </w:r>
          </w:p>
        </w:tc>
        <w:tc>
          <w:tcPr>
            <w:tcW w:w="4870" w:type="dxa"/>
          </w:tcPr>
          <w:p w:rsidR="00232513" w:rsidRDefault="00232513" w:rsidP="00855BB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Лекция</w:t>
            </w:r>
          </w:p>
          <w:p w:rsidR="00232513" w:rsidRDefault="00232513" w:rsidP="00855BB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35194C">
              <w:rPr>
                <w:rFonts w:ascii="Times New Roman" w:hAnsi="Times New Roman"/>
                <w:sz w:val="24"/>
                <w:szCs w:val="24"/>
                <w:lang w:eastAsia="en-US"/>
              </w:rPr>
              <w:t>«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Твоя безопасность в твоих руках»</w:t>
            </w:r>
          </w:p>
          <w:p w:rsidR="00232513" w:rsidRPr="005D4E4E" w:rsidRDefault="00232513" w:rsidP="00855BB9">
            <w:pPr>
              <w:tabs>
                <w:tab w:val="left" w:pos="405"/>
                <w:tab w:val="left" w:pos="61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99" w:type="dxa"/>
          </w:tcPr>
          <w:p w:rsidR="00232513" w:rsidRDefault="00232513" w:rsidP="00855BB9">
            <w:pPr>
              <w:pStyle w:val="a2"/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ДД «Безымянский</w:t>
            </w:r>
            <w:r w:rsidRPr="009C3243">
              <w:rPr>
                <w:rFonts w:ascii="Times New Roman" w:hAnsi="Times New Roman" w:cs="Times New Roman"/>
              </w:rPr>
              <w:t xml:space="preserve">» </w:t>
            </w:r>
            <w:r>
              <w:rPr>
                <w:rFonts w:ascii="Times New Roman" w:hAnsi="Times New Roman" w:cs="Times New Roman"/>
              </w:rPr>
              <w:t xml:space="preserve">            </w:t>
            </w:r>
            <w:r w:rsidRPr="009C3243">
              <w:rPr>
                <w:rFonts w:ascii="Times New Roman" w:hAnsi="Times New Roman" w:cs="Times New Roman"/>
              </w:rPr>
              <w:t xml:space="preserve">филиал МБУ </w:t>
            </w:r>
          </w:p>
          <w:p w:rsidR="00232513" w:rsidRPr="00C72C24" w:rsidRDefault="00232513" w:rsidP="00855BB9">
            <w:pPr>
              <w:pStyle w:val="a2"/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9C3243">
              <w:rPr>
                <w:rFonts w:ascii="Times New Roman" w:hAnsi="Times New Roman" w:cs="Times New Roman"/>
              </w:rPr>
              <w:t>ДК «Бурненский»</w:t>
            </w:r>
          </w:p>
        </w:tc>
        <w:tc>
          <w:tcPr>
            <w:tcW w:w="1528" w:type="dxa"/>
          </w:tcPr>
          <w:p w:rsidR="00232513" w:rsidRPr="005D4E4E" w:rsidRDefault="00232513" w:rsidP="009C324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D4E4E"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  <w:tc>
          <w:tcPr>
            <w:tcW w:w="2998" w:type="dxa"/>
          </w:tcPr>
          <w:p w:rsidR="00232513" w:rsidRPr="005D4E4E" w:rsidRDefault="00232513" w:rsidP="00855BB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D4E4E">
              <w:rPr>
                <w:rFonts w:ascii="Times New Roman" w:hAnsi="Times New Roman"/>
                <w:sz w:val="24"/>
                <w:szCs w:val="24"/>
              </w:rPr>
              <w:t xml:space="preserve">Культорганизатор </w:t>
            </w:r>
          </w:p>
          <w:p w:rsidR="00232513" w:rsidRPr="005D4E4E" w:rsidRDefault="00232513" w:rsidP="00855BB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D4E4E">
              <w:rPr>
                <w:rFonts w:ascii="Times New Roman" w:hAnsi="Times New Roman"/>
                <w:sz w:val="24"/>
                <w:szCs w:val="24"/>
              </w:rPr>
              <w:t>ДД «Безымянский»</w:t>
            </w:r>
          </w:p>
          <w:p w:rsidR="00232513" w:rsidRPr="005D4E4E" w:rsidRDefault="00232513" w:rsidP="00855BB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D4E4E">
              <w:rPr>
                <w:rFonts w:ascii="Times New Roman" w:hAnsi="Times New Roman"/>
                <w:sz w:val="24"/>
                <w:szCs w:val="24"/>
              </w:rPr>
              <w:t>М.И.Тимченко</w:t>
            </w:r>
          </w:p>
        </w:tc>
      </w:tr>
      <w:tr w:rsidR="00232513" w:rsidRPr="005D4E4E" w:rsidTr="002F2231">
        <w:trPr>
          <w:trHeight w:val="20"/>
          <w:jc w:val="center"/>
        </w:trPr>
        <w:tc>
          <w:tcPr>
            <w:tcW w:w="726" w:type="dxa"/>
          </w:tcPr>
          <w:p w:rsidR="00232513" w:rsidRPr="009C3243" w:rsidRDefault="00232513" w:rsidP="009C3243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8" w:type="dxa"/>
          </w:tcPr>
          <w:p w:rsidR="00232513" w:rsidRPr="005D4E4E" w:rsidRDefault="00232513" w:rsidP="001966F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D4E4E">
              <w:rPr>
                <w:rFonts w:ascii="Times New Roman" w:hAnsi="Times New Roman"/>
                <w:sz w:val="24"/>
                <w:szCs w:val="24"/>
              </w:rPr>
              <w:t>03.09.2022г.</w:t>
            </w:r>
          </w:p>
        </w:tc>
        <w:tc>
          <w:tcPr>
            <w:tcW w:w="992" w:type="dxa"/>
          </w:tcPr>
          <w:p w:rsidR="00232513" w:rsidRPr="009C3243" w:rsidRDefault="00232513" w:rsidP="009C3243">
            <w:pPr>
              <w:pStyle w:val="a"/>
              <w:suppressLineNumbers w:val="0"/>
              <w:rPr>
                <w:rFonts w:ascii="Times New Roman" w:hAnsi="Times New Roman"/>
                <w:b w:val="0"/>
                <w:bCs w:val="0"/>
              </w:rPr>
            </w:pPr>
            <w:r>
              <w:rPr>
                <w:rFonts w:ascii="Times New Roman" w:hAnsi="Times New Roman"/>
                <w:b w:val="0"/>
                <w:bCs w:val="0"/>
              </w:rPr>
              <w:t>14.00</w:t>
            </w:r>
          </w:p>
        </w:tc>
        <w:tc>
          <w:tcPr>
            <w:tcW w:w="4870" w:type="dxa"/>
          </w:tcPr>
          <w:p w:rsidR="00232513" w:rsidRPr="005D4E4E" w:rsidRDefault="00232513" w:rsidP="007E27A9">
            <w:pPr>
              <w:tabs>
                <w:tab w:val="left" w:pos="118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D4E4E">
              <w:rPr>
                <w:rFonts w:ascii="Times New Roman" w:hAnsi="Times New Roman"/>
                <w:sz w:val="24"/>
                <w:szCs w:val="24"/>
              </w:rPr>
              <w:t>Беседа с электронной презентацией</w:t>
            </w:r>
          </w:p>
          <w:p w:rsidR="00232513" w:rsidRPr="005D4E4E" w:rsidRDefault="00232513" w:rsidP="007E27A9">
            <w:pPr>
              <w:tabs>
                <w:tab w:val="left" w:pos="1185"/>
              </w:tabs>
              <w:spacing w:line="240" w:lineRule="auto"/>
              <w:jc w:val="center"/>
              <w:rPr>
                <w:rFonts w:hAnsi="Times New Roman"/>
                <w:sz w:val="24"/>
                <w:szCs w:val="24"/>
              </w:rPr>
            </w:pPr>
            <w:r w:rsidRPr="005D4E4E">
              <w:rPr>
                <w:rFonts w:ascii="Times New Roman" w:hAnsi="Times New Roman"/>
                <w:sz w:val="24"/>
                <w:szCs w:val="24"/>
              </w:rPr>
              <w:t>«Трагедия Беслана…»</w:t>
            </w:r>
          </w:p>
        </w:tc>
        <w:tc>
          <w:tcPr>
            <w:tcW w:w="3099" w:type="dxa"/>
          </w:tcPr>
          <w:p w:rsidR="00232513" w:rsidRPr="005D4E4E" w:rsidRDefault="00232513" w:rsidP="00C6090F">
            <w:pPr>
              <w:spacing w:after="0" w:line="240" w:lineRule="auto"/>
              <w:jc w:val="center"/>
              <w:rPr>
                <w:rFonts w:ascii="Times New Roman" w:hAnsi="Times New Roman"/>
                <w:kern w:val="1"/>
                <w:sz w:val="24"/>
                <w:szCs w:val="24"/>
              </w:rPr>
            </w:pPr>
            <w:r w:rsidRPr="005D4E4E">
              <w:rPr>
                <w:rFonts w:ascii="Times New Roman" w:hAnsi="Times New Roman"/>
                <w:sz w:val="24"/>
                <w:szCs w:val="24"/>
              </w:rPr>
              <w:t xml:space="preserve">МБУ </w:t>
            </w:r>
            <w:r w:rsidRPr="005D4E4E">
              <w:rPr>
                <w:rFonts w:ascii="Times New Roman" w:hAnsi="Times New Roman"/>
                <w:kern w:val="1"/>
                <w:sz w:val="24"/>
                <w:szCs w:val="24"/>
              </w:rPr>
              <w:t xml:space="preserve">ДК </w:t>
            </w:r>
          </w:p>
          <w:p w:rsidR="00232513" w:rsidRPr="005D4E4E" w:rsidRDefault="00232513" w:rsidP="00C6090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D4E4E">
              <w:rPr>
                <w:rFonts w:ascii="Times New Roman" w:hAnsi="Times New Roman"/>
                <w:kern w:val="1"/>
                <w:sz w:val="24"/>
                <w:szCs w:val="24"/>
              </w:rPr>
              <w:t>«Бурненский»</w:t>
            </w:r>
          </w:p>
        </w:tc>
        <w:tc>
          <w:tcPr>
            <w:tcW w:w="1528" w:type="dxa"/>
          </w:tcPr>
          <w:p w:rsidR="00232513" w:rsidRPr="005D4E4E" w:rsidRDefault="00232513" w:rsidP="009C324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D4E4E"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  <w:tc>
          <w:tcPr>
            <w:tcW w:w="2998" w:type="dxa"/>
          </w:tcPr>
          <w:p w:rsidR="00232513" w:rsidRDefault="00232513" w:rsidP="00E731C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9C3243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Директор МБУ </w:t>
            </w:r>
          </w:p>
          <w:p w:rsidR="00232513" w:rsidRDefault="00232513" w:rsidP="00066562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9C3243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ДК «Бурненский» </w:t>
            </w:r>
          </w:p>
          <w:p w:rsidR="00232513" w:rsidRPr="00C6090F" w:rsidRDefault="00232513" w:rsidP="00066562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5D4E4E">
              <w:rPr>
                <w:rFonts w:ascii="Times New Roman" w:hAnsi="Times New Roman"/>
                <w:sz w:val="24"/>
                <w:szCs w:val="24"/>
              </w:rPr>
              <w:t>Е.В.Плугина</w:t>
            </w:r>
          </w:p>
        </w:tc>
      </w:tr>
      <w:tr w:rsidR="00232513" w:rsidRPr="005D4E4E" w:rsidTr="002F2231">
        <w:trPr>
          <w:trHeight w:val="276"/>
          <w:jc w:val="center"/>
        </w:trPr>
        <w:tc>
          <w:tcPr>
            <w:tcW w:w="726" w:type="dxa"/>
          </w:tcPr>
          <w:p w:rsidR="00232513" w:rsidRPr="009C3243" w:rsidRDefault="00232513" w:rsidP="009C3243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8" w:type="dxa"/>
          </w:tcPr>
          <w:p w:rsidR="00232513" w:rsidRPr="005D4E4E" w:rsidRDefault="00232513" w:rsidP="00E82B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D4E4E">
              <w:rPr>
                <w:rFonts w:ascii="Times New Roman" w:hAnsi="Times New Roman"/>
                <w:sz w:val="24"/>
                <w:szCs w:val="24"/>
              </w:rPr>
              <w:t>03.09.2022г.</w:t>
            </w:r>
          </w:p>
        </w:tc>
        <w:tc>
          <w:tcPr>
            <w:tcW w:w="992" w:type="dxa"/>
          </w:tcPr>
          <w:p w:rsidR="00232513" w:rsidRPr="009C3243" w:rsidRDefault="00232513" w:rsidP="007E27A9">
            <w:pPr>
              <w:pStyle w:val="a"/>
              <w:suppressLineNumbers w:val="0"/>
              <w:rPr>
                <w:rFonts w:ascii="Times New Roman" w:hAnsi="Times New Roman"/>
                <w:b w:val="0"/>
                <w:bCs w:val="0"/>
              </w:rPr>
            </w:pPr>
            <w:r>
              <w:rPr>
                <w:rFonts w:ascii="Times New Roman" w:hAnsi="Times New Roman"/>
                <w:b w:val="0"/>
                <w:bCs w:val="0"/>
              </w:rPr>
              <w:t>15.</w:t>
            </w:r>
            <w:r w:rsidRPr="009C3243">
              <w:rPr>
                <w:rFonts w:ascii="Times New Roman" w:hAnsi="Times New Roman"/>
                <w:b w:val="0"/>
                <w:bCs w:val="0"/>
              </w:rPr>
              <w:t>00</w:t>
            </w:r>
          </w:p>
        </w:tc>
        <w:tc>
          <w:tcPr>
            <w:tcW w:w="4870" w:type="dxa"/>
          </w:tcPr>
          <w:p w:rsidR="00232513" w:rsidRPr="009C3243" w:rsidRDefault="00232513" w:rsidP="00022A55">
            <w:pPr>
              <w:tabs>
                <w:tab w:val="left" w:pos="1185"/>
              </w:tabs>
              <w:spacing w:after="0" w:line="240" w:lineRule="auto"/>
              <w:jc w:val="center"/>
              <w:rPr>
                <w:rFonts w:ascii="Times New Roman" w:hAnsi="Times New Roman"/>
                <w:color w:val="00000A"/>
                <w:sz w:val="24"/>
                <w:szCs w:val="24"/>
              </w:rPr>
            </w:pPr>
            <w:r w:rsidRPr="005D4E4E">
              <w:rPr>
                <w:rFonts w:ascii="Times New Roman" w:hAnsi="Times New Roman"/>
                <w:sz w:val="24"/>
                <w:szCs w:val="24"/>
              </w:rPr>
              <w:t xml:space="preserve">Беседа «Мы хотим в мире жить»            </w:t>
            </w:r>
          </w:p>
        </w:tc>
        <w:tc>
          <w:tcPr>
            <w:tcW w:w="3099" w:type="dxa"/>
          </w:tcPr>
          <w:p w:rsidR="00232513" w:rsidRPr="005D4E4E" w:rsidRDefault="00232513" w:rsidP="009C324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D4E4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5D4E4E">
              <w:rPr>
                <w:rFonts w:ascii="Times New Roman" w:hAnsi="Times New Roman"/>
              </w:rPr>
              <w:t xml:space="preserve">ДД «Заветновский»  </w:t>
            </w:r>
          </w:p>
          <w:p w:rsidR="00232513" w:rsidRPr="005D4E4E" w:rsidRDefault="00232513" w:rsidP="009C324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D4E4E">
              <w:rPr>
                <w:rFonts w:ascii="Times New Roman" w:hAnsi="Times New Roman"/>
              </w:rPr>
              <w:t xml:space="preserve">филиал МБУ </w:t>
            </w:r>
          </w:p>
          <w:p w:rsidR="00232513" w:rsidRPr="005D4E4E" w:rsidRDefault="00232513" w:rsidP="009C324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D4E4E">
              <w:rPr>
                <w:rFonts w:ascii="Times New Roman" w:hAnsi="Times New Roman"/>
              </w:rPr>
              <w:t>ДК «Бурненский»</w:t>
            </w:r>
          </w:p>
        </w:tc>
        <w:tc>
          <w:tcPr>
            <w:tcW w:w="1528" w:type="dxa"/>
          </w:tcPr>
          <w:p w:rsidR="00232513" w:rsidRPr="005D4E4E" w:rsidRDefault="00232513" w:rsidP="009C324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D4E4E"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2998" w:type="dxa"/>
          </w:tcPr>
          <w:p w:rsidR="00232513" w:rsidRPr="005D4E4E" w:rsidRDefault="00232513" w:rsidP="00640A2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D4E4E">
              <w:rPr>
                <w:rFonts w:ascii="Times New Roman" w:hAnsi="Times New Roman"/>
                <w:sz w:val="24"/>
                <w:szCs w:val="24"/>
              </w:rPr>
              <w:t xml:space="preserve">Культорганизатор </w:t>
            </w:r>
          </w:p>
          <w:p w:rsidR="00232513" w:rsidRPr="005D4E4E" w:rsidRDefault="00232513" w:rsidP="00640A2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D4E4E">
              <w:rPr>
                <w:rFonts w:ascii="Times New Roman" w:hAnsi="Times New Roman"/>
                <w:sz w:val="24"/>
                <w:szCs w:val="24"/>
              </w:rPr>
              <w:t>ДД «Заветновский»</w:t>
            </w:r>
          </w:p>
          <w:p w:rsidR="00232513" w:rsidRPr="005D4E4E" w:rsidRDefault="00232513" w:rsidP="00640A2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D4E4E">
              <w:rPr>
                <w:rFonts w:ascii="Times New Roman" w:hAnsi="Times New Roman"/>
                <w:sz w:val="24"/>
                <w:szCs w:val="24"/>
              </w:rPr>
              <w:t>А.А.Мусянова</w:t>
            </w:r>
          </w:p>
        </w:tc>
      </w:tr>
      <w:tr w:rsidR="00232513" w:rsidRPr="005D4E4E" w:rsidTr="002F2231">
        <w:trPr>
          <w:trHeight w:val="276"/>
          <w:jc w:val="center"/>
        </w:trPr>
        <w:tc>
          <w:tcPr>
            <w:tcW w:w="726" w:type="dxa"/>
          </w:tcPr>
          <w:p w:rsidR="00232513" w:rsidRPr="009C3243" w:rsidRDefault="00232513" w:rsidP="009C3243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8" w:type="dxa"/>
          </w:tcPr>
          <w:p w:rsidR="00232513" w:rsidRPr="005D4E4E" w:rsidRDefault="00232513" w:rsidP="002F223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D4E4E">
              <w:rPr>
                <w:rFonts w:ascii="Times New Roman" w:hAnsi="Times New Roman"/>
                <w:sz w:val="24"/>
                <w:szCs w:val="24"/>
              </w:rPr>
              <w:t>03.09.2022г.</w:t>
            </w:r>
          </w:p>
        </w:tc>
        <w:tc>
          <w:tcPr>
            <w:tcW w:w="992" w:type="dxa"/>
          </w:tcPr>
          <w:p w:rsidR="00232513" w:rsidRDefault="00232513" w:rsidP="009C3243">
            <w:pPr>
              <w:pStyle w:val="a"/>
              <w:suppressLineNumbers w:val="0"/>
              <w:rPr>
                <w:rFonts w:ascii="Times New Roman" w:hAnsi="Times New Roman"/>
                <w:b w:val="0"/>
                <w:bCs w:val="0"/>
              </w:rPr>
            </w:pPr>
            <w:r>
              <w:rPr>
                <w:rFonts w:ascii="Times New Roman" w:hAnsi="Times New Roman"/>
                <w:b w:val="0"/>
                <w:bCs w:val="0"/>
              </w:rPr>
              <w:t>16.00</w:t>
            </w:r>
          </w:p>
        </w:tc>
        <w:tc>
          <w:tcPr>
            <w:tcW w:w="4870" w:type="dxa"/>
          </w:tcPr>
          <w:p w:rsidR="00232513" w:rsidRPr="005D4E4E" w:rsidRDefault="00232513" w:rsidP="007E27A9">
            <w:pPr>
              <w:tabs>
                <w:tab w:val="left" w:pos="118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D4E4E">
              <w:rPr>
                <w:rFonts w:ascii="Times New Roman" w:hAnsi="Times New Roman"/>
                <w:sz w:val="24"/>
                <w:szCs w:val="24"/>
              </w:rPr>
              <w:t>Беседа с электронной презентацией</w:t>
            </w:r>
          </w:p>
          <w:p w:rsidR="00232513" w:rsidRPr="005D4E4E" w:rsidRDefault="00232513" w:rsidP="007E27A9">
            <w:pPr>
              <w:tabs>
                <w:tab w:val="left" w:pos="1185"/>
              </w:tabs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D4E4E">
              <w:rPr>
                <w:rFonts w:ascii="Times New Roman" w:hAnsi="Times New Roman"/>
                <w:sz w:val="24"/>
                <w:szCs w:val="24"/>
              </w:rPr>
              <w:t>«Трагедия Беслана…»</w:t>
            </w:r>
          </w:p>
        </w:tc>
        <w:tc>
          <w:tcPr>
            <w:tcW w:w="3099" w:type="dxa"/>
          </w:tcPr>
          <w:p w:rsidR="00232513" w:rsidRDefault="00232513" w:rsidP="008F5F2C">
            <w:pPr>
              <w:pStyle w:val="a2"/>
              <w:spacing w:line="240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ДД «Первомайский»</w:t>
            </w:r>
          </w:p>
          <w:p w:rsidR="00232513" w:rsidRPr="009C3243" w:rsidRDefault="00232513" w:rsidP="008F5F2C">
            <w:pPr>
              <w:pStyle w:val="a2"/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9C3243">
              <w:rPr>
                <w:rFonts w:ascii="Times New Roman" w:hAnsi="Times New Roman" w:cs="Times New Roman"/>
              </w:rPr>
              <w:t>филиал МБУ</w:t>
            </w:r>
          </w:p>
          <w:p w:rsidR="00232513" w:rsidRPr="009C3243" w:rsidRDefault="00232513" w:rsidP="008F5F2C">
            <w:pPr>
              <w:pStyle w:val="a2"/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9C3243">
              <w:rPr>
                <w:rFonts w:ascii="Times New Roman" w:hAnsi="Times New Roman" w:cs="Times New Roman"/>
              </w:rPr>
              <w:t>ДК «Бурненский»</w:t>
            </w:r>
          </w:p>
        </w:tc>
        <w:tc>
          <w:tcPr>
            <w:tcW w:w="1528" w:type="dxa"/>
          </w:tcPr>
          <w:p w:rsidR="00232513" w:rsidRPr="005D4E4E" w:rsidRDefault="00232513" w:rsidP="009C324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D4E4E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2998" w:type="dxa"/>
          </w:tcPr>
          <w:p w:rsidR="00232513" w:rsidRDefault="00232513" w:rsidP="00C33BE8">
            <w:pPr>
              <w:spacing w:after="0" w:line="240" w:lineRule="auto"/>
              <w:jc w:val="center"/>
              <w:rPr>
                <w:rFonts w:ascii="Times New Roman" w:hAnsi="Times New Roman"/>
                <w:kern w:val="1"/>
                <w:sz w:val="24"/>
                <w:szCs w:val="24"/>
              </w:rPr>
            </w:pPr>
            <w:r w:rsidRPr="009C3243">
              <w:rPr>
                <w:rFonts w:ascii="Times New Roman" w:hAnsi="Times New Roman"/>
                <w:kern w:val="1"/>
                <w:sz w:val="24"/>
                <w:szCs w:val="24"/>
              </w:rPr>
              <w:t>Ку</w:t>
            </w:r>
            <w:r>
              <w:rPr>
                <w:rFonts w:ascii="Times New Roman" w:hAnsi="Times New Roman"/>
                <w:kern w:val="1"/>
                <w:sz w:val="24"/>
                <w:szCs w:val="24"/>
              </w:rPr>
              <w:t xml:space="preserve">льторганизатор </w:t>
            </w:r>
          </w:p>
          <w:p w:rsidR="00232513" w:rsidRPr="005D4E4E" w:rsidRDefault="00232513" w:rsidP="00C33BE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kern w:val="1"/>
                <w:sz w:val="24"/>
                <w:szCs w:val="24"/>
              </w:rPr>
              <w:t>ДД «Первомайский</w:t>
            </w:r>
            <w:r w:rsidRPr="009C3243">
              <w:rPr>
                <w:rFonts w:ascii="Times New Roman" w:hAnsi="Times New Roman"/>
                <w:kern w:val="1"/>
                <w:sz w:val="24"/>
                <w:szCs w:val="24"/>
              </w:rPr>
              <w:t xml:space="preserve">»    </w:t>
            </w:r>
            <w:r>
              <w:rPr>
                <w:rFonts w:ascii="Times New Roman" w:hAnsi="Times New Roman"/>
                <w:kern w:val="1"/>
                <w:sz w:val="24"/>
                <w:szCs w:val="24"/>
              </w:rPr>
              <w:t xml:space="preserve">     </w:t>
            </w:r>
            <w:r w:rsidRPr="009C3243">
              <w:rPr>
                <w:rFonts w:ascii="Times New Roman" w:hAnsi="Times New Roman"/>
                <w:kern w:val="1"/>
                <w:sz w:val="24"/>
                <w:szCs w:val="24"/>
              </w:rPr>
              <w:t>М.М. Шайха</w:t>
            </w:r>
          </w:p>
        </w:tc>
      </w:tr>
      <w:tr w:rsidR="00232513" w:rsidRPr="005D4E4E" w:rsidTr="002F2231">
        <w:trPr>
          <w:trHeight w:val="276"/>
          <w:jc w:val="center"/>
        </w:trPr>
        <w:tc>
          <w:tcPr>
            <w:tcW w:w="726" w:type="dxa"/>
          </w:tcPr>
          <w:p w:rsidR="00232513" w:rsidRPr="009C3243" w:rsidRDefault="00232513" w:rsidP="009C3243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8" w:type="dxa"/>
          </w:tcPr>
          <w:p w:rsidR="00232513" w:rsidRPr="005D4E4E" w:rsidRDefault="00232513" w:rsidP="002F223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D4E4E">
              <w:rPr>
                <w:rFonts w:ascii="Times New Roman" w:hAnsi="Times New Roman"/>
                <w:sz w:val="24"/>
                <w:szCs w:val="24"/>
              </w:rPr>
              <w:t>04.09.2022г.</w:t>
            </w:r>
          </w:p>
        </w:tc>
        <w:tc>
          <w:tcPr>
            <w:tcW w:w="992" w:type="dxa"/>
          </w:tcPr>
          <w:p w:rsidR="00232513" w:rsidRDefault="00232513" w:rsidP="009C3243">
            <w:pPr>
              <w:pStyle w:val="a"/>
              <w:suppressLineNumbers w:val="0"/>
              <w:rPr>
                <w:rFonts w:ascii="Times New Roman" w:hAnsi="Times New Roman"/>
                <w:b w:val="0"/>
                <w:bCs w:val="0"/>
              </w:rPr>
            </w:pPr>
            <w:r>
              <w:rPr>
                <w:rFonts w:ascii="Times New Roman" w:hAnsi="Times New Roman"/>
                <w:b w:val="0"/>
                <w:bCs w:val="0"/>
              </w:rPr>
              <w:t>14.00</w:t>
            </w:r>
          </w:p>
        </w:tc>
        <w:tc>
          <w:tcPr>
            <w:tcW w:w="4870" w:type="dxa"/>
          </w:tcPr>
          <w:p w:rsidR="00232513" w:rsidRPr="005D4E4E" w:rsidRDefault="00232513" w:rsidP="007E27A9">
            <w:pPr>
              <w:tabs>
                <w:tab w:val="left" w:pos="118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D4E4E">
              <w:rPr>
                <w:rFonts w:ascii="Times New Roman" w:hAnsi="Times New Roman"/>
                <w:sz w:val="24"/>
                <w:szCs w:val="24"/>
              </w:rPr>
              <w:t>Беседа с электронной презентацией</w:t>
            </w:r>
          </w:p>
          <w:p w:rsidR="00232513" w:rsidRPr="005D4E4E" w:rsidRDefault="00232513" w:rsidP="007E27A9">
            <w:pPr>
              <w:tabs>
                <w:tab w:val="left" w:pos="118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D4E4E">
              <w:rPr>
                <w:rFonts w:ascii="Times New Roman" w:hAnsi="Times New Roman"/>
                <w:sz w:val="24"/>
                <w:szCs w:val="24"/>
              </w:rPr>
              <w:t>«Трагедия Беслана…»</w:t>
            </w:r>
          </w:p>
        </w:tc>
        <w:tc>
          <w:tcPr>
            <w:tcW w:w="3099" w:type="dxa"/>
          </w:tcPr>
          <w:p w:rsidR="00232513" w:rsidRDefault="00232513" w:rsidP="007E27A9">
            <w:pPr>
              <w:pStyle w:val="a2"/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ДД «Краснопартизанский</w:t>
            </w:r>
            <w:r w:rsidRPr="009C3243">
              <w:rPr>
                <w:rFonts w:ascii="Times New Roman" w:hAnsi="Times New Roman" w:cs="Times New Roman"/>
              </w:rPr>
              <w:t>» филиал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9C3243">
              <w:rPr>
                <w:rFonts w:ascii="Times New Roman" w:hAnsi="Times New Roman" w:cs="Times New Roman"/>
              </w:rPr>
              <w:t xml:space="preserve">МБУ </w:t>
            </w:r>
          </w:p>
          <w:p w:rsidR="00232513" w:rsidRDefault="00232513" w:rsidP="007E27A9">
            <w:pPr>
              <w:pStyle w:val="a2"/>
              <w:spacing w:line="240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9C3243">
              <w:rPr>
                <w:rFonts w:ascii="Times New Roman" w:hAnsi="Times New Roman" w:cs="Times New Roman"/>
              </w:rPr>
              <w:t>ДК «Бурненский»</w:t>
            </w:r>
          </w:p>
        </w:tc>
        <w:tc>
          <w:tcPr>
            <w:tcW w:w="1528" w:type="dxa"/>
          </w:tcPr>
          <w:p w:rsidR="00232513" w:rsidRPr="005D4E4E" w:rsidRDefault="00232513" w:rsidP="009C324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D4E4E"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  <w:tc>
          <w:tcPr>
            <w:tcW w:w="2998" w:type="dxa"/>
          </w:tcPr>
          <w:p w:rsidR="00232513" w:rsidRPr="009C3243" w:rsidRDefault="00232513" w:rsidP="00C33BE8">
            <w:pPr>
              <w:spacing w:after="0" w:line="240" w:lineRule="auto"/>
              <w:jc w:val="center"/>
              <w:rPr>
                <w:rFonts w:ascii="Times New Roman" w:hAnsi="Times New Roman"/>
                <w:kern w:val="1"/>
                <w:sz w:val="24"/>
                <w:szCs w:val="24"/>
              </w:rPr>
            </w:pPr>
            <w:r w:rsidRPr="005D4E4E">
              <w:rPr>
                <w:rFonts w:ascii="Times New Roman" w:hAnsi="Times New Roman"/>
                <w:sz w:val="24"/>
                <w:szCs w:val="24"/>
              </w:rPr>
              <w:t>Культорганизатор ДД "Краснопартизанский" О.А.Уварова</w:t>
            </w:r>
          </w:p>
        </w:tc>
      </w:tr>
      <w:tr w:rsidR="00232513" w:rsidRPr="005D4E4E" w:rsidTr="002F2231">
        <w:trPr>
          <w:trHeight w:val="276"/>
          <w:jc w:val="center"/>
        </w:trPr>
        <w:tc>
          <w:tcPr>
            <w:tcW w:w="726" w:type="dxa"/>
          </w:tcPr>
          <w:p w:rsidR="00232513" w:rsidRPr="009C3243" w:rsidRDefault="00232513" w:rsidP="009C3243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8" w:type="dxa"/>
          </w:tcPr>
          <w:p w:rsidR="00232513" w:rsidRPr="005D4E4E" w:rsidRDefault="00232513" w:rsidP="002F223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D4E4E">
              <w:rPr>
                <w:rFonts w:ascii="Times New Roman" w:hAnsi="Times New Roman"/>
                <w:sz w:val="24"/>
                <w:szCs w:val="24"/>
              </w:rPr>
              <w:t>07.09.2022г.</w:t>
            </w:r>
          </w:p>
        </w:tc>
        <w:tc>
          <w:tcPr>
            <w:tcW w:w="992" w:type="dxa"/>
          </w:tcPr>
          <w:p w:rsidR="00232513" w:rsidRDefault="00232513" w:rsidP="009C3243">
            <w:pPr>
              <w:pStyle w:val="a"/>
              <w:suppressLineNumbers w:val="0"/>
              <w:rPr>
                <w:rFonts w:ascii="Times New Roman" w:hAnsi="Times New Roman"/>
                <w:b w:val="0"/>
                <w:bCs w:val="0"/>
              </w:rPr>
            </w:pPr>
            <w:r>
              <w:rPr>
                <w:rFonts w:ascii="Times New Roman" w:hAnsi="Times New Roman"/>
                <w:b w:val="0"/>
                <w:bCs w:val="0"/>
              </w:rPr>
              <w:t>15.00</w:t>
            </w:r>
          </w:p>
        </w:tc>
        <w:tc>
          <w:tcPr>
            <w:tcW w:w="4870" w:type="dxa"/>
          </w:tcPr>
          <w:p w:rsidR="00232513" w:rsidRPr="005D4E4E" w:rsidRDefault="00232513" w:rsidP="002F2231">
            <w:pPr>
              <w:tabs>
                <w:tab w:val="left" w:pos="118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D4E4E">
              <w:rPr>
                <w:rFonts w:ascii="Times New Roman" w:hAnsi="Times New Roman"/>
                <w:sz w:val="24"/>
                <w:szCs w:val="24"/>
              </w:rPr>
              <w:t xml:space="preserve">Видеоролик </w:t>
            </w:r>
          </w:p>
          <w:p w:rsidR="00232513" w:rsidRPr="005D4E4E" w:rsidRDefault="00232513" w:rsidP="002F2231">
            <w:pPr>
              <w:tabs>
                <w:tab w:val="left" w:pos="118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D4E4E">
              <w:rPr>
                <w:rFonts w:ascii="Times New Roman" w:hAnsi="Times New Roman"/>
                <w:sz w:val="24"/>
                <w:szCs w:val="24"/>
              </w:rPr>
              <w:t>«Недаром помнит вся Россия…»</w:t>
            </w:r>
          </w:p>
        </w:tc>
        <w:tc>
          <w:tcPr>
            <w:tcW w:w="3099" w:type="dxa"/>
          </w:tcPr>
          <w:p w:rsidR="00232513" w:rsidRPr="005D4E4E" w:rsidRDefault="00232513" w:rsidP="00E731C8">
            <w:pPr>
              <w:spacing w:after="0" w:line="240" w:lineRule="auto"/>
              <w:jc w:val="center"/>
              <w:rPr>
                <w:rFonts w:ascii="Times New Roman" w:hAnsi="Times New Roman"/>
                <w:kern w:val="1"/>
                <w:sz w:val="24"/>
                <w:szCs w:val="24"/>
              </w:rPr>
            </w:pPr>
            <w:r w:rsidRPr="005D4E4E">
              <w:rPr>
                <w:rFonts w:ascii="Times New Roman" w:hAnsi="Times New Roman"/>
                <w:sz w:val="24"/>
                <w:szCs w:val="24"/>
              </w:rPr>
              <w:t xml:space="preserve">МБУ </w:t>
            </w:r>
            <w:r w:rsidRPr="005D4E4E">
              <w:rPr>
                <w:rFonts w:ascii="Times New Roman" w:hAnsi="Times New Roman"/>
                <w:kern w:val="1"/>
                <w:sz w:val="24"/>
                <w:szCs w:val="24"/>
              </w:rPr>
              <w:t xml:space="preserve">ДК </w:t>
            </w:r>
          </w:p>
          <w:p w:rsidR="00232513" w:rsidRDefault="00232513" w:rsidP="00E731C8">
            <w:pPr>
              <w:pStyle w:val="a2"/>
              <w:spacing w:line="240" w:lineRule="auto"/>
              <w:jc w:val="center"/>
              <w:rPr>
                <w:rFonts w:ascii="Times New Roman" w:hAnsi="Times New Roman" w:cs="Times New Roman"/>
                <w:kern w:val="1"/>
              </w:rPr>
            </w:pPr>
            <w:r w:rsidRPr="009C3243">
              <w:rPr>
                <w:rFonts w:ascii="Times New Roman" w:hAnsi="Times New Roman" w:cs="Times New Roman"/>
                <w:kern w:val="1"/>
              </w:rPr>
              <w:t>«Бурненский»</w:t>
            </w:r>
          </w:p>
          <w:p w:rsidR="00232513" w:rsidRDefault="00232513" w:rsidP="00E731C8">
            <w:pPr>
              <w:pStyle w:val="a2"/>
              <w:spacing w:line="240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kern w:val="1"/>
              </w:rPr>
              <w:t>Соц.сети</w:t>
            </w:r>
          </w:p>
        </w:tc>
        <w:tc>
          <w:tcPr>
            <w:tcW w:w="1528" w:type="dxa"/>
          </w:tcPr>
          <w:p w:rsidR="00232513" w:rsidRPr="005D4E4E" w:rsidRDefault="00232513" w:rsidP="009C324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D4E4E">
              <w:rPr>
                <w:rFonts w:ascii="Times New Roman" w:hAnsi="Times New Roman"/>
                <w:sz w:val="24"/>
                <w:szCs w:val="24"/>
              </w:rPr>
              <w:t>30</w:t>
            </w:r>
          </w:p>
        </w:tc>
        <w:tc>
          <w:tcPr>
            <w:tcW w:w="2998" w:type="dxa"/>
          </w:tcPr>
          <w:p w:rsidR="00232513" w:rsidRDefault="00232513" w:rsidP="003741D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9C3243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Директор МБУ </w:t>
            </w:r>
          </w:p>
          <w:p w:rsidR="00232513" w:rsidRDefault="00232513" w:rsidP="0006656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9C3243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ДК «Бурненский» </w:t>
            </w:r>
          </w:p>
          <w:p w:rsidR="00232513" w:rsidRPr="009C3243" w:rsidRDefault="00232513" w:rsidP="00066562">
            <w:pPr>
              <w:spacing w:after="0" w:line="240" w:lineRule="auto"/>
              <w:jc w:val="center"/>
              <w:rPr>
                <w:rFonts w:ascii="Times New Roman" w:hAnsi="Times New Roman"/>
                <w:kern w:val="1"/>
                <w:sz w:val="24"/>
                <w:szCs w:val="24"/>
              </w:rPr>
            </w:pPr>
            <w:r w:rsidRPr="005D4E4E">
              <w:rPr>
                <w:rFonts w:ascii="Times New Roman" w:hAnsi="Times New Roman"/>
                <w:sz w:val="24"/>
                <w:szCs w:val="24"/>
              </w:rPr>
              <w:t>Е.В.Плугина</w:t>
            </w:r>
          </w:p>
        </w:tc>
      </w:tr>
      <w:tr w:rsidR="00232513" w:rsidRPr="005D4E4E" w:rsidTr="002F2231">
        <w:trPr>
          <w:trHeight w:val="276"/>
          <w:jc w:val="center"/>
        </w:trPr>
        <w:tc>
          <w:tcPr>
            <w:tcW w:w="726" w:type="dxa"/>
          </w:tcPr>
          <w:p w:rsidR="00232513" w:rsidRPr="009C3243" w:rsidRDefault="00232513" w:rsidP="009C3243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8" w:type="dxa"/>
          </w:tcPr>
          <w:p w:rsidR="00232513" w:rsidRPr="005D4E4E" w:rsidRDefault="00232513" w:rsidP="002F223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D4E4E">
              <w:rPr>
                <w:rFonts w:ascii="Times New Roman" w:hAnsi="Times New Roman"/>
                <w:sz w:val="24"/>
                <w:szCs w:val="24"/>
              </w:rPr>
              <w:t>07.09.2022г.</w:t>
            </w:r>
          </w:p>
        </w:tc>
        <w:tc>
          <w:tcPr>
            <w:tcW w:w="992" w:type="dxa"/>
          </w:tcPr>
          <w:p w:rsidR="00232513" w:rsidRDefault="00232513" w:rsidP="009C3243">
            <w:pPr>
              <w:pStyle w:val="a"/>
              <w:suppressLineNumbers w:val="0"/>
              <w:rPr>
                <w:rFonts w:ascii="Times New Roman" w:hAnsi="Times New Roman"/>
                <w:b w:val="0"/>
                <w:bCs w:val="0"/>
              </w:rPr>
            </w:pPr>
            <w:r>
              <w:rPr>
                <w:rFonts w:ascii="Times New Roman" w:hAnsi="Times New Roman"/>
                <w:b w:val="0"/>
                <w:bCs w:val="0"/>
              </w:rPr>
              <w:t>15.00</w:t>
            </w:r>
          </w:p>
        </w:tc>
        <w:tc>
          <w:tcPr>
            <w:tcW w:w="4870" w:type="dxa"/>
          </w:tcPr>
          <w:p w:rsidR="00232513" w:rsidRPr="005D4E4E" w:rsidRDefault="00232513" w:rsidP="007E27A9">
            <w:pPr>
              <w:tabs>
                <w:tab w:val="left" w:pos="118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D4E4E">
              <w:rPr>
                <w:rFonts w:ascii="Times New Roman" w:hAnsi="Times New Roman"/>
                <w:sz w:val="24"/>
                <w:szCs w:val="24"/>
              </w:rPr>
              <w:t>Развлекательная программа</w:t>
            </w:r>
          </w:p>
          <w:p w:rsidR="00232513" w:rsidRPr="005D4E4E" w:rsidRDefault="00232513" w:rsidP="007E27A9">
            <w:pPr>
              <w:tabs>
                <w:tab w:val="left" w:pos="118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D4E4E">
              <w:rPr>
                <w:rFonts w:ascii="Times New Roman" w:hAnsi="Times New Roman"/>
                <w:sz w:val="24"/>
                <w:szCs w:val="24"/>
              </w:rPr>
              <w:t>«Осенины»</w:t>
            </w:r>
          </w:p>
        </w:tc>
        <w:tc>
          <w:tcPr>
            <w:tcW w:w="3099" w:type="dxa"/>
          </w:tcPr>
          <w:p w:rsidR="00232513" w:rsidRDefault="00232513" w:rsidP="005838B8">
            <w:pPr>
              <w:pStyle w:val="a2"/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ДД «Безымянский</w:t>
            </w:r>
            <w:r w:rsidRPr="009C3243">
              <w:rPr>
                <w:rFonts w:ascii="Times New Roman" w:hAnsi="Times New Roman" w:cs="Times New Roman"/>
              </w:rPr>
              <w:t xml:space="preserve">» </w:t>
            </w:r>
            <w:r>
              <w:rPr>
                <w:rFonts w:ascii="Times New Roman" w:hAnsi="Times New Roman" w:cs="Times New Roman"/>
              </w:rPr>
              <w:t xml:space="preserve">            </w:t>
            </w:r>
            <w:r w:rsidRPr="009C3243">
              <w:rPr>
                <w:rFonts w:ascii="Times New Roman" w:hAnsi="Times New Roman" w:cs="Times New Roman"/>
              </w:rPr>
              <w:t xml:space="preserve">филиал МБУ </w:t>
            </w:r>
          </w:p>
          <w:p w:rsidR="00232513" w:rsidRPr="005D4E4E" w:rsidRDefault="00232513" w:rsidP="005838B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D4E4E">
              <w:rPr>
                <w:rFonts w:ascii="Times New Roman" w:hAnsi="Times New Roman"/>
              </w:rPr>
              <w:t>ДК «Бурненский»</w:t>
            </w:r>
          </w:p>
        </w:tc>
        <w:tc>
          <w:tcPr>
            <w:tcW w:w="1528" w:type="dxa"/>
          </w:tcPr>
          <w:p w:rsidR="00232513" w:rsidRPr="005D4E4E" w:rsidRDefault="00232513" w:rsidP="009C324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D4E4E"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2998" w:type="dxa"/>
          </w:tcPr>
          <w:p w:rsidR="00232513" w:rsidRPr="005D4E4E" w:rsidRDefault="00232513" w:rsidP="005838B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D4E4E">
              <w:rPr>
                <w:rFonts w:ascii="Times New Roman" w:hAnsi="Times New Roman"/>
                <w:sz w:val="24"/>
                <w:szCs w:val="24"/>
              </w:rPr>
              <w:t xml:space="preserve">Культорганизатор </w:t>
            </w:r>
          </w:p>
          <w:p w:rsidR="00232513" w:rsidRPr="005D4E4E" w:rsidRDefault="00232513" w:rsidP="005838B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D4E4E">
              <w:rPr>
                <w:rFonts w:ascii="Times New Roman" w:hAnsi="Times New Roman"/>
                <w:sz w:val="24"/>
                <w:szCs w:val="24"/>
              </w:rPr>
              <w:t>ДД «Безымянский»</w:t>
            </w:r>
          </w:p>
          <w:p w:rsidR="00232513" w:rsidRPr="009C3243" w:rsidRDefault="00232513" w:rsidP="005838B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5D4E4E">
              <w:rPr>
                <w:rFonts w:ascii="Times New Roman" w:hAnsi="Times New Roman"/>
                <w:sz w:val="24"/>
                <w:szCs w:val="24"/>
              </w:rPr>
              <w:t>М.И.Тимченко</w:t>
            </w:r>
          </w:p>
        </w:tc>
      </w:tr>
      <w:tr w:rsidR="00232513" w:rsidRPr="005D4E4E" w:rsidTr="002F2231">
        <w:trPr>
          <w:trHeight w:val="276"/>
          <w:jc w:val="center"/>
        </w:trPr>
        <w:tc>
          <w:tcPr>
            <w:tcW w:w="726" w:type="dxa"/>
          </w:tcPr>
          <w:p w:rsidR="00232513" w:rsidRPr="009C3243" w:rsidRDefault="00232513" w:rsidP="009C3243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8" w:type="dxa"/>
          </w:tcPr>
          <w:p w:rsidR="00232513" w:rsidRPr="005D4E4E" w:rsidRDefault="00232513" w:rsidP="002F223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D4E4E">
              <w:rPr>
                <w:rFonts w:ascii="Times New Roman" w:hAnsi="Times New Roman"/>
                <w:sz w:val="24"/>
                <w:szCs w:val="24"/>
              </w:rPr>
              <w:t>08.09.2022г.</w:t>
            </w:r>
          </w:p>
        </w:tc>
        <w:tc>
          <w:tcPr>
            <w:tcW w:w="992" w:type="dxa"/>
          </w:tcPr>
          <w:p w:rsidR="00232513" w:rsidRDefault="00232513" w:rsidP="009C3243">
            <w:pPr>
              <w:pStyle w:val="a"/>
              <w:suppressLineNumbers w:val="0"/>
              <w:rPr>
                <w:rFonts w:ascii="Times New Roman" w:hAnsi="Times New Roman"/>
                <w:b w:val="0"/>
                <w:bCs w:val="0"/>
              </w:rPr>
            </w:pPr>
            <w:r>
              <w:rPr>
                <w:rFonts w:ascii="Times New Roman" w:hAnsi="Times New Roman"/>
                <w:b w:val="0"/>
                <w:bCs w:val="0"/>
              </w:rPr>
              <w:t>15.00</w:t>
            </w:r>
          </w:p>
        </w:tc>
        <w:tc>
          <w:tcPr>
            <w:tcW w:w="4870" w:type="dxa"/>
          </w:tcPr>
          <w:p w:rsidR="00232513" w:rsidRPr="005D4E4E" w:rsidRDefault="00232513" w:rsidP="007E27A9">
            <w:pPr>
              <w:tabs>
                <w:tab w:val="left" w:pos="118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D4E4E">
              <w:rPr>
                <w:rFonts w:ascii="Times New Roman" w:hAnsi="Times New Roman"/>
                <w:sz w:val="24"/>
                <w:szCs w:val="24"/>
              </w:rPr>
              <w:t xml:space="preserve">Игровая программа </w:t>
            </w:r>
          </w:p>
          <w:p w:rsidR="00232513" w:rsidRPr="005D4E4E" w:rsidRDefault="00232513" w:rsidP="007E27A9">
            <w:pPr>
              <w:tabs>
                <w:tab w:val="left" w:pos="118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D4E4E">
              <w:rPr>
                <w:rFonts w:ascii="Times New Roman" w:hAnsi="Times New Roman"/>
                <w:sz w:val="24"/>
                <w:szCs w:val="24"/>
              </w:rPr>
              <w:t>«Весёлое настроение»</w:t>
            </w:r>
          </w:p>
        </w:tc>
        <w:tc>
          <w:tcPr>
            <w:tcW w:w="3099" w:type="dxa"/>
          </w:tcPr>
          <w:p w:rsidR="00232513" w:rsidRPr="005D4E4E" w:rsidRDefault="00232513" w:rsidP="000B76E9">
            <w:pPr>
              <w:spacing w:after="0" w:line="240" w:lineRule="auto"/>
              <w:jc w:val="center"/>
              <w:rPr>
                <w:rFonts w:ascii="Times New Roman" w:hAnsi="Times New Roman"/>
                <w:kern w:val="1"/>
                <w:sz w:val="24"/>
                <w:szCs w:val="24"/>
              </w:rPr>
            </w:pPr>
            <w:r w:rsidRPr="005D4E4E">
              <w:rPr>
                <w:rFonts w:ascii="Times New Roman" w:hAnsi="Times New Roman"/>
                <w:sz w:val="24"/>
                <w:szCs w:val="24"/>
              </w:rPr>
              <w:t xml:space="preserve">МБУ </w:t>
            </w:r>
            <w:r w:rsidRPr="005D4E4E">
              <w:rPr>
                <w:rFonts w:ascii="Times New Roman" w:hAnsi="Times New Roman"/>
                <w:kern w:val="1"/>
                <w:sz w:val="24"/>
                <w:szCs w:val="24"/>
              </w:rPr>
              <w:t xml:space="preserve">ДК </w:t>
            </w:r>
          </w:p>
          <w:p w:rsidR="00232513" w:rsidRDefault="00232513" w:rsidP="000B76E9">
            <w:pPr>
              <w:pStyle w:val="a2"/>
              <w:spacing w:line="240" w:lineRule="auto"/>
              <w:jc w:val="center"/>
              <w:rPr>
                <w:rFonts w:ascii="Times New Roman" w:hAnsi="Times New Roman" w:cs="Times New Roman"/>
                <w:kern w:val="1"/>
              </w:rPr>
            </w:pPr>
            <w:r w:rsidRPr="009C3243">
              <w:rPr>
                <w:rFonts w:ascii="Times New Roman" w:hAnsi="Times New Roman" w:cs="Times New Roman"/>
                <w:kern w:val="1"/>
              </w:rPr>
              <w:t>«Бурненский»</w:t>
            </w:r>
          </w:p>
          <w:p w:rsidR="00232513" w:rsidRDefault="00232513" w:rsidP="005838B8">
            <w:pPr>
              <w:pStyle w:val="a2"/>
              <w:spacing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28" w:type="dxa"/>
          </w:tcPr>
          <w:p w:rsidR="00232513" w:rsidRPr="005D4E4E" w:rsidRDefault="00232513" w:rsidP="009C324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D4E4E"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2998" w:type="dxa"/>
          </w:tcPr>
          <w:p w:rsidR="00232513" w:rsidRDefault="00232513" w:rsidP="000B76E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9C3243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Директор МБУ </w:t>
            </w:r>
          </w:p>
          <w:p w:rsidR="00232513" w:rsidRDefault="00232513" w:rsidP="0006656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9C3243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ДК «Бурненский» </w:t>
            </w:r>
          </w:p>
          <w:p w:rsidR="00232513" w:rsidRPr="005D4E4E" w:rsidRDefault="00232513" w:rsidP="0006656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D4E4E">
              <w:rPr>
                <w:rFonts w:ascii="Times New Roman" w:hAnsi="Times New Roman"/>
                <w:sz w:val="24"/>
                <w:szCs w:val="24"/>
              </w:rPr>
              <w:t>Е.В.Плугина</w:t>
            </w:r>
          </w:p>
        </w:tc>
      </w:tr>
      <w:tr w:rsidR="00232513" w:rsidRPr="005D4E4E" w:rsidTr="002F2231">
        <w:trPr>
          <w:trHeight w:val="276"/>
          <w:jc w:val="center"/>
        </w:trPr>
        <w:tc>
          <w:tcPr>
            <w:tcW w:w="726" w:type="dxa"/>
          </w:tcPr>
          <w:p w:rsidR="00232513" w:rsidRPr="009C3243" w:rsidRDefault="00232513" w:rsidP="009C3243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8" w:type="dxa"/>
          </w:tcPr>
          <w:p w:rsidR="00232513" w:rsidRPr="005D4E4E" w:rsidRDefault="00232513" w:rsidP="002F223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D4E4E">
              <w:rPr>
                <w:rFonts w:ascii="Times New Roman" w:hAnsi="Times New Roman"/>
                <w:sz w:val="24"/>
                <w:szCs w:val="24"/>
              </w:rPr>
              <w:t>08.09.2022г.</w:t>
            </w:r>
          </w:p>
        </w:tc>
        <w:tc>
          <w:tcPr>
            <w:tcW w:w="992" w:type="dxa"/>
          </w:tcPr>
          <w:p w:rsidR="00232513" w:rsidRDefault="00232513" w:rsidP="009C3243">
            <w:pPr>
              <w:pStyle w:val="a"/>
              <w:suppressLineNumbers w:val="0"/>
              <w:rPr>
                <w:rFonts w:ascii="Times New Roman" w:hAnsi="Times New Roman"/>
                <w:b w:val="0"/>
                <w:bCs w:val="0"/>
              </w:rPr>
            </w:pPr>
            <w:r>
              <w:rPr>
                <w:rFonts w:ascii="Times New Roman" w:hAnsi="Times New Roman"/>
                <w:b w:val="0"/>
                <w:bCs w:val="0"/>
              </w:rPr>
              <w:t>15.00</w:t>
            </w:r>
          </w:p>
        </w:tc>
        <w:tc>
          <w:tcPr>
            <w:tcW w:w="4870" w:type="dxa"/>
          </w:tcPr>
          <w:p w:rsidR="00232513" w:rsidRPr="005D4E4E" w:rsidRDefault="00232513" w:rsidP="00F250BA">
            <w:pPr>
              <w:tabs>
                <w:tab w:val="left" w:pos="118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D4E4E">
              <w:rPr>
                <w:rFonts w:ascii="Times New Roman" w:hAnsi="Times New Roman"/>
                <w:sz w:val="24"/>
                <w:szCs w:val="24"/>
              </w:rPr>
              <w:t>Видеоролик «Память защитников Ленинграда, павших и живых»</w:t>
            </w:r>
          </w:p>
        </w:tc>
        <w:tc>
          <w:tcPr>
            <w:tcW w:w="3099" w:type="dxa"/>
          </w:tcPr>
          <w:p w:rsidR="00232513" w:rsidRPr="005D4E4E" w:rsidRDefault="00232513" w:rsidP="004C3F7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D4E4E">
              <w:rPr>
                <w:rFonts w:ascii="Times New Roman" w:hAnsi="Times New Roman"/>
              </w:rPr>
              <w:t>Соц. Сети</w:t>
            </w:r>
          </w:p>
        </w:tc>
        <w:tc>
          <w:tcPr>
            <w:tcW w:w="1528" w:type="dxa"/>
          </w:tcPr>
          <w:p w:rsidR="00232513" w:rsidRPr="005D4E4E" w:rsidRDefault="00232513" w:rsidP="009C324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D4E4E">
              <w:rPr>
                <w:rFonts w:ascii="Times New Roman" w:hAnsi="Times New Roman"/>
                <w:sz w:val="24"/>
                <w:szCs w:val="24"/>
              </w:rPr>
              <w:t>30</w:t>
            </w:r>
          </w:p>
        </w:tc>
        <w:tc>
          <w:tcPr>
            <w:tcW w:w="2998" w:type="dxa"/>
          </w:tcPr>
          <w:p w:rsidR="00232513" w:rsidRPr="005D4E4E" w:rsidRDefault="00232513" w:rsidP="004C3F7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D4E4E">
              <w:rPr>
                <w:rFonts w:ascii="Times New Roman" w:hAnsi="Times New Roman"/>
                <w:sz w:val="24"/>
                <w:szCs w:val="24"/>
              </w:rPr>
              <w:t xml:space="preserve">Культорганизатор </w:t>
            </w:r>
          </w:p>
          <w:p w:rsidR="00232513" w:rsidRPr="005D4E4E" w:rsidRDefault="00232513" w:rsidP="004C3F7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D4E4E">
              <w:rPr>
                <w:rFonts w:ascii="Times New Roman" w:hAnsi="Times New Roman"/>
                <w:sz w:val="24"/>
                <w:szCs w:val="24"/>
              </w:rPr>
              <w:t>ДД «Заветновский»</w:t>
            </w:r>
          </w:p>
          <w:p w:rsidR="00232513" w:rsidRPr="009C3243" w:rsidRDefault="00232513" w:rsidP="004C3F7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5D4E4E">
              <w:rPr>
                <w:rFonts w:ascii="Times New Roman" w:hAnsi="Times New Roman"/>
                <w:sz w:val="24"/>
                <w:szCs w:val="24"/>
              </w:rPr>
              <w:t>А.А.Мусянова</w:t>
            </w:r>
          </w:p>
        </w:tc>
      </w:tr>
      <w:tr w:rsidR="00232513" w:rsidRPr="005D4E4E" w:rsidTr="002F2231">
        <w:trPr>
          <w:trHeight w:val="276"/>
          <w:jc w:val="center"/>
        </w:trPr>
        <w:tc>
          <w:tcPr>
            <w:tcW w:w="726" w:type="dxa"/>
          </w:tcPr>
          <w:p w:rsidR="00232513" w:rsidRPr="009C3243" w:rsidRDefault="00232513" w:rsidP="009C3243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8" w:type="dxa"/>
          </w:tcPr>
          <w:p w:rsidR="00232513" w:rsidRPr="005D4E4E" w:rsidRDefault="00232513" w:rsidP="00E82B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D4E4E">
              <w:rPr>
                <w:rFonts w:ascii="Times New Roman" w:hAnsi="Times New Roman"/>
                <w:sz w:val="24"/>
                <w:szCs w:val="24"/>
              </w:rPr>
              <w:t>09.09.2022г.</w:t>
            </w:r>
          </w:p>
        </w:tc>
        <w:tc>
          <w:tcPr>
            <w:tcW w:w="992" w:type="dxa"/>
          </w:tcPr>
          <w:p w:rsidR="00232513" w:rsidRDefault="00232513" w:rsidP="009C3243">
            <w:pPr>
              <w:pStyle w:val="a"/>
              <w:suppressLineNumbers w:val="0"/>
              <w:rPr>
                <w:rFonts w:ascii="Times New Roman" w:hAnsi="Times New Roman"/>
                <w:b w:val="0"/>
                <w:bCs w:val="0"/>
              </w:rPr>
            </w:pPr>
            <w:r>
              <w:rPr>
                <w:rFonts w:ascii="Times New Roman" w:hAnsi="Times New Roman"/>
                <w:b w:val="0"/>
                <w:bCs w:val="0"/>
              </w:rPr>
              <w:t>15.00</w:t>
            </w:r>
          </w:p>
        </w:tc>
        <w:tc>
          <w:tcPr>
            <w:tcW w:w="4870" w:type="dxa"/>
          </w:tcPr>
          <w:p w:rsidR="00232513" w:rsidRPr="005D4E4E" w:rsidRDefault="00232513" w:rsidP="00F250BA">
            <w:pPr>
              <w:tabs>
                <w:tab w:val="left" w:pos="1185"/>
              </w:tabs>
              <w:spacing w:after="0" w:line="240" w:lineRule="auto"/>
              <w:jc w:val="center"/>
              <w:rPr>
                <w:rFonts w:ascii="Times New Roman" w:hAnsi="Times New Roman"/>
                <w:color w:val="00000A"/>
                <w:sz w:val="24"/>
                <w:szCs w:val="24"/>
              </w:rPr>
            </w:pPr>
            <w:r w:rsidRPr="005D4E4E">
              <w:rPr>
                <w:rFonts w:ascii="Times New Roman" w:hAnsi="Times New Roman"/>
                <w:color w:val="00000A"/>
                <w:sz w:val="24"/>
                <w:szCs w:val="24"/>
              </w:rPr>
              <w:t xml:space="preserve">Мастер – класс </w:t>
            </w:r>
          </w:p>
          <w:p w:rsidR="00232513" w:rsidRPr="005D4E4E" w:rsidRDefault="00232513" w:rsidP="00F250BA">
            <w:pPr>
              <w:tabs>
                <w:tab w:val="left" w:pos="118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D4E4E">
              <w:rPr>
                <w:rFonts w:ascii="Times New Roman" w:hAnsi="Times New Roman"/>
                <w:color w:val="00000A"/>
                <w:sz w:val="24"/>
                <w:szCs w:val="24"/>
              </w:rPr>
              <w:t>«Роскошная коса» ко Дню красоты</w:t>
            </w:r>
            <w:r w:rsidRPr="005D4E4E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3099" w:type="dxa"/>
          </w:tcPr>
          <w:p w:rsidR="00232513" w:rsidRDefault="00232513" w:rsidP="005838B8">
            <w:pPr>
              <w:pStyle w:val="a2"/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ДД «Заветновский</w:t>
            </w:r>
            <w:r w:rsidRPr="009C3243">
              <w:rPr>
                <w:rFonts w:ascii="Times New Roman" w:hAnsi="Times New Roman" w:cs="Times New Roman"/>
              </w:rPr>
              <w:t>»  филиал МБУ</w:t>
            </w:r>
            <w:r>
              <w:rPr>
                <w:rFonts w:ascii="Times New Roman" w:hAnsi="Times New Roman" w:cs="Times New Roman"/>
              </w:rPr>
              <w:t xml:space="preserve"> </w:t>
            </w:r>
          </w:p>
          <w:p w:rsidR="00232513" w:rsidRPr="009C3243" w:rsidRDefault="00232513" w:rsidP="005838B8">
            <w:pPr>
              <w:pStyle w:val="a2"/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9C3243">
              <w:rPr>
                <w:rFonts w:ascii="Times New Roman" w:hAnsi="Times New Roman" w:cs="Times New Roman"/>
              </w:rPr>
              <w:t>ДК «Бурненский»</w:t>
            </w:r>
          </w:p>
        </w:tc>
        <w:tc>
          <w:tcPr>
            <w:tcW w:w="1528" w:type="dxa"/>
          </w:tcPr>
          <w:p w:rsidR="00232513" w:rsidRPr="005D4E4E" w:rsidRDefault="00232513" w:rsidP="009C324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D4E4E"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2998" w:type="dxa"/>
          </w:tcPr>
          <w:p w:rsidR="00232513" w:rsidRPr="005D4E4E" w:rsidRDefault="00232513" w:rsidP="00640A2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D4E4E">
              <w:rPr>
                <w:rFonts w:ascii="Times New Roman" w:hAnsi="Times New Roman"/>
                <w:sz w:val="24"/>
                <w:szCs w:val="24"/>
              </w:rPr>
              <w:t xml:space="preserve">Культорганизатор </w:t>
            </w:r>
          </w:p>
          <w:p w:rsidR="00232513" w:rsidRPr="005D4E4E" w:rsidRDefault="00232513" w:rsidP="00640A2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D4E4E">
              <w:rPr>
                <w:rFonts w:ascii="Times New Roman" w:hAnsi="Times New Roman"/>
                <w:sz w:val="24"/>
                <w:szCs w:val="24"/>
              </w:rPr>
              <w:t>ДД «Заветновский»</w:t>
            </w:r>
          </w:p>
          <w:p w:rsidR="00232513" w:rsidRPr="005D4E4E" w:rsidRDefault="00232513" w:rsidP="00F250BA">
            <w:pPr>
              <w:spacing w:after="100" w:afterAutospacing="1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D4E4E">
              <w:rPr>
                <w:rFonts w:ascii="Times New Roman" w:hAnsi="Times New Roman"/>
                <w:sz w:val="24"/>
                <w:szCs w:val="24"/>
              </w:rPr>
              <w:t>А.А.Мусянова</w:t>
            </w:r>
          </w:p>
        </w:tc>
      </w:tr>
      <w:tr w:rsidR="00232513" w:rsidRPr="005D4E4E" w:rsidTr="002F2231">
        <w:trPr>
          <w:trHeight w:val="20"/>
          <w:jc w:val="center"/>
        </w:trPr>
        <w:tc>
          <w:tcPr>
            <w:tcW w:w="726" w:type="dxa"/>
          </w:tcPr>
          <w:p w:rsidR="00232513" w:rsidRPr="009C3243" w:rsidRDefault="00232513" w:rsidP="009C3243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8" w:type="dxa"/>
          </w:tcPr>
          <w:p w:rsidR="00232513" w:rsidRPr="005D4E4E" w:rsidRDefault="00232513" w:rsidP="009C324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D4E4E">
              <w:rPr>
                <w:rFonts w:ascii="Times New Roman" w:hAnsi="Times New Roman"/>
                <w:sz w:val="24"/>
                <w:szCs w:val="24"/>
              </w:rPr>
              <w:t>13.09.2022г.</w:t>
            </w:r>
          </w:p>
        </w:tc>
        <w:tc>
          <w:tcPr>
            <w:tcW w:w="992" w:type="dxa"/>
          </w:tcPr>
          <w:p w:rsidR="00232513" w:rsidRDefault="00232513" w:rsidP="009C3243">
            <w:pPr>
              <w:pStyle w:val="a"/>
              <w:suppressLineNumbers w:val="0"/>
              <w:rPr>
                <w:rFonts w:ascii="Times New Roman" w:hAnsi="Times New Roman"/>
                <w:b w:val="0"/>
                <w:bCs w:val="0"/>
              </w:rPr>
            </w:pPr>
            <w:r>
              <w:rPr>
                <w:rFonts w:ascii="Times New Roman" w:hAnsi="Times New Roman"/>
                <w:b w:val="0"/>
                <w:bCs w:val="0"/>
              </w:rPr>
              <w:t>16.00</w:t>
            </w:r>
          </w:p>
        </w:tc>
        <w:tc>
          <w:tcPr>
            <w:tcW w:w="4870" w:type="dxa"/>
          </w:tcPr>
          <w:p w:rsidR="00232513" w:rsidRDefault="00232513" w:rsidP="005838B8">
            <w:pPr>
              <w:spacing w:after="0"/>
              <w:jc w:val="center"/>
              <w:rPr>
                <w:rFonts w:ascii="Times New Roman" w:hAnsi="Times New Roman"/>
                <w:color w:val="111111"/>
                <w:sz w:val="24"/>
                <w:szCs w:val="24"/>
              </w:rPr>
            </w:pPr>
            <w:r>
              <w:rPr>
                <w:rFonts w:ascii="Times New Roman" w:hAnsi="Times New Roman"/>
                <w:color w:val="111111"/>
                <w:sz w:val="24"/>
                <w:szCs w:val="24"/>
              </w:rPr>
              <w:t>Выставка поделок</w:t>
            </w:r>
          </w:p>
          <w:p w:rsidR="00232513" w:rsidRPr="00A60A4A" w:rsidRDefault="00232513" w:rsidP="005838B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color w:val="111111"/>
                <w:sz w:val="24"/>
                <w:szCs w:val="24"/>
              </w:rPr>
              <w:t>«Умелые руки»</w:t>
            </w:r>
          </w:p>
        </w:tc>
        <w:tc>
          <w:tcPr>
            <w:tcW w:w="3099" w:type="dxa"/>
          </w:tcPr>
          <w:p w:rsidR="00232513" w:rsidRPr="005D4E4E" w:rsidRDefault="00232513" w:rsidP="00C6090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D4E4E">
              <w:rPr>
                <w:rFonts w:ascii="Times New Roman" w:hAnsi="Times New Roman"/>
                <w:sz w:val="24"/>
                <w:szCs w:val="24"/>
              </w:rPr>
              <w:t>Соц.сети</w:t>
            </w:r>
          </w:p>
        </w:tc>
        <w:tc>
          <w:tcPr>
            <w:tcW w:w="1528" w:type="dxa"/>
          </w:tcPr>
          <w:p w:rsidR="00232513" w:rsidRPr="005D4E4E" w:rsidRDefault="00232513" w:rsidP="009C324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D4E4E">
              <w:rPr>
                <w:rFonts w:ascii="Times New Roman" w:hAnsi="Times New Roman"/>
                <w:sz w:val="24"/>
                <w:szCs w:val="24"/>
              </w:rPr>
              <w:t>30</w:t>
            </w:r>
          </w:p>
        </w:tc>
        <w:tc>
          <w:tcPr>
            <w:tcW w:w="2998" w:type="dxa"/>
          </w:tcPr>
          <w:p w:rsidR="00232513" w:rsidRPr="005D4E4E" w:rsidRDefault="00232513" w:rsidP="005838B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D4E4E">
              <w:rPr>
                <w:rFonts w:ascii="Times New Roman" w:hAnsi="Times New Roman"/>
                <w:sz w:val="24"/>
                <w:szCs w:val="24"/>
              </w:rPr>
              <w:t xml:space="preserve">Культорганизатор </w:t>
            </w:r>
          </w:p>
          <w:p w:rsidR="00232513" w:rsidRPr="005D4E4E" w:rsidRDefault="00232513" w:rsidP="005838B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D4E4E">
              <w:rPr>
                <w:rFonts w:ascii="Times New Roman" w:hAnsi="Times New Roman"/>
                <w:sz w:val="24"/>
                <w:szCs w:val="24"/>
              </w:rPr>
              <w:t>ДД «Безымянский»</w:t>
            </w:r>
          </w:p>
          <w:p w:rsidR="00232513" w:rsidRPr="009C3243" w:rsidRDefault="00232513" w:rsidP="005838B8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5D4E4E">
              <w:rPr>
                <w:rFonts w:ascii="Times New Roman" w:hAnsi="Times New Roman"/>
                <w:sz w:val="24"/>
                <w:szCs w:val="24"/>
              </w:rPr>
              <w:t>М.И.Тимченко</w:t>
            </w:r>
          </w:p>
        </w:tc>
      </w:tr>
      <w:tr w:rsidR="00232513" w:rsidRPr="005D4E4E" w:rsidTr="002F2231">
        <w:trPr>
          <w:trHeight w:val="20"/>
          <w:jc w:val="center"/>
        </w:trPr>
        <w:tc>
          <w:tcPr>
            <w:tcW w:w="726" w:type="dxa"/>
          </w:tcPr>
          <w:p w:rsidR="00232513" w:rsidRPr="009C3243" w:rsidRDefault="00232513" w:rsidP="009C3243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8" w:type="dxa"/>
          </w:tcPr>
          <w:p w:rsidR="00232513" w:rsidRPr="005D4E4E" w:rsidRDefault="00232513" w:rsidP="00813EA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D4E4E">
              <w:rPr>
                <w:rFonts w:ascii="Times New Roman" w:hAnsi="Times New Roman"/>
                <w:sz w:val="24"/>
                <w:szCs w:val="24"/>
              </w:rPr>
              <w:t>15.09.2022г.</w:t>
            </w:r>
          </w:p>
        </w:tc>
        <w:tc>
          <w:tcPr>
            <w:tcW w:w="992" w:type="dxa"/>
          </w:tcPr>
          <w:p w:rsidR="00232513" w:rsidRDefault="00232513" w:rsidP="009C3243">
            <w:pPr>
              <w:pStyle w:val="a"/>
              <w:suppressLineNumbers w:val="0"/>
              <w:rPr>
                <w:rFonts w:ascii="Times New Roman" w:hAnsi="Times New Roman"/>
                <w:b w:val="0"/>
                <w:bCs w:val="0"/>
              </w:rPr>
            </w:pPr>
            <w:r>
              <w:rPr>
                <w:rFonts w:ascii="Times New Roman" w:hAnsi="Times New Roman"/>
                <w:b w:val="0"/>
                <w:bCs w:val="0"/>
              </w:rPr>
              <w:t>16.00</w:t>
            </w:r>
          </w:p>
        </w:tc>
        <w:tc>
          <w:tcPr>
            <w:tcW w:w="4870" w:type="dxa"/>
          </w:tcPr>
          <w:p w:rsidR="00232513" w:rsidRPr="005D4E4E" w:rsidRDefault="00232513" w:rsidP="005838B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D4E4E">
              <w:rPr>
                <w:rFonts w:ascii="Times New Roman" w:hAnsi="Times New Roman"/>
                <w:sz w:val="24"/>
                <w:szCs w:val="24"/>
              </w:rPr>
              <w:t>Познавательная беседа</w:t>
            </w:r>
          </w:p>
          <w:p w:rsidR="00232513" w:rsidRPr="005D4E4E" w:rsidRDefault="00232513" w:rsidP="005838B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D4E4E">
              <w:rPr>
                <w:rFonts w:ascii="Times New Roman" w:hAnsi="Times New Roman"/>
                <w:sz w:val="24"/>
                <w:szCs w:val="24"/>
              </w:rPr>
              <w:t>с электронной презентацией                              «Символы русской культуры»</w:t>
            </w:r>
          </w:p>
        </w:tc>
        <w:tc>
          <w:tcPr>
            <w:tcW w:w="3099" w:type="dxa"/>
          </w:tcPr>
          <w:p w:rsidR="00232513" w:rsidRPr="005D4E4E" w:rsidRDefault="00232513" w:rsidP="005838B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D4E4E">
              <w:rPr>
                <w:rFonts w:ascii="Times New Roman" w:hAnsi="Times New Roman"/>
                <w:sz w:val="24"/>
                <w:szCs w:val="24"/>
              </w:rPr>
              <w:t>МБУ</w:t>
            </w:r>
          </w:p>
          <w:p w:rsidR="00232513" w:rsidRPr="005D4E4E" w:rsidRDefault="00232513" w:rsidP="005838B8">
            <w:pPr>
              <w:spacing w:after="0" w:line="240" w:lineRule="auto"/>
              <w:jc w:val="center"/>
              <w:rPr>
                <w:rFonts w:ascii="Times New Roman" w:hAnsi="Times New Roman"/>
                <w:kern w:val="1"/>
                <w:sz w:val="24"/>
                <w:szCs w:val="24"/>
              </w:rPr>
            </w:pPr>
            <w:r w:rsidRPr="005D4E4E">
              <w:rPr>
                <w:rFonts w:ascii="Times New Roman" w:hAnsi="Times New Roman"/>
                <w:kern w:val="1"/>
                <w:sz w:val="24"/>
                <w:szCs w:val="24"/>
              </w:rPr>
              <w:t>ДК «Бурненский»</w:t>
            </w:r>
          </w:p>
          <w:p w:rsidR="00232513" w:rsidRPr="005D4E4E" w:rsidRDefault="00232513" w:rsidP="005838B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D4E4E">
              <w:rPr>
                <w:rFonts w:ascii="Times New Roman" w:hAnsi="Times New Roman"/>
                <w:sz w:val="24"/>
                <w:szCs w:val="24"/>
              </w:rPr>
              <w:t>филиалы</w:t>
            </w:r>
          </w:p>
          <w:p w:rsidR="00232513" w:rsidRPr="005D4E4E" w:rsidRDefault="00232513" w:rsidP="005838B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232513" w:rsidRPr="005D4E4E" w:rsidRDefault="00232513" w:rsidP="005838B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D4E4E">
              <w:rPr>
                <w:rFonts w:ascii="Times New Roman" w:hAnsi="Times New Roman"/>
                <w:sz w:val="24"/>
                <w:szCs w:val="24"/>
              </w:rPr>
              <w:t>ДД "Безымянский"</w:t>
            </w:r>
          </w:p>
          <w:p w:rsidR="00232513" w:rsidRPr="005D4E4E" w:rsidRDefault="00232513" w:rsidP="005838B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D4E4E">
              <w:rPr>
                <w:rFonts w:ascii="Times New Roman" w:hAnsi="Times New Roman"/>
                <w:sz w:val="24"/>
                <w:szCs w:val="24"/>
              </w:rPr>
              <w:t>ДД "Первомайский"                     ДД "Краснопартизанский"</w:t>
            </w:r>
          </w:p>
        </w:tc>
        <w:tc>
          <w:tcPr>
            <w:tcW w:w="1528" w:type="dxa"/>
          </w:tcPr>
          <w:p w:rsidR="00232513" w:rsidRPr="005D4E4E" w:rsidRDefault="00232513" w:rsidP="009C324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D4E4E"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  <w:tc>
          <w:tcPr>
            <w:tcW w:w="2998" w:type="dxa"/>
          </w:tcPr>
          <w:p w:rsidR="00232513" w:rsidRDefault="00232513" w:rsidP="003741D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9C3243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Директор МБУ </w:t>
            </w:r>
          </w:p>
          <w:p w:rsidR="00232513" w:rsidRDefault="00232513" w:rsidP="003741D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9C3243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ДК «Бурненский» </w:t>
            </w:r>
          </w:p>
          <w:p w:rsidR="00232513" w:rsidRDefault="00232513" w:rsidP="003741D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5D4E4E">
              <w:rPr>
                <w:rFonts w:ascii="Times New Roman" w:hAnsi="Times New Roman"/>
                <w:sz w:val="24"/>
                <w:szCs w:val="24"/>
              </w:rPr>
              <w:t>Е.В.Плугина</w:t>
            </w:r>
          </w:p>
          <w:p w:rsidR="00232513" w:rsidRPr="005D4E4E" w:rsidRDefault="00232513" w:rsidP="00AF584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D4E4E">
              <w:rPr>
                <w:rFonts w:ascii="Times New Roman" w:hAnsi="Times New Roman"/>
                <w:sz w:val="24"/>
                <w:szCs w:val="24"/>
              </w:rPr>
              <w:t>культорганизаторы Е.П.Дробовцева М.И.Тимченко М.М.Шайха</w:t>
            </w:r>
          </w:p>
          <w:p w:rsidR="00232513" w:rsidRPr="005D4E4E" w:rsidRDefault="00232513" w:rsidP="00AF584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D4E4E">
              <w:rPr>
                <w:rFonts w:ascii="Times New Roman" w:hAnsi="Times New Roman"/>
                <w:sz w:val="24"/>
                <w:szCs w:val="24"/>
              </w:rPr>
              <w:t>О.А.Уварова</w:t>
            </w:r>
          </w:p>
        </w:tc>
      </w:tr>
      <w:tr w:rsidR="00232513" w:rsidRPr="005D4E4E" w:rsidTr="002F2231">
        <w:trPr>
          <w:trHeight w:val="20"/>
          <w:jc w:val="center"/>
        </w:trPr>
        <w:tc>
          <w:tcPr>
            <w:tcW w:w="726" w:type="dxa"/>
          </w:tcPr>
          <w:p w:rsidR="00232513" w:rsidRPr="009C3243" w:rsidRDefault="00232513" w:rsidP="009C3243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8" w:type="dxa"/>
          </w:tcPr>
          <w:p w:rsidR="00232513" w:rsidRPr="005D4E4E" w:rsidRDefault="00232513" w:rsidP="00813EA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D4E4E">
              <w:rPr>
                <w:rFonts w:ascii="Times New Roman" w:hAnsi="Times New Roman"/>
                <w:sz w:val="24"/>
                <w:szCs w:val="24"/>
              </w:rPr>
              <w:t>21.09.2022г.</w:t>
            </w:r>
          </w:p>
        </w:tc>
        <w:tc>
          <w:tcPr>
            <w:tcW w:w="992" w:type="dxa"/>
          </w:tcPr>
          <w:p w:rsidR="00232513" w:rsidRDefault="00232513" w:rsidP="009C3243">
            <w:pPr>
              <w:pStyle w:val="a"/>
              <w:suppressLineNumbers w:val="0"/>
              <w:rPr>
                <w:rFonts w:ascii="Times New Roman" w:hAnsi="Times New Roman"/>
                <w:b w:val="0"/>
                <w:bCs w:val="0"/>
              </w:rPr>
            </w:pPr>
            <w:r>
              <w:rPr>
                <w:rFonts w:ascii="Times New Roman" w:hAnsi="Times New Roman"/>
                <w:b w:val="0"/>
                <w:bCs w:val="0"/>
              </w:rPr>
              <w:t>15.00</w:t>
            </w:r>
          </w:p>
        </w:tc>
        <w:tc>
          <w:tcPr>
            <w:tcW w:w="4870" w:type="dxa"/>
          </w:tcPr>
          <w:p w:rsidR="00232513" w:rsidRPr="005D4E4E" w:rsidRDefault="00232513" w:rsidP="005838B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D4E4E">
              <w:rPr>
                <w:rFonts w:ascii="Times New Roman" w:hAnsi="Times New Roman"/>
                <w:sz w:val="24"/>
                <w:szCs w:val="24"/>
              </w:rPr>
              <w:t>Выставка детских поделок</w:t>
            </w:r>
          </w:p>
          <w:p w:rsidR="00232513" w:rsidRPr="005D4E4E" w:rsidRDefault="00232513" w:rsidP="005838B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D4E4E">
              <w:rPr>
                <w:rFonts w:ascii="Times New Roman" w:hAnsi="Times New Roman"/>
                <w:sz w:val="24"/>
                <w:szCs w:val="24"/>
              </w:rPr>
              <w:t>«Осенний гербарий»</w:t>
            </w:r>
          </w:p>
        </w:tc>
        <w:tc>
          <w:tcPr>
            <w:tcW w:w="3099" w:type="dxa"/>
          </w:tcPr>
          <w:p w:rsidR="00232513" w:rsidRPr="005D4E4E" w:rsidRDefault="00232513" w:rsidP="00695D37">
            <w:pPr>
              <w:spacing w:after="0" w:line="240" w:lineRule="auto"/>
              <w:jc w:val="center"/>
              <w:rPr>
                <w:rFonts w:ascii="Times New Roman" w:hAnsi="Times New Roman"/>
                <w:kern w:val="1"/>
                <w:sz w:val="24"/>
                <w:szCs w:val="24"/>
              </w:rPr>
            </w:pPr>
            <w:r w:rsidRPr="005D4E4E">
              <w:rPr>
                <w:rFonts w:ascii="Times New Roman" w:hAnsi="Times New Roman"/>
                <w:sz w:val="24"/>
                <w:szCs w:val="24"/>
              </w:rPr>
              <w:t xml:space="preserve">МБУ </w:t>
            </w:r>
            <w:r w:rsidRPr="005D4E4E">
              <w:rPr>
                <w:rFonts w:ascii="Times New Roman" w:hAnsi="Times New Roman"/>
                <w:kern w:val="1"/>
                <w:sz w:val="24"/>
                <w:szCs w:val="24"/>
              </w:rPr>
              <w:t xml:space="preserve">ДК </w:t>
            </w:r>
          </w:p>
          <w:p w:rsidR="00232513" w:rsidRPr="005D4E4E" w:rsidRDefault="00232513" w:rsidP="00695D3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D4E4E">
              <w:rPr>
                <w:rFonts w:ascii="Times New Roman" w:hAnsi="Times New Roman"/>
                <w:kern w:val="1"/>
                <w:sz w:val="24"/>
                <w:szCs w:val="24"/>
              </w:rPr>
              <w:t>«Бурненский»</w:t>
            </w:r>
          </w:p>
        </w:tc>
        <w:tc>
          <w:tcPr>
            <w:tcW w:w="1528" w:type="dxa"/>
          </w:tcPr>
          <w:p w:rsidR="00232513" w:rsidRPr="005D4E4E" w:rsidRDefault="00232513" w:rsidP="009C324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D4E4E"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2998" w:type="dxa"/>
          </w:tcPr>
          <w:p w:rsidR="00232513" w:rsidRDefault="00232513" w:rsidP="00695D3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9C3243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Директор МБУ </w:t>
            </w:r>
          </w:p>
          <w:p w:rsidR="00232513" w:rsidRDefault="00232513" w:rsidP="0006656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9C3243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ДК «Бурненский» </w:t>
            </w:r>
          </w:p>
          <w:p w:rsidR="00232513" w:rsidRPr="009C3243" w:rsidRDefault="00232513" w:rsidP="0006656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5D4E4E">
              <w:rPr>
                <w:rFonts w:ascii="Times New Roman" w:hAnsi="Times New Roman"/>
                <w:sz w:val="24"/>
                <w:szCs w:val="24"/>
              </w:rPr>
              <w:t>Е.В.Плугина</w:t>
            </w:r>
          </w:p>
        </w:tc>
      </w:tr>
      <w:tr w:rsidR="00232513" w:rsidRPr="005D4E4E" w:rsidTr="002F2231">
        <w:trPr>
          <w:trHeight w:val="20"/>
          <w:jc w:val="center"/>
        </w:trPr>
        <w:tc>
          <w:tcPr>
            <w:tcW w:w="726" w:type="dxa"/>
          </w:tcPr>
          <w:p w:rsidR="00232513" w:rsidRPr="009C3243" w:rsidRDefault="00232513" w:rsidP="009C3243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8" w:type="dxa"/>
          </w:tcPr>
          <w:p w:rsidR="00232513" w:rsidRPr="005D4E4E" w:rsidRDefault="00232513" w:rsidP="00813EA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D4E4E">
              <w:rPr>
                <w:rFonts w:ascii="Times New Roman" w:hAnsi="Times New Roman"/>
                <w:sz w:val="24"/>
                <w:szCs w:val="24"/>
              </w:rPr>
              <w:t>24.09.2022г.</w:t>
            </w:r>
          </w:p>
        </w:tc>
        <w:tc>
          <w:tcPr>
            <w:tcW w:w="992" w:type="dxa"/>
          </w:tcPr>
          <w:p w:rsidR="00232513" w:rsidRDefault="00232513" w:rsidP="009C3243">
            <w:pPr>
              <w:pStyle w:val="a"/>
              <w:suppressLineNumbers w:val="0"/>
              <w:rPr>
                <w:rFonts w:ascii="Times New Roman" w:hAnsi="Times New Roman"/>
                <w:b w:val="0"/>
                <w:bCs w:val="0"/>
              </w:rPr>
            </w:pPr>
            <w:r>
              <w:rPr>
                <w:rFonts w:ascii="Times New Roman" w:hAnsi="Times New Roman"/>
                <w:b w:val="0"/>
                <w:bCs w:val="0"/>
              </w:rPr>
              <w:t>16.00</w:t>
            </w:r>
          </w:p>
        </w:tc>
        <w:tc>
          <w:tcPr>
            <w:tcW w:w="4870" w:type="dxa"/>
          </w:tcPr>
          <w:p w:rsidR="00232513" w:rsidRPr="005D4E4E" w:rsidRDefault="00232513" w:rsidP="005838B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D4E4E">
              <w:rPr>
                <w:rFonts w:ascii="Times New Roman" w:hAnsi="Times New Roman"/>
                <w:sz w:val="24"/>
                <w:szCs w:val="24"/>
              </w:rPr>
              <w:t>Детская дискотека</w:t>
            </w:r>
          </w:p>
          <w:p w:rsidR="00232513" w:rsidRPr="005D4E4E" w:rsidRDefault="00232513" w:rsidP="005838B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D4E4E">
              <w:rPr>
                <w:rFonts w:ascii="Times New Roman" w:hAnsi="Times New Roman"/>
                <w:sz w:val="24"/>
                <w:szCs w:val="24"/>
              </w:rPr>
              <w:t>«Двигайся больше»</w:t>
            </w:r>
          </w:p>
        </w:tc>
        <w:tc>
          <w:tcPr>
            <w:tcW w:w="3099" w:type="dxa"/>
          </w:tcPr>
          <w:p w:rsidR="00232513" w:rsidRDefault="00232513" w:rsidP="00695D37">
            <w:pPr>
              <w:pStyle w:val="a2"/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ДД «Безымянский</w:t>
            </w:r>
            <w:r w:rsidRPr="009C3243">
              <w:rPr>
                <w:rFonts w:ascii="Times New Roman" w:hAnsi="Times New Roman" w:cs="Times New Roman"/>
              </w:rPr>
              <w:t xml:space="preserve">» </w:t>
            </w:r>
            <w:r>
              <w:rPr>
                <w:rFonts w:ascii="Times New Roman" w:hAnsi="Times New Roman" w:cs="Times New Roman"/>
              </w:rPr>
              <w:t xml:space="preserve">            </w:t>
            </w:r>
            <w:r w:rsidRPr="009C3243">
              <w:rPr>
                <w:rFonts w:ascii="Times New Roman" w:hAnsi="Times New Roman" w:cs="Times New Roman"/>
              </w:rPr>
              <w:t xml:space="preserve">филиал МБУ </w:t>
            </w:r>
          </w:p>
          <w:p w:rsidR="00232513" w:rsidRPr="005D4E4E" w:rsidRDefault="00232513" w:rsidP="00695D3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D4E4E">
              <w:rPr>
                <w:rFonts w:ascii="Times New Roman" w:hAnsi="Times New Roman"/>
              </w:rPr>
              <w:t>ДК «Бурненский»</w:t>
            </w:r>
          </w:p>
        </w:tc>
        <w:tc>
          <w:tcPr>
            <w:tcW w:w="1528" w:type="dxa"/>
          </w:tcPr>
          <w:p w:rsidR="00232513" w:rsidRPr="005D4E4E" w:rsidRDefault="00232513" w:rsidP="009C324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D4E4E"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2998" w:type="dxa"/>
          </w:tcPr>
          <w:p w:rsidR="00232513" w:rsidRPr="005D4E4E" w:rsidRDefault="00232513" w:rsidP="00695D3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D4E4E">
              <w:rPr>
                <w:rFonts w:ascii="Times New Roman" w:hAnsi="Times New Roman"/>
                <w:sz w:val="24"/>
                <w:szCs w:val="24"/>
              </w:rPr>
              <w:t xml:space="preserve">Культорганизатор </w:t>
            </w:r>
          </w:p>
          <w:p w:rsidR="00232513" w:rsidRPr="005D4E4E" w:rsidRDefault="00232513" w:rsidP="00695D3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D4E4E">
              <w:rPr>
                <w:rFonts w:ascii="Times New Roman" w:hAnsi="Times New Roman"/>
                <w:sz w:val="24"/>
                <w:szCs w:val="24"/>
              </w:rPr>
              <w:t>ДД «Безымянский»</w:t>
            </w:r>
          </w:p>
          <w:p w:rsidR="00232513" w:rsidRPr="009C3243" w:rsidRDefault="00232513" w:rsidP="00695D3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5D4E4E">
              <w:rPr>
                <w:rFonts w:ascii="Times New Roman" w:hAnsi="Times New Roman"/>
                <w:sz w:val="24"/>
                <w:szCs w:val="24"/>
              </w:rPr>
              <w:t>М.И.Тимченко</w:t>
            </w:r>
          </w:p>
        </w:tc>
      </w:tr>
      <w:tr w:rsidR="00232513" w:rsidRPr="005D4E4E" w:rsidTr="002F2231">
        <w:trPr>
          <w:trHeight w:val="20"/>
          <w:jc w:val="center"/>
        </w:trPr>
        <w:tc>
          <w:tcPr>
            <w:tcW w:w="726" w:type="dxa"/>
          </w:tcPr>
          <w:p w:rsidR="00232513" w:rsidRPr="009C3243" w:rsidRDefault="00232513" w:rsidP="009C3243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8" w:type="dxa"/>
          </w:tcPr>
          <w:p w:rsidR="00232513" w:rsidRPr="005D4E4E" w:rsidRDefault="00232513" w:rsidP="00A60A4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D4E4E">
              <w:rPr>
                <w:rFonts w:ascii="Times New Roman" w:hAnsi="Times New Roman"/>
                <w:sz w:val="24"/>
                <w:szCs w:val="24"/>
              </w:rPr>
              <w:t xml:space="preserve"> 24.09.2022г.</w:t>
            </w:r>
          </w:p>
        </w:tc>
        <w:tc>
          <w:tcPr>
            <w:tcW w:w="992" w:type="dxa"/>
          </w:tcPr>
          <w:p w:rsidR="00232513" w:rsidRDefault="00232513" w:rsidP="009C3243">
            <w:pPr>
              <w:pStyle w:val="a"/>
              <w:suppressLineNumbers w:val="0"/>
              <w:rPr>
                <w:rFonts w:ascii="Times New Roman" w:hAnsi="Times New Roman"/>
                <w:b w:val="0"/>
                <w:bCs w:val="0"/>
              </w:rPr>
            </w:pPr>
            <w:r>
              <w:rPr>
                <w:rFonts w:ascii="Times New Roman" w:hAnsi="Times New Roman"/>
                <w:b w:val="0"/>
                <w:bCs w:val="0"/>
              </w:rPr>
              <w:t>16.00</w:t>
            </w:r>
          </w:p>
        </w:tc>
        <w:tc>
          <w:tcPr>
            <w:tcW w:w="4870" w:type="dxa"/>
          </w:tcPr>
          <w:p w:rsidR="00232513" w:rsidRDefault="00232513" w:rsidP="00F64CD0">
            <w:pPr>
              <w:spacing w:after="0" w:line="240" w:lineRule="auto"/>
              <w:jc w:val="center"/>
              <w:rPr>
                <w:rFonts w:ascii="Times New Roman" w:hAnsi="Times New Roman"/>
                <w:color w:val="00000A"/>
                <w:sz w:val="24"/>
                <w:szCs w:val="24"/>
              </w:rPr>
            </w:pPr>
            <w:r>
              <w:rPr>
                <w:rFonts w:ascii="Times New Roman" w:hAnsi="Times New Roman"/>
                <w:color w:val="00000A"/>
                <w:sz w:val="24"/>
                <w:szCs w:val="24"/>
              </w:rPr>
              <w:t xml:space="preserve">Детская дискотека </w:t>
            </w:r>
          </w:p>
          <w:p w:rsidR="00232513" w:rsidRPr="00F052FA" w:rsidRDefault="00232513" w:rsidP="00F64CD0">
            <w:pPr>
              <w:spacing w:after="0" w:line="240" w:lineRule="auto"/>
              <w:jc w:val="center"/>
              <w:rPr>
                <w:rFonts w:ascii="Times New Roman" w:hAnsi="Times New Roman"/>
                <w:color w:val="00000A"/>
                <w:sz w:val="24"/>
                <w:szCs w:val="24"/>
              </w:rPr>
            </w:pPr>
            <w:r>
              <w:rPr>
                <w:rFonts w:ascii="Times New Roman" w:hAnsi="Times New Roman"/>
                <w:color w:val="00000A"/>
                <w:sz w:val="24"/>
                <w:szCs w:val="24"/>
              </w:rPr>
              <w:t>«Засентябрило»</w:t>
            </w:r>
          </w:p>
        </w:tc>
        <w:tc>
          <w:tcPr>
            <w:tcW w:w="3099" w:type="dxa"/>
          </w:tcPr>
          <w:p w:rsidR="00232513" w:rsidRPr="005D4E4E" w:rsidRDefault="00232513" w:rsidP="00352D54">
            <w:pPr>
              <w:spacing w:after="0" w:line="240" w:lineRule="auto"/>
              <w:jc w:val="center"/>
              <w:rPr>
                <w:rFonts w:ascii="Times New Roman" w:hAnsi="Times New Roman"/>
                <w:kern w:val="1"/>
                <w:sz w:val="24"/>
                <w:szCs w:val="24"/>
              </w:rPr>
            </w:pPr>
            <w:r w:rsidRPr="005D4E4E">
              <w:rPr>
                <w:rFonts w:ascii="Times New Roman" w:hAnsi="Times New Roman"/>
                <w:sz w:val="24"/>
                <w:szCs w:val="24"/>
              </w:rPr>
              <w:t xml:space="preserve">МБУ </w:t>
            </w:r>
            <w:r w:rsidRPr="005D4E4E">
              <w:rPr>
                <w:rFonts w:ascii="Times New Roman" w:hAnsi="Times New Roman"/>
                <w:kern w:val="1"/>
                <w:sz w:val="24"/>
                <w:szCs w:val="24"/>
              </w:rPr>
              <w:t xml:space="preserve">ДК </w:t>
            </w:r>
          </w:p>
          <w:p w:rsidR="00232513" w:rsidRPr="005D4E4E" w:rsidRDefault="00232513" w:rsidP="00352D5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D4E4E">
              <w:rPr>
                <w:rFonts w:ascii="Times New Roman" w:hAnsi="Times New Roman"/>
                <w:kern w:val="1"/>
                <w:sz w:val="24"/>
                <w:szCs w:val="24"/>
              </w:rPr>
              <w:t>«Бурненский»</w:t>
            </w:r>
          </w:p>
        </w:tc>
        <w:tc>
          <w:tcPr>
            <w:tcW w:w="1528" w:type="dxa"/>
          </w:tcPr>
          <w:p w:rsidR="00232513" w:rsidRPr="005D4E4E" w:rsidRDefault="00232513" w:rsidP="009C324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D4E4E"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2998" w:type="dxa"/>
          </w:tcPr>
          <w:p w:rsidR="00232513" w:rsidRDefault="00232513" w:rsidP="000B76E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9C3243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Директор МБУ </w:t>
            </w:r>
          </w:p>
          <w:p w:rsidR="00232513" w:rsidRPr="005D4E4E" w:rsidRDefault="00232513" w:rsidP="000B76E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C3243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ДК «Бурненский» 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Е.С.Блинова</w:t>
            </w:r>
          </w:p>
        </w:tc>
      </w:tr>
      <w:tr w:rsidR="00232513" w:rsidRPr="005D4E4E" w:rsidTr="002F2231">
        <w:trPr>
          <w:trHeight w:val="20"/>
          <w:jc w:val="center"/>
        </w:trPr>
        <w:tc>
          <w:tcPr>
            <w:tcW w:w="726" w:type="dxa"/>
          </w:tcPr>
          <w:p w:rsidR="00232513" w:rsidRPr="009C3243" w:rsidRDefault="00232513" w:rsidP="009C3243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8" w:type="dxa"/>
          </w:tcPr>
          <w:p w:rsidR="00232513" w:rsidRPr="005D4E4E" w:rsidRDefault="00232513" w:rsidP="009C324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D4E4E">
              <w:rPr>
                <w:rFonts w:ascii="Times New Roman" w:hAnsi="Times New Roman"/>
                <w:sz w:val="24"/>
                <w:szCs w:val="24"/>
              </w:rPr>
              <w:t>23.09.2022г.</w:t>
            </w:r>
          </w:p>
        </w:tc>
        <w:tc>
          <w:tcPr>
            <w:tcW w:w="992" w:type="dxa"/>
          </w:tcPr>
          <w:p w:rsidR="00232513" w:rsidRDefault="00232513" w:rsidP="009C3243">
            <w:pPr>
              <w:jc w:val="center"/>
              <w:rPr>
                <w:rFonts w:ascii="Times New Roman" w:hAnsi="Times New Roman"/>
                <w:kern w:val="2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kern w:val="2"/>
                <w:sz w:val="24"/>
                <w:szCs w:val="24"/>
                <w:lang w:eastAsia="en-US"/>
              </w:rPr>
              <w:t>15.00</w:t>
            </w:r>
          </w:p>
        </w:tc>
        <w:tc>
          <w:tcPr>
            <w:tcW w:w="4870" w:type="dxa"/>
          </w:tcPr>
          <w:p w:rsidR="00232513" w:rsidRPr="005D4E4E" w:rsidRDefault="00232513" w:rsidP="000B76E9">
            <w:pPr>
              <w:spacing w:after="0" w:line="240" w:lineRule="auto"/>
              <w:jc w:val="center"/>
              <w:rPr>
                <w:rFonts w:ascii="Times New Roman" w:hAnsi="Times New Roman"/>
                <w:bCs/>
                <w:kern w:val="1"/>
                <w:sz w:val="24"/>
                <w:szCs w:val="24"/>
              </w:rPr>
            </w:pPr>
            <w:r w:rsidRPr="005D4E4E">
              <w:rPr>
                <w:rFonts w:ascii="Times New Roman" w:hAnsi="Times New Roman"/>
                <w:bCs/>
                <w:kern w:val="1"/>
                <w:sz w:val="24"/>
                <w:szCs w:val="24"/>
              </w:rPr>
              <w:t>Беседа «История развития языка – история развития человечества»</w:t>
            </w:r>
          </w:p>
          <w:p w:rsidR="00232513" w:rsidRPr="005D4E4E" w:rsidRDefault="00232513" w:rsidP="00A617A8">
            <w:pPr>
              <w:spacing w:after="0" w:line="240" w:lineRule="auto"/>
              <w:jc w:val="center"/>
              <w:rPr>
                <w:rFonts w:ascii="Times New Roman" w:hAnsi="Times New Roman"/>
                <w:color w:val="00000A"/>
                <w:sz w:val="24"/>
                <w:szCs w:val="24"/>
              </w:rPr>
            </w:pPr>
          </w:p>
        </w:tc>
        <w:tc>
          <w:tcPr>
            <w:tcW w:w="3099" w:type="dxa"/>
          </w:tcPr>
          <w:p w:rsidR="00232513" w:rsidRPr="005D4E4E" w:rsidRDefault="00232513" w:rsidP="007A758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D4E4E">
              <w:rPr>
                <w:rFonts w:ascii="Times New Roman" w:hAnsi="Times New Roman"/>
              </w:rPr>
              <w:t xml:space="preserve">ДД «Заветновский»  </w:t>
            </w:r>
          </w:p>
          <w:p w:rsidR="00232513" w:rsidRPr="005D4E4E" w:rsidRDefault="00232513" w:rsidP="007A758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D4E4E">
              <w:rPr>
                <w:rFonts w:ascii="Times New Roman" w:hAnsi="Times New Roman"/>
              </w:rPr>
              <w:t xml:space="preserve">филиал МБУ </w:t>
            </w:r>
          </w:p>
          <w:p w:rsidR="00232513" w:rsidRPr="005D4E4E" w:rsidRDefault="00232513" w:rsidP="007A758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D4E4E">
              <w:rPr>
                <w:rFonts w:ascii="Times New Roman" w:hAnsi="Times New Roman"/>
              </w:rPr>
              <w:t>ДК «Бурненский»</w:t>
            </w:r>
          </w:p>
        </w:tc>
        <w:tc>
          <w:tcPr>
            <w:tcW w:w="1528" w:type="dxa"/>
          </w:tcPr>
          <w:p w:rsidR="00232513" w:rsidRPr="005D4E4E" w:rsidRDefault="00232513" w:rsidP="009C324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D4E4E"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2998" w:type="dxa"/>
          </w:tcPr>
          <w:p w:rsidR="00232513" w:rsidRPr="005D4E4E" w:rsidRDefault="00232513" w:rsidP="007A758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D4E4E">
              <w:rPr>
                <w:rFonts w:ascii="Times New Roman" w:hAnsi="Times New Roman"/>
                <w:sz w:val="24"/>
                <w:szCs w:val="24"/>
              </w:rPr>
              <w:t xml:space="preserve">Культорганизатор </w:t>
            </w:r>
          </w:p>
          <w:p w:rsidR="00232513" w:rsidRPr="005D4E4E" w:rsidRDefault="00232513" w:rsidP="007A758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D4E4E">
              <w:rPr>
                <w:rFonts w:ascii="Times New Roman" w:hAnsi="Times New Roman"/>
                <w:sz w:val="24"/>
                <w:szCs w:val="24"/>
              </w:rPr>
              <w:t>ДД «Заветновский»</w:t>
            </w:r>
          </w:p>
          <w:p w:rsidR="00232513" w:rsidRPr="005D4E4E" w:rsidRDefault="00232513" w:rsidP="007A758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D4E4E">
              <w:rPr>
                <w:rFonts w:ascii="Times New Roman" w:hAnsi="Times New Roman"/>
                <w:sz w:val="24"/>
                <w:szCs w:val="24"/>
              </w:rPr>
              <w:t>А.А.Мусянова</w:t>
            </w:r>
          </w:p>
        </w:tc>
      </w:tr>
      <w:tr w:rsidR="00232513" w:rsidRPr="005D4E4E" w:rsidTr="002F2231">
        <w:trPr>
          <w:trHeight w:val="20"/>
          <w:jc w:val="center"/>
        </w:trPr>
        <w:tc>
          <w:tcPr>
            <w:tcW w:w="726" w:type="dxa"/>
          </w:tcPr>
          <w:p w:rsidR="00232513" w:rsidRPr="009C3243" w:rsidRDefault="00232513" w:rsidP="009C3243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8" w:type="dxa"/>
          </w:tcPr>
          <w:p w:rsidR="00232513" w:rsidRPr="005D4E4E" w:rsidRDefault="00232513" w:rsidP="009C324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D4E4E">
              <w:rPr>
                <w:rFonts w:ascii="Times New Roman" w:hAnsi="Times New Roman"/>
                <w:sz w:val="24"/>
                <w:szCs w:val="24"/>
              </w:rPr>
              <w:t>25.09.2022г.</w:t>
            </w:r>
          </w:p>
        </w:tc>
        <w:tc>
          <w:tcPr>
            <w:tcW w:w="992" w:type="dxa"/>
          </w:tcPr>
          <w:p w:rsidR="00232513" w:rsidRDefault="00232513" w:rsidP="009C3243">
            <w:pPr>
              <w:jc w:val="center"/>
              <w:rPr>
                <w:rFonts w:ascii="Times New Roman" w:hAnsi="Times New Roman"/>
                <w:kern w:val="2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kern w:val="2"/>
                <w:sz w:val="24"/>
                <w:szCs w:val="24"/>
                <w:lang w:eastAsia="en-US"/>
              </w:rPr>
              <w:t>15.00</w:t>
            </w:r>
          </w:p>
        </w:tc>
        <w:tc>
          <w:tcPr>
            <w:tcW w:w="4870" w:type="dxa"/>
          </w:tcPr>
          <w:p w:rsidR="00232513" w:rsidRPr="005D4E4E" w:rsidRDefault="00232513" w:rsidP="00A617A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D4E4E">
              <w:rPr>
                <w:rFonts w:ascii="Times New Roman" w:hAnsi="Times New Roman"/>
                <w:sz w:val="24"/>
                <w:szCs w:val="24"/>
              </w:rPr>
              <w:t>Развлекательная программа</w:t>
            </w:r>
          </w:p>
          <w:p w:rsidR="00232513" w:rsidRPr="005D4E4E" w:rsidRDefault="00232513" w:rsidP="00A617A8">
            <w:pPr>
              <w:spacing w:after="0" w:line="240" w:lineRule="auto"/>
              <w:jc w:val="center"/>
              <w:rPr>
                <w:rFonts w:ascii="Times New Roman" w:hAnsi="Times New Roman"/>
                <w:color w:val="00000A"/>
                <w:sz w:val="24"/>
                <w:szCs w:val="24"/>
              </w:rPr>
            </w:pPr>
            <w:r w:rsidRPr="005D4E4E">
              <w:rPr>
                <w:rFonts w:ascii="Times New Roman" w:hAnsi="Times New Roman"/>
                <w:sz w:val="24"/>
                <w:szCs w:val="24"/>
              </w:rPr>
              <w:t xml:space="preserve"> «Туристическое путешествие»</w:t>
            </w:r>
          </w:p>
        </w:tc>
        <w:tc>
          <w:tcPr>
            <w:tcW w:w="3099" w:type="dxa"/>
          </w:tcPr>
          <w:p w:rsidR="00232513" w:rsidRDefault="00232513" w:rsidP="00E731C8">
            <w:pPr>
              <w:pStyle w:val="a2"/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ДД «Краснопартизанский</w:t>
            </w:r>
            <w:r w:rsidRPr="009C3243">
              <w:rPr>
                <w:rFonts w:ascii="Times New Roman" w:hAnsi="Times New Roman" w:cs="Times New Roman"/>
              </w:rPr>
              <w:t>» филиал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9C3243">
              <w:rPr>
                <w:rFonts w:ascii="Times New Roman" w:hAnsi="Times New Roman" w:cs="Times New Roman"/>
              </w:rPr>
              <w:t xml:space="preserve">МБУ </w:t>
            </w:r>
          </w:p>
          <w:p w:rsidR="00232513" w:rsidRPr="005D4E4E" w:rsidRDefault="00232513" w:rsidP="00E731C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D4E4E">
              <w:rPr>
                <w:rFonts w:ascii="Times New Roman" w:hAnsi="Times New Roman"/>
              </w:rPr>
              <w:t>ДК «Бурненский»</w:t>
            </w:r>
          </w:p>
        </w:tc>
        <w:tc>
          <w:tcPr>
            <w:tcW w:w="1528" w:type="dxa"/>
          </w:tcPr>
          <w:p w:rsidR="00232513" w:rsidRPr="005D4E4E" w:rsidRDefault="00232513" w:rsidP="009C324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D4E4E"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2998" w:type="dxa"/>
          </w:tcPr>
          <w:p w:rsidR="00232513" w:rsidRPr="005D4E4E" w:rsidRDefault="00232513" w:rsidP="00942C4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D4E4E">
              <w:rPr>
                <w:rFonts w:ascii="Times New Roman" w:hAnsi="Times New Roman"/>
                <w:sz w:val="24"/>
                <w:szCs w:val="24"/>
              </w:rPr>
              <w:t>Культорганизатор ДД "Краснопартизанский" О.А.Уварова</w:t>
            </w:r>
          </w:p>
        </w:tc>
      </w:tr>
      <w:tr w:rsidR="00232513" w:rsidRPr="005D4E4E" w:rsidTr="002F2231">
        <w:trPr>
          <w:trHeight w:val="20"/>
          <w:jc w:val="center"/>
        </w:trPr>
        <w:tc>
          <w:tcPr>
            <w:tcW w:w="726" w:type="dxa"/>
          </w:tcPr>
          <w:p w:rsidR="00232513" w:rsidRPr="009C3243" w:rsidRDefault="00232513" w:rsidP="009C3243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8" w:type="dxa"/>
          </w:tcPr>
          <w:p w:rsidR="00232513" w:rsidRPr="005D4E4E" w:rsidRDefault="00232513" w:rsidP="00C25725">
            <w:pPr>
              <w:rPr>
                <w:rFonts w:ascii="Times New Roman" w:hAnsi="Times New Roman"/>
                <w:sz w:val="24"/>
                <w:szCs w:val="24"/>
              </w:rPr>
            </w:pPr>
            <w:r w:rsidRPr="005D4E4E">
              <w:rPr>
                <w:rFonts w:ascii="Times New Roman" w:hAnsi="Times New Roman"/>
                <w:sz w:val="24"/>
                <w:szCs w:val="24"/>
              </w:rPr>
              <w:t>27.09.2022г.</w:t>
            </w:r>
          </w:p>
        </w:tc>
        <w:tc>
          <w:tcPr>
            <w:tcW w:w="992" w:type="dxa"/>
          </w:tcPr>
          <w:p w:rsidR="00232513" w:rsidRDefault="00232513" w:rsidP="009C3243">
            <w:pPr>
              <w:jc w:val="center"/>
              <w:rPr>
                <w:rFonts w:ascii="Times New Roman" w:hAnsi="Times New Roman"/>
                <w:kern w:val="2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kern w:val="2"/>
                <w:sz w:val="24"/>
                <w:szCs w:val="24"/>
                <w:lang w:eastAsia="en-US"/>
              </w:rPr>
              <w:t>15.00</w:t>
            </w:r>
          </w:p>
        </w:tc>
        <w:tc>
          <w:tcPr>
            <w:tcW w:w="4870" w:type="dxa"/>
          </w:tcPr>
          <w:p w:rsidR="00232513" w:rsidRPr="00E12C95" w:rsidRDefault="00232513" w:rsidP="00E12C95">
            <w:pPr>
              <w:spacing w:after="0" w:line="240" w:lineRule="auto"/>
              <w:jc w:val="center"/>
              <w:rPr>
                <w:rFonts w:ascii="Times New Roman" w:hAnsi="Times New Roman"/>
                <w:bCs/>
                <w:kern w:val="1"/>
                <w:sz w:val="24"/>
                <w:szCs w:val="24"/>
              </w:rPr>
            </w:pPr>
            <w:r w:rsidRPr="00E12C95">
              <w:rPr>
                <w:rFonts w:ascii="Times New Roman" w:hAnsi="Times New Roman"/>
                <w:bCs/>
                <w:kern w:val="1"/>
                <w:sz w:val="24"/>
                <w:szCs w:val="24"/>
              </w:rPr>
              <w:t>Видеоролик</w:t>
            </w:r>
          </w:p>
          <w:p w:rsidR="00232513" w:rsidRPr="005D4E4E" w:rsidRDefault="00232513" w:rsidP="00E12C9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12C95">
              <w:rPr>
                <w:rFonts w:ascii="Times New Roman" w:hAnsi="Times New Roman"/>
                <w:bCs/>
                <w:kern w:val="1"/>
                <w:sz w:val="24"/>
                <w:szCs w:val="24"/>
              </w:rPr>
              <w:t>«Коварная спичка»</w:t>
            </w:r>
          </w:p>
        </w:tc>
        <w:tc>
          <w:tcPr>
            <w:tcW w:w="3099" w:type="dxa"/>
          </w:tcPr>
          <w:p w:rsidR="00232513" w:rsidRPr="005D4E4E" w:rsidRDefault="00232513" w:rsidP="00CB0E6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D4E4E">
              <w:rPr>
                <w:rFonts w:ascii="Times New Roman" w:hAnsi="Times New Roman"/>
                <w:sz w:val="24"/>
                <w:szCs w:val="24"/>
              </w:rPr>
              <w:t>Соц. сети</w:t>
            </w:r>
          </w:p>
        </w:tc>
        <w:tc>
          <w:tcPr>
            <w:tcW w:w="1528" w:type="dxa"/>
          </w:tcPr>
          <w:p w:rsidR="00232513" w:rsidRPr="005D4E4E" w:rsidRDefault="00232513" w:rsidP="009C324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D4E4E"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2998" w:type="dxa"/>
          </w:tcPr>
          <w:p w:rsidR="00232513" w:rsidRDefault="00232513" w:rsidP="002F2231">
            <w:pPr>
              <w:spacing w:after="0" w:line="240" w:lineRule="auto"/>
              <w:jc w:val="center"/>
              <w:rPr>
                <w:rFonts w:ascii="Times New Roman" w:hAnsi="Times New Roman"/>
                <w:kern w:val="1"/>
                <w:sz w:val="24"/>
                <w:szCs w:val="24"/>
              </w:rPr>
            </w:pPr>
            <w:r w:rsidRPr="009C3243">
              <w:rPr>
                <w:rFonts w:ascii="Times New Roman" w:hAnsi="Times New Roman"/>
                <w:kern w:val="1"/>
                <w:sz w:val="24"/>
                <w:szCs w:val="24"/>
              </w:rPr>
              <w:t>Ку</w:t>
            </w:r>
            <w:r>
              <w:rPr>
                <w:rFonts w:ascii="Times New Roman" w:hAnsi="Times New Roman"/>
                <w:kern w:val="1"/>
                <w:sz w:val="24"/>
                <w:szCs w:val="24"/>
              </w:rPr>
              <w:t>льторганизатор</w:t>
            </w:r>
          </w:p>
          <w:p w:rsidR="00232513" w:rsidRPr="005D4E4E" w:rsidRDefault="00232513" w:rsidP="002F223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kern w:val="1"/>
                <w:sz w:val="24"/>
                <w:szCs w:val="24"/>
              </w:rPr>
              <w:t xml:space="preserve"> ДД «Первомайский</w:t>
            </w:r>
            <w:r w:rsidRPr="009C3243">
              <w:rPr>
                <w:rFonts w:ascii="Times New Roman" w:hAnsi="Times New Roman"/>
                <w:kern w:val="1"/>
                <w:sz w:val="24"/>
                <w:szCs w:val="24"/>
              </w:rPr>
              <w:t xml:space="preserve">»    </w:t>
            </w:r>
            <w:r>
              <w:rPr>
                <w:rFonts w:ascii="Times New Roman" w:hAnsi="Times New Roman"/>
                <w:kern w:val="1"/>
                <w:sz w:val="24"/>
                <w:szCs w:val="24"/>
              </w:rPr>
              <w:t xml:space="preserve">     </w:t>
            </w:r>
            <w:r w:rsidRPr="009C3243">
              <w:rPr>
                <w:rFonts w:ascii="Times New Roman" w:hAnsi="Times New Roman"/>
                <w:kern w:val="1"/>
                <w:sz w:val="24"/>
                <w:szCs w:val="24"/>
              </w:rPr>
              <w:t>М.М. Шайха</w:t>
            </w:r>
          </w:p>
        </w:tc>
      </w:tr>
      <w:tr w:rsidR="00232513" w:rsidRPr="005D4E4E" w:rsidTr="002F2231">
        <w:trPr>
          <w:trHeight w:val="20"/>
          <w:jc w:val="center"/>
        </w:trPr>
        <w:tc>
          <w:tcPr>
            <w:tcW w:w="726" w:type="dxa"/>
          </w:tcPr>
          <w:p w:rsidR="00232513" w:rsidRPr="009C3243" w:rsidRDefault="00232513" w:rsidP="009C3243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8" w:type="dxa"/>
          </w:tcPr>
          <w:p w:rsidR="00232513" w:rsidRPr="005D4E4E" w:rsidRDefault="00232513" w:rsidP="009C324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D4E4E">
              <w:rPr>
                <w:rFonts w:ascii="Times New Roman" w:hAnsi="Times New Roman"/>
                <w:sz w:val="24"/>
                <w:szCs w:val="24"/>
              </w:rPr>
              <w:t>28.09.2022г.</w:t>
            </w:r>
          </w:p>
        </w:tc>
        <w:tc>
          <w:tcPr>
            <w:tcW w:w="992" w:type="dxa"/>
          </w:tcPr>
          <w:p w:rsidR="00232513" w:rsidRPr="007F6500" w:rsidRDefault="00232513" w:rsidP="007F6500">
            <w:pPr>
              <w:jc w:val="center"/>
              <w:rPr>
                <w:rFonts w:ascii="Times New Roman" w:hAnsi="Times New Roman"/>
                <w:kern w:val="2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kern w:val="2"/>
                <w:sz w:val="24"/>
                <w:szCs w:val="24"/>
                <w:lang w:eastAsia="en-US"/>
              </w:rPr>
              <w:t>15.00</w:t>
            </w:r>
          </w:p>
        </w:tc>
        <w:tc>
          <w:tcPr>
            <w:tcW w:w="4870" w:type="dxa"/>
          </w:tcPr>
          <w:p w:rsidR="00232513" w:rsidRDefault="00232513" w:rsidP="00E12C95">
            <w:pPr>
              <w:spacing w:after="0" w:line="240" w:lineRule="auto"/>
              <w:jc w:val="center"/>
              <w:rPr>
                <w:rFonts w:ascii="Times New Roman" w:hAnsi="Times New Roman"/>
                <w:color w:val="111111"/>
                <w:sz w:val="24"/>
                <w:szCs w:val="24"/>
              </w:rPr>
            </w:pPr>
            <w:r>
              <w:rPr>
                <w:rFonts w:ascii="Times New Roman" w:hAnsi="Times New Roman"/>
                <w:color w:val="111111"/>
                <w:sz w:val="24"/>
                <w:szCs w:val="24"/>
              </w:rPr>
              <w:t>Выставка рисунков</w:t>
            </w:r>
          </w:p>
          <w:p w:rsidR="00232513" w:rsidRPr="005D4E4E" w:rsidRDefault="00232513" w:rsidP="00E12C95">
            <w:pPr>
              <w:spacing w:after="0" w:line="240" w:lineRule="auto"/>
              <w:jc w:val="center"/>
              <w:rPr>
                <w:rFonts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111111"/>
                <w:sz w:val="24"/>
                <w:szCs w:val="24"/>
              </w:rPr>
              <w:t>«Как я провел лето»</w:t>
            </w:r>
          </w:p>
          <w:p w:rsidR="00232513" w:rsidRPr="007F6500" w:rsidRDefault="00232513" w:rsidP="007F6500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099" w:type="dxa"/>
          </w:tcPr>
          <w:p w:rsidR="00232513" w:rsidRPr="005D4E4E" w:rsidRDefault="00232513" w:rsidP="00E3513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D4E4E">
              <w:rPr>
                <w:rFonts w:ascii="Times New Roman" w:hAnsi="Times New Roman"/>
              </w:rPr>
              <w:t xml:space="preserve">ДД «Безымянский»             филиал МБУ </w:t>
            </w:r>
          </w:p>
          <w:p w:rsidR="00232513" w:rsidRDefault="00232513" w:rsidP="007F6500">
            <w:pPr>
              <w:pStyle w:val="a2"/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ДК «Бурненский»</w:t>
            </w:r>
          </w:p>
        </w:tc>
        <w:tc>
          <w:tcPr>
            <w:tcW w:w="1528" w:type="dxa"/>
          </w:tcPr>
          <w:p w:rsidR="00232513" w:rsidRPr="005D4E4E" w:rsidRDefault="00232513" w:rsidP="009C324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D4E4E"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2998" w:type="dxa"/>
          </w:tcPr>
          <w:p w:rsidR="00232513" w:rsidRPr="005D4E4E" w:rsidRDefault="00232513" w:rsidP="00E3513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D4E4E">
              <w:rPr>
                <w:rFonts w:ascii="Times New Roman" w:hAnsi="Times New Roman"/>
                <w:sz w:val="24"/>
                <w:szCs w:val="24"/>
              </w:rPr>
              <w:t xml:space="preserve">Культорганизатор </w:t>
            </w:r>
          </w:p>
          <w:p w:rsidR="00232513" w:rsidRPr="005D4E4E" w:rsidRDefault="00232513" w:rsidP="00E3513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D4E4E">
              <w:rPr>
                <w:rFonts w:ascii="Times New Roman" w:hAnsi="Times New Roman"/>
                <w:sz w:val="24"/>
                <w:szCs w:val="24"/>
              </w:rPr>
              <w:t>ДД «Безымянский»</w:t>
            </w:r>
          </w:p>
          <w:p w:rsidR="00232513" w:rsidRPr="005D4E4E" w:rsidRDefault="00232513" w:rsidP="007F650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D4E4E">
              <w:rPr>
                <w:rFonts w:ascii="Times New Roman" w:hAnsi="Times New Roman"/>
                <w:sz w:val="24"/>
                <w:szCs w:val="24"/>
              </w:rPr>
              <w:t>М.И.Тимченко</w:t>
            </w:r>
          </w:p>
        </w:tc>
      </w:tr>
      <w:tr w:rsidR="00232513" w:rsidRPr="005D4E4E" w:rsidTr="002F2231">
        <w:trPr>
          <w:trHeight w:val="20"/>
          <w:jc w:val="center"/>
        </w:trPr>
        <w:tc>
          <w:tcPr>
            <w:tcW w:w="726" w:type="dxa"/>
          </w:tcPr>
          <w:p w:rsidR="00232513" w:rsidRPr="009C3243" w:rsidRDefault="00232513" w:rsidP="009C3243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8" w:type="dxa"/>
          </w:tcPr>
          <w:p w:rsidR="00232513" w:rsidRPr="005D4E4E" w:rsidRDefault="00232513" w:rsidP="009C324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D4E4E">
              <w:rPr>
                <w:rFonts w:ascii="Times New Roman" w:hAnsi="Times New Roman"/>
                <w:sz w:val="24"/>
                <w:szCs w:val="24"/>
              </w:rPr>
              <w:t>28.09.2022г.</w:t>
            </w:r>
          </w:p>
        </w:tc>
        <w:tc>
          <w:tcPr>
            <w:tcW w:w="992" w:type="dxa"/>
          </w:tcPr>
          <w:p w:rsidR="00232513" w:rsidRDefault="00232513" w:rsidP="009C3243">
            <w:pPr>
              <w:jc w:val="center"/>
              <w:rPr>
                <w:rFonts w:ascii="Times New Roman" w:hAnsi="Times New Roman"/>
                <w:kern w:val="2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kern w:val="2"/>
                <w:sz w:val="24"/>
                <w:szCs w:val="24"/>
                <w:lang w:eastAsia="en-US"/>
              </w:rPr>
              <w:t>15.00</w:t>
            </w:r>
          </w:p>
        </w:tc>
        <w:tc>
          <w:tcPr>
            <w:tcW w:w="4870" w:type="dxa"/>
          </w:tcPr>
          <w:p w:rsidR="00232513" w:rsidRPr="005D4E4E" w:rsidRDefault="00232513" w:rsidP="002E1EF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D4E4E">
              <w:rPr>
                <w:rFonts w:ascii="Times New Roman" w:hAnsi="Times New Roman"/>
                <w:sz w:val="24"/>
                <w:szCs w:val="24"/>
              </w:rPr>
              <w:t xml:space="preserve">Развлекательная программа </w:t>
            </w:r>
          </w:p>
          <w:p w:rsidR="00232513" w:rsidRDefault="00232513" w:rsidP="002E1EF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D4E4E">
              <w:rPr>
                <w:rFonts w:ascii="Times New Roman" w:hAnsi="Times New Roman"/>
                <w:sz w:val="24"/>
                <w:szCs w:val="24"/>
              </w:rPr>
              <w:t>«Я турист»</w:t>
            </w:r>
          </w:p>
        </w:tc>
        <w:tc>
          <w:tcPr>
            <w:tcW w:w="3099" w:type="dxa"/>
          </w:tcPr>
          <w:p w:rsidR="00232513" w:rsidRPr="005D4E4E" w:rsidRDefault="00232513" w:rsidP="002E1EF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D4E4E">
              <w:rPr>
                <w:rFonts w:ascii="Times New Roman" w:hAnsi="Times New Roman"/>
              </w:rPr>
              <w:t xml:space="preserve">ДД «Заветновский» </w:t>
            </w:r>
          </w:p>
          <w:p w:rsidR="00232513" w:rsidRPr="005D4E4E" w:rsidRDefault="00232513" w:rsidP="002E1EF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D4E4E">
              <w:rPr>
                <w:rFonts w:ascii="Times New Roman" w:hAnsi="Times New Roman"/>
              </w:rPr>
              <w:t xml:space="preserve"> филиал МБУ </w:t>
            </w:r>
          </w:p>
          <w:p w:rsidR="00232513" w:rsidRPr="005D4E4E" w:rsidRDefault="00232513" w:rsidP="002E1EF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D4E4E">
              <w:rPr>
                <w:rFonts w:ascii="Times New Roman" w:hAnsi="Times New Roman"/>
              </w:rPr>
              <w:t>ДК «Бурненский»</w:t>
            </w:r>
          </w:p>
        </w:tc>
        <w:tc>
          <w:tcPr>
            <w:tcW w:w="1528" w:type="dxa"/>
          </w:tcPr>
          <w:p w:rsidR="00232513" w:rsidRPr="005D4E4E" w:rsidRDefault="00232513" w:rsidP="009C324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D4E4E"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2998" w:type="dxa"/>
          </w:tcPr>
          <w:p w:rsidR="00232513" w:rsidRPr="005D4E4E" w:rsidRDefault="00232513" w:rsidP="00640A2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D4E4E">
              <w:rPr>
                <w:rFonts w:ascii="Times New Roman" w:hAnsi="Times New Roman"/>
                <w:sz w:val="24"/>
                <w:szCs w:val="24"/>
              </w:rPr>
              <w:t xml:space="preserve">Культорганизатор </w:t>
            </w:r>
          </w:p>
          <w:p w:rsidR="00232513" w:rsidRPr="005D4E4E" w:rsidRDefault="00232513" w:rsidP="00640A2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D4E4E">
              <w:rPr>
                <w:rFonts w:ascii="Times New Roman" w:hAnsi="Times New Roman"/>
                <w:sz w:val="24"/>
                <w:szCs w:val="24"/>
              </w:rPr>
              <w:t>ДД «Заветновский»</w:t>
            </w:r>
          </w:p>
          <w:p w:rsidR="00232513" w:rsidRPr="005D4E4E" w:rsidRDefault="00232513" w:rsidP="00640A2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D4E4E">
              <w:rPr>
                <w:rFonts w:ascii="Times New Roman" w:hAnsi="Times New Roman"/>
                <w:sz w:val="24"/>
                <w:szCs w:val="24"/>
              </w:rPr>
              <w:t>А.А.Мусянова</w:t>
            </w:r>
          </w:p>
        </w:tc>
      </w:tr>
      <w:tr w:rsidR="00232513" w:rsidRPr="005D4E4E" w:rsidTr="002F2231">
        <w:trPr>
          <w:trHeight w:val="20"/>
          <w:jc w:val="center"/>
        </w:trPr>
        <w:tc>
          <w:tcPr>
            <w:tcW w:w="726" w:type="dxa"/>
          </w:tcPr>
          <w:p w:rsidR="00232513" w:rsidRPr="009C3243" w:rsidRDefault="00232513" w:rsidP="009C3243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8" w:type="dxa"/>
          </w:tcPr>
          <w:p w:rsidR="00232513" w:rsidRPr="005D4E4E" w:rsidRDefault="00232513" w:rsidP="009C324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D4E4E">
              <w:rPr>
                <w:rFonts w:ascii="Times New Roman" w:hAnsi="Times New Roman"/>
                <w:sz w:val="24"/>
                <w:szCs w:val="24"/>
              </w:rPr>
              <w:t>30.09.2022г.</w:t>
            </w:r>
          </w:p>
        </w:tc>
        <w:tc>
          <w:tcPr>
            <w:tcW w:w="992" w:type="dxa"/>
          </w:tcPr>
          <w:p w:rsidR="00232513" w:rsidRDefault="00232513" w:rsidP="009C3243">
            <w:pPr>
              <w:jc w:val="center"/>
              <w:rPr>
                <w:rFonts w:ascii="Times New Roman" w:hAnsi="Times New Roman"/>
                <w:kern w:val="2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kern w:val="2"/>
                <w:sz w:val="24"/>
                <w:szCs w:val="24"/>
                <w:lang w:eastAsia="en-US"/>
              </w:rPr>
              <w:t>14.00</w:t>
            </w:r>
          </w:p>
        </w:tc>
        <w:tc>
          <w:tcPr>
            <w:tcW w:w="4870" w:type="dxa"/>
          </w:tcPr>
          <w:p w:rsidR="00232513" w:rsidRPr="005D4E4E" w:rsidRDefault="00232513" w:rsidP="005C243D">
            <w:pPr>
              <w:spacing w:after="0"/>
              <w:jc w:val="center"/>
              <w:rPr>
                <w:rFonts w:ascii="Times New Roman" w:hAnsi="Times New Roman"/>
                <w:color w:val="00000A"/>
                <w:sz w:val="24"/>
                <w:szCs w:val="24"/>
              </w:rPr>
            </w:pPr>
            <w:r w:rsidRPr="005D4E4E">
              <w:rPr>
                <w:rFonts w:ascii="Times New Roman" w:hAnsi="Times New Roman"/>
                <w:color w:val="00000A"/>
                <w:sz w:val="24"/>
                <w:szCs w:val="24"/>
              </w:rPr>
              <w:t>Видеоролик</w:t>
            </w:r>
          </w:p>
          <w:p w:rsidR="00232513" w:rsidRPr="005D4E4E" w:rsidRDefault="00232513" w:rsidP="005C243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D4E4E">
              <w:rPr>
                <w:rFonts w:ascii="Times New Roman" w:hAnsi="Times New Roman"/>
                <w:color w:val="00000A"/>
                <w:sz w:val="24"/>
                <w:szCs w:val="24"/>
              </w:rPr>
              <w:t>«День интернета в России»</w:t>
            </w:r>
          </w:p>
        </w:tc>
        <w:tc>
          <w:tcPr>
            <w:tcW w:w="3099" w:type="dxa"/>
          </w:tcPr>
          <w:p w:rsidR="00232513" w:rsidRPr="005D4E4E" w:rsidRDefault="00232513" w:rsidP="002E1EF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D4E4E">
              <w:rPr>
                <w:rFonts w:ascii="Times New Roman" w:hAnsi="Times New Roman"/>
                <w:sz w:val="24"/>
                <w:szCs w:val="24"/>
              </w:rPr>
              <w:t>Соц. сети</w:t>
            </w:r>
          </w:p>
        </w:tc>
        <w:tc>
          <w:tcPr>
            <w:tcW w:w="1528" w:type="dxa"/>
          </w:tcPr>
          <w:p w:rsidR="00232513" w:rsidRPr="005D4E4E" w:rsidRDefault="00232513" w:rsidP="009C324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D4E4E">
              <w:rPr>
                <w:rFonts w:ascii="Times New Roman" w:hAnsi="Times New Roman"/>
                <w:sz w:val="24"/>
                <w:szCs w:val="24"/>
              </w:rPr>
              <w:t>30</w:t>
            </w:r>
          </w:p>
        </w:tc>
        <w:tc>
          <w:tcPr>
            <w:tcW w:w="2998" w:type="dxa"/>
          </w:tcPr>
          <w:p w:rsidR="00232513" w:rsidRPr="005D4E4E" w:rsidRDefault="00232513" w:rsidP="00640A2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D4E4E">
              <w:rPr>
                <w:rFonts w:ascii="Times New Roman" w:hAnsi="Times New Roman"/>
                <w:sz w:val="24"/>
                <w:szCs w:val="24"/>
              </w:rPr>
              <w:t>Культорганизатор ДД "Краснопартизанский" О.А.Уварова</w:t>
            </w:r>
          </w:p>
        </w:tc>
      </w:tr>
      <w:tr w:rsidR="00232513" w:rsidRPr="005D4E4E" w:rsidTr="002F2231">
        <w:trPr>
          <w:trHeight w:val="20"/>
          <w:jc w:val="center"/>
        </w:trPr>
        <w:tc>
          <w:tcPr>
            <w:tcW w:w="726" w:type="dxa"/>
          </w:tcPr>
          <w:p w:rsidR="00232513" w:rsidRPr="009C3243" w:rsidRDefault="00232513" w:rsidP="009C3243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8" w:type="dxa"/>
          </w:tcPr>
          <w:p w:rsidR="00232513" w:rsidRPr="005D4E4E" w:rsidRDefault="00232513" w:rsidP="009C324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D4E4E">
              <w:rPr>
                <w:rFonts w:ascii="Times New Roman" w:hAnsi="Times New Roman"/>
                <w:sz w:val="24"/>
                <w:szCs w:val="24"/>
              </w:rPr>
              <w:t>30.09.2022г.</w:t>
            </w:r>
          </w:p>
        </w:tc>
        <w:tc>
          <w:tcPr>
            <w:tcW w:w="992" w:type="dxa"/>
          </w:tcPr>
          <w:p w:rsidR="00232513" w:rsidRDefault="00232513" w:rsidP="009C3243">
            <w:pPr>
              <w:jc w:val="center"/>
              <w:rPr>
                <w:rFonts w:ascii="Times New Roman" w:hAnsi="Times New Roman"/>
                <w:kern w:val="2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kern w:val="2"/>
                <w:sz w:val="24"/>
                <w:szCs w:val="24"/>
                <w:lang w:eastAsia="en-US"/>
              </w:rPr>
              <w:t>15.00</w:t>
            </w:r>
          </w:p>
        </w:tc>
        <w:tc>
          <w:tcPr>
            <w:tcW w:w="4870" w:type="dxa"/>
          </w:tcPr>
          <w:p w:rsidR="00232513" w:rsidRPr="005D4E4E" w:rsidRDefault="00232513" w:rsidP="005C243D">
            <w:pPr>
              <w:spacing w:after="0" w:line="240" w:lineRule="auto"/>
              <w:jc w:val="center"/>
              <w:rPr>
                <w:rFonts w:ascii="Times New Roman" w:hAnsi="Times New Roman"/>
                <w:bCs/>
                <w:kern w:val="1"/>
                <w:sz w:val="24"/>
                <w:szCs w:val="24"/>
              </w:rPr>
            </w:pPr>
            <w:r w:rsidRPr="005D4E4E">
              <w:rPr>
                <w:rFonts w:ascii="Times New Roman" w:hAnsi="Times New Roman"/>
                <w:bCs/>
                <w:kern w:val="1"/>
                <w:sz w:val="24"/>
                <w:szCs w:val="24"/>
              </w:rPr>
              <w:t xml:space="preserve">Выставка рисунков </w:t>
            </w:r>
          </w:p>
          <w:p w:rsidR="00232513" w:rsidRPr="005D4E4E" w:rsidRDefault="00232513" w:rsidP="005C243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D4E4E">
              <w:rPr>
                <w:rFonts w:ascii="Times New Roman" w:hAnsi="Times New Roman"/>
                <w:bCs/>
                <w:kern w:val="1"/>
                <w:sz w:val="24"/>
                <w:szCs w:val="24"/>
              </w:rPr>
              <w:t>«Эпоха славных дел Петра»</w:t>
            </w:r>
            <w:r w:rsidRPr="005D4E4E">
              <w:rPr>
                <w:rFonts w:ascii="Times New Roman" w:hAnsi="Times New Roman"/>
                <w:bCs/>
                <w:color w:val="FF0000"/>
                <w:kern w:val="1"/>
                <w:sz w:val="24"/>
                <w:szCs w:val="24"/>
              </w:rPr>
              <w:t xml:space="preserve">                                      </w:t>
            </w:r>
          </w:p>
        </w:tc>
        <w:tc>
          <w:tcPr>
            <w:tcW w:w="3099" w:type="dxa"/>
          </w:tcPr>
          <w:p w:rsidR="00232513" w:rsidRPr="005D4E4E" w:rsidRDefault="00232513" w:rsidP="007A758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D4E4E">
              <w:rPr>
                <w:rFonts w:ascii="Times New Roman" w:hAnsi="Times New Roman"/>
              </w:rPr>
              <w:t xml:space="preserve">ДД «Заветновский» </w:t>
            </w:r>
          </w:p>
          <w:p w:rsidR="00232513" w:rsidRPr="005D4E4E" w:rsidRDefault="00232513" w:rsidP="007A758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D4E4E">
              <w:rPr>
                <w:rFonts w:ascii="Times New Roman" w:hAnsi="Times New Roman"/>
              </w:rPr>
              <w:t xml:space="preserve"> филиал МБУ </w:t>
            </w:r>
          </w:p>
          <w:p w:rsidR="00232513" w:rsidRDefault="00232513" w:rsidP="007A7587">
            <w:pPr>
              <w:pStyle w:val="a2"/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9C3243">
              <w:rPr>
                <w:rFonts w:ascii="Times New Roman" w:hAnsi="Times New Roman" w:cs="Times New Roman"/>
              </w:rPr>
              <w:t>ДК «Бурненский»</w:t>
            </w:r>
          </w:p>
        </w:tc>
        <w:tc>
          <w:tcPr>
            <w:tcW w:w="1528" w:type="dxa"/>
          </w:tcPr>
          <w:p w:rsidR="00232513" w:rsidRPr="005D4E4E" w:rsidRDefault="00232513" w:rsidP="009C324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D4E4E"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2998" w:type="dxa"/>
          </w:tcPr>
          <w:p w:rsidR="00232513" w:rsidRPr="005D4E4E" w:rsidRDefault="00232513" w:rsidP="007A758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D4E4E">
              <w:rPr>
                <w:rFonts w:ascii="Times New Roman" w:hAnsi="Times New Roman"/>
                <w:sz w:val="24"/>
                <w:szCs w:val="24"/>
              </w:rPr>
              <w:t xml:space="preserve">Культорганизатор </w:t>
            </w:r>
          </w:p>
          <w:p w:rsidR="00232513" w:rsidRPr="005D4E4E" w:rsidRDefault="00232513" w:rsidP="007A758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D4E4E">
              <w:rPr>
                <w:rFonts w:ascii="Times New Roman" w:hAnsi="Times New Roman"/>
                <w:sz w:val="24"/>
                <w:szCs w:val="24"/>
              </w:rPr>
              <w:t>ДД «Заветновский»</w:t>
            </w:r>
          </w:p>
          <w:p w:rsidR="00232513" w:rsidRPr="005D4E4E" w:rsidRDefault="00232513" w:rsidP="007A758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D4E4E">
              <w:rPr>
                <w:rFonts w:ascii="Times New Roman" w:hAnsi="Times New Roman"/>
                <w:sz w:val="24"/>
                <w:szCs w:val="24"/>
              </w:rPr>
              <w:t>А.А.Мусянова</w:t>
            </w:r>
          </w:p>
        </w:tc>
      </w:tr>
      <w:tr w:rsidR="00232513" w:rsidRPr="005D4E4E" w:rsidTr="002F2231">
        <w:trPr>
          <w:trHeight w:val="20"/>
          <w:jc w:val="center"/>
        </w:trPr>
        <w:tc>
          <w:tcPr>
            <w:tcW w:w="726" w:type="dxa"/>
          </w:tcPr>
          <w:p w:rsidR="00232513" w:rsidRPr="009C3243" w:rsidRDefault="00232513" w:rsidP="009C3243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8" w:type="dxa"/>
          </w:tcPr>
          <w:p w:rsidR="00232513" w:rsidRPr="005D4E4E" w:rsidRDefault="00232513" w:rsidP="009C324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D4E4E">
              <w:rPr>
                <w:rFonts w:ascii="Times New Roman" w:hAnsi="Times New Roman"/>
                <w:sz w:val="24"/>
                <w:szCs w:val="24"/>
              </w:rPr>
              <w:t>30.09.2022г.</w:t>
            </w:r>
          </w:p>
        </w:tc>
        <w:tc>
          <w:tcPr>
            <w:tcW w:w="992" w:type="dxa"/>
          </w:tcPr>
          <w:p w:rsidR="00232513" w:rsidRPr="009C3243" w:rsidRDefault="00232513" w:rsidP="009C3243">
            <w:pPr>
              <w:pStyle w:val="a"/>
              <w:suppressLineNumbers w:val="0"/>
              <w:rPr>
                <w:rFonts w:ascii="Times New Roman" w:hAnsi="Times New Roman"/>
                <w:b w:val="0"/>
                <w:bCs w:val="0"/>
              </w:rPr>
            </w:pPr>
            <w:r>
              <w:rPr>
                <w:rFonts w:ascii="Times New Roman" w:hAnsi="Times New Roman"/>
                <w:b w:val="0"/>
                <w:bCs w:val="0"/>
              </w:rPr>
              <w:t>16.00</w:t>
            </w:r>
          </w:p>
        </w:tc>
        <w:tc>
          <w:tcPr>
            <w:tcW w:w="4870" w:type="dxa"/>
          </w:tcPr>
          <w:p w:rsidR="00232513" w:rsidRDefault="00232513" w:rsidP="00AB2BA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Концерт</w:t>
            </w:r>
          </w:p>
          <w:p w:rsidR="00232513" w:rsidRPr="009C3243" w:rsidRDefault="00232513" w:rsidP="00AB2BA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«Жить здорово, когда сердце молодо»</w:t>
            </w:r>
          </w:p>
        </w:tc>
        <w:tc>
          <w:tcPr>
            <w:tcW w:w="3099" w:type="dxa"/>
          </w:tcPr>
          <w:p w:rsidR="00232513" w:rsidRPr="005D4E4E" w:rsidRDefault="00232513" w:rsidP="008F5F2C">
            <w:pPr>
              <w:spacing w:after="0" w:line="240" w:lineRule="auto"/>
              <w:jc w:val="center"/>
              <w:rPr>
                <w:rFonts w:ascii="Times New Roman" w:hAnsi="Times New Roman"/>
                <w:kern w:val="1"/>
              </w:rPr>
            </w:pPr>
            <w:r w:rsidRPr="005D4E4E">
              <w:rPr>
                <w:rFonts w:ascii="Times New Roman" w:hAnsi="Times New Roman"/>
                <w:sz w:val="24"/>
                <w:szCs w:val="24"/>
              </w:rPr>
              <w:t xml:space="preserve">МБУ </w:t>
            </w:r>
            <w:r w:rsidRPr="005D4E4E">
              <w:rPr>
                <w:rFonts w:ascii="Times New Roman" w:hAnsi="Times New Roman"/>
                <w:kern w:val="1"/>
                <w:sz w:val="24"/>
                <w:szCs w:val="24"/>
              </w:rPr>
              <w:t>ДК</w:t>
            </w:r>
            <w:r w:rsidRPr="005D4E4E">
              <w:rPr>
                <w:rFonts w:ascii="Times New Roman" w:hAnsi="Times New Roman"/>
                <w:kern w:val="1"/>
              </w:rPr>
              <w:t xml:space="preserve"> </w:t>
            </w:r>
          </w:p>
          <w:p w:rsidR="00232513" w:rsidRPr="005D4E4E" w:rsidRDefault="00232513" w:rsidP="008F5F2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D4E4E">
              <w:rPr>
                <w:rFonts w:ascii="Times New Roman" w:hAnsi="Times New Roman"/>
                <w:kern w:val="1"/>
              </w:rPr>
              <w:t>«Бурненский»</w:t>
            </w:r>
          </w:p>
        </w:tc>
        <w:tc>
          <w:tcPr>
            <w:tcW w:w="1528" w:type="dxa"/>
          </w:tcPr>
          <w:p w:rsidR="00232513" w:rsidRPr="005D4E4E" w:rsidRDefault="00232513" w:rsidP="009C324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D4E4E">
              <w:rPr>
                <w:rFonts w:ascii="Times New Roman" w:hAnsi="Times New Roman"/>
                <w:sz w:val="24"/>
                <w:szCs w:val="24"/>
              </w:rPr>
              <w:t>30</w:t>
            </w:r>
          </w:p>
        </w:tc>
        <w:tc>
          <w:tcPr>
            <w:tcW w:w="2998" w:type="dxa"/>
          </w:tcPr>
          <w:p w:rsidR="00232513" w:rsidRDefault="00232513" w:rsidP="003741D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9C3243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Директор МБУ </w:t>
            </w:r>
          </w:p>
          <w:p w:rsidR="00232513" w:rsidRDefault="00232513" w:rsidP="0006656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9C3243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ДК «Бурненский» </w:t>
            </w:r>
          </w:p>
          <w:p w:rsidR="00232513" w:rsidRPr="005D4E4E" w:rsidRDefault="00232513" w:rsidP="0006656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D4E4E">
              <w:rPr>
                <w:rFonts w:ascii="Times New Roman" w:hAnsi="Times New Roman"/>
                <w:sz w:val="24"/>
                <w:szCs w:val="24"/>
              </w:rPr>
              <w:t>Е.В.Плугина</w:t>
            </w:r>
          </w:p>
        </w:tc>
      </w:tr>
      <w:tr w:rsidR="00232513" w:rsidRPr="005D4E4E" w:rsidTr="002F2231">
        <w:trPr>
          <w:trHeight w:val="20"/>
          <w:jc w:val="center"/>
        </w:trPr>
        <w:tc>
          <w:tcPr>
            <w:tcW w:w="726" w:type="dxa"/>
          </w:tcPr>
          <w:p w:rsidR="00232513" w:rsidRPr="009C3243" w:rsidRDefault="00232513" w:rsidP="009C3243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8" w:type="dxa"/>
          </w:tcPr>
          <w:p w:rsidR="00232513" w:rsidRPr="009C3243" w:rsidRDefault="00232513" w:rsidP="009C3243">
            <w:pPr>
              <w:pStyle w:val="a2"/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9C3243">
              <w:rPr>
                <w:rFonts w:ascii="Times New Roman" w:hAnsi="Times New Roman" w:cs="Times New Roman"/>
              </w:rPr>
              <w:t>Каждая суббота месяца</w:t>
            </w:r>
          </w:p>
          <w:p w:rsidR="00232513" w:rsidRPr="005D4E4E" w:rsidRDefault="00232513" w:rsidP="009C324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232513" w:rsidRPr="009C3243" w:rsidRDefault="00232513" w:rsidP="009C3243">
            <w:pPr>
              <w:pStyle w:val="a"/>
              <w:suppressLineNumbers w:val="0"/>
              <w:rPr>
                <w:rFonts w:ascii="Times New Roman" w:hAnsi="Times New Roman"/>
                <w:b w:val="0"/>
                <w:bCs w:val="0"/>
              </w:rPr>
            </w:pPr>
            <w:r w:rsidRPr="009C3243">
              <w:rPr>
                <w:rFonts w:ascii="Times New Roman" w:hAnsi="Times New Roman"/>
                <w:b w:val="0"/>
                <w:bCs w:val="0"/>
              </w:rPr>
              <w:t>20.00</w:t>
            </w:r>
          </w:p>
        </w:tc>
        <w:tc>
          <w:tcPr>
            <w:tcW w:w="4870" w:type="dxa"/>
          </w:tcPr>
          <w:p w:rsidR="00232513" w:rsidRPr="005D4E4E" w:rsidRDefault="00232513" w:rsidP="009C324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D4E4E">
              <w:rPr>
                <w:rFonts w:ascii="Times New Roman" w:hAnsi="Times New Roman"/>
                <w:sz w:val="24"/>
                <w:szCs w:val="24"/>
              </w:rPr>
              <w:t>Дискотека</w:t>
            </w:r>
          </w:p>
        </w:tc>
        <w:tc>
          <w:tcPr>
            <w:tcW w:w="3099" w:type="dxa"/>
          </w:tcPr>
          <w:p w:rsidR="00232513" w:rsidRPr="005D4E4E" w:rsidRDefault="00232513" w:rsidP="009C3243">
            <w:pPr>
              <w:spacing w:after="0" w:line="240" w:lineRule="auto"/>
              <w:jc w:val="center"/>
              <w:rPr>
                <w:rFonts w:ascii="Times New Roman" w:hAnsi="Times New Roman"/>
                <w:kern w:val="1"/>
                <w:sz w:val="24"/>
                <w:szCs w:val="24"/>
              </w:rPr>
            </w:pPr>
            <w:r w:rsidRPr="005D4E4E">
              <w:rPr>
                <w:rFonts w:ascii="Times New Roman" w:hAnsi="Times New Roman"/>
                <w:kern w:val="1"/>
                <w:sz w:val="24"/>
                <w:szCs w:val="24"/>
              </w:rPr>
              <w:t>МБУ ДК</w:t>
            </w:r>
          </w:p>
          <w:p w:rsidR="00232513" w:rsidRPr="005D4E4E" w:rsidRDefault="00232513" w:rsidP="009C3243">
            <w:pPr>
              <w:spacing w:after="0" w:line="240" w:lineRule="auto"/>
              <w:jc w:val="center"/>
              <w:rPr>
                <w:rFonts w:ascii="Times New Roman" w:hAnsi="Times New Roman"/>
                <w:kern w:val="1"/>
                <w:sz w:val="24"/>
                <w:szCs w:val="24"/>
              </w:rPr>
            </w:pPr>
            <w:r w:rsidRPr="005D4E4E">
              <w:rPr>
                <w:rFonts w:ascii="Times New Roman" w:hAnsi="Times New Roman"/>
                <w:kern w:val="1"/>
                <w:sz w:val="24"/>
                <w:szCs w:val="24"/>
              </w:rPr>
              <w:t xml:space="preserve"> «Бурненский»</w:t>
            </w:r>
          </w:p>
          <w:p w:rsidR="00232513" w:rsidRPr="005D4E4E" w:rsidRDefault="00232513" w:rsidP="009C3243">
            <w:pPr>
              <w:spacing w:after="0" w:line="240" w:lineRule="auto"/>
              <w:jc w:val="center"/>
              <w:rPr>
                <w:rFonts w:ascii="Times New Roman" w:hAnsi="Times New Roman"/>
                <w:kern w:val="1"/>
                <w:sz w:val="24"/>
                <w:szCs w:val="24"/>
              </w:rPr>
            </w:pPr>
          </w:p>
          <w:p w:rsidR="00232513" w:rsidRPr="009C3243" w:rsidRDefault="00232513" w:rsidP="008F5F2C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9C3243">
              <w:rPr>
                <w:rFonts w:ascii="Times New Roman" w:hAnsi="Times New Roman"/>
                <w:sz w:val="24"/>
                <w:szCs w:val="24"/>
                <w:lang w:eastAsia="en-US"/>
              </w:rPr>
              <w:t>филиалы</w:t>
            </w:r>
          </w:p>
          <w:p w:rsidR="00232513" w:rsidRPr="005D4E4E" w:rsidRDefault="00232513" w:rsidP="008F5F2C">
            <w:pPr>
              <w:spacing w:after="0" w:line="240" w:lineRule="auto"/>
              <w:jc w:val="center"/>
              <w:rPr>
                <w:rFonts w:ascii="Times New Roman" w:hAnsi="Times New Roman"/>
                <w:kern w:val="1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ДД «Безымянский»                        ДД «Заветновский»                     ДД «Первомайский»                   ДД «Краснопартизанский»</w:t>
            </w:r>
          </w:p>
        </w:tc>
        <w:tc>
          <w:tcPr>
            <w:tcW w:w="1528" w:type="dxa"/>
          </w:tcPr>
          <w:p w:rsidR="00232513" w:rsidRPr="005D4E4E" w:rsidRDefault="00232513" w:rsidP="009C324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D4E4E">
              <w:rPr>
                <w:rFonts w:ascii="Times New Roman" w:hAnsi="Times New Roman"/>
                <w:sz w:val="24"/>
                <w:szCs w:val="24"/>
              </w:rPr>
              <w:t>80</w:t>
            </w:r>
          </w:p>
        </w:tc>
        <w:tc>
          <w:tcPr>
            <w:tcW w:w="2998" w:type="dxa"/>
          </w:tcPr>
          <w:p w:rsidR="00232513" w:rsidRPr="005D4E4E" w:rsidRDefault="00232513" w:rsidP="009C324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D4E4E">
              <w:rPr>
                <w:rFonts w:ascii="Times New Roman" w:hAnsi="Times New Roman"/>
                <w:sz w:val="24"/>
                <w:szCs w:val="24"/>
              </w:rPr>
              <w:t xml:space="preserve">Директор МБУ </w:t>
            </w:r>
          </w:p>
          <w:p w:rsidR="00232513" w:rsidRPr="005D4E4E" w:rsidRDefault="00232513" w:rsidP="009C324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D4E4E">
              <w:rPr>
                <w:rFonts w:ascii="Times New Roman" w:hAnsi="Times New Roman"/>
                <w:sz w:val="24"/>
                <w:szCs w:val="24"/>
              </w:rPr>
              <w:t>ДК «Бурненский»</w:t>
            </w:r>
          </w:p>
          <w:p w:rsidR="00232513" w:rsidRDefault="00232513" w:rsidP="009C324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5D4E4E">
              <w:rPr>
                <w:rFonts w:ascii="Times New Roman" w:hAnsi="Times New Roman"/>
                <w:sz w:val="24"/>
                <w:szCs w:val="24"/>
              </w:rPr>
              <w:t>Е.В.Плугина</w:t>
            </w:r>
            <w:bookmarkStart w:id="0" w:name="_GoBack"/>
            <w:bookmarkEnd w:id="0"/>
          </w:p>
          <w:p w:rsidR="00232513" w:rsidRPr="005D4E4E" w:rsidRDefault="00232513" w:rsidP="009C324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D4E4E">
              <w:rPr>
                <w:rFonts w:ascii="Times New Roman" w:hAnsi="Times New Roman"/>
                <w:sz w:val="24"/>
                <w:szCs w:val="24"/>
              </w:rPr>
              <w:t>культорганизаторы Е.П.Дробовцева</w:t>
            </w:r>
          </w:p>
          <w:p w:rsidR="00232513" w:rsidRPr="005D4E4E" w:rsidRDefault="00232513" w:rsidP="009C324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D4E4E">
              <w:rPr>
                <w:rFonts w:ascii="Times New Roman" w:hAnsi="Times New Roman"/>
                <w:sz w:val="24"/>
                <w:szCs w:val="24"/>
              </w:rPr>
              <w:t>М.И.Тимченко</w:t>
            </w:r>
          </w:p>
          <w:p w:rsidR="00232513" w:rsidRPr="005D4E4E" w:rsidRDefault="00232513" w:rsidP="009C324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D4E4E">
              <w:rPr>
                <w:rFonts w:ascii="Times New Roman" w:hAnsi="Times New Roman"/>
                <w:sz w:val="24"/>
                <w:szCs w:val="24"/>
              </w:rPr>
              <w:t>М.М.Шайха</w:t>
            </w:r>
          </w:p>
          <w:p w:rsidR="00232513" w:rsidRPr="005D4E4E" w:rsidRDefault="00232513" w:rsidP="009C324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D4E4E">
              <w:rPr>
                <w:rFonts w:ascii="Times New Roman" w:hAnsi="Times New Roman"/>
                <w:sz w:val="24"/>
                <w:szCs w:val="24"/>
              </w:rPr>
              <w:t>А.А.Мусянова О.А.Уварова,</w:t>
            </w:r>
          </w:p>
        </w:tc>
      </w:tr>
    </w:tbl>
    <w:p w:rsidR="00232513" w:rsidRDefault="00232513" w:rsidP="008F5F2C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232513" w:rsidRDefault="00232513" w:rsidP="008F5F2C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Культорганизатор</w:t>
      </w:r>
    </w:p>
    <w:p w:rsidR="00232513" w:rsidRDefault="00232513" w:rsidP="008F5F2C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kern w:val="1"/>
          <w:sz w:val="24"/>
          <w:szCs w:val="24"/>
        </w:rPr>
        <w:t xml:space="preserve">МБУ ДК  «Бурненский»:   </w:t>
      </w:r>
      <w:r w:rsidRPr="008F5F2C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__________________ (</w:t>
      </w:r>
      <w:r w:rsidRPr="009C3243">
        <w:rPr>
          <w:rFonts w:ascii="Times New Roman" w:hAnsi="Times New Roman"/>
          <w:sz w:val="24"/>
          <w:szCs w:val="24"/>
        </w:rPr>
        <w:t>Е.П.Дробовце</w:t>
      </w:r>
      <w:r>
        <w:rPr>
          <w:rFonts w:ascii="Times New Roman" w:hAnsi="Times New Roman"/>
          <w:sz w:val="24"/>
          <w:szCs w:val="24"/>
        </w:rPr>
        <w:t>ва</w:t>
      </w:r>
      <w:r w:rsidRPr="009C3243">
        <w:rPr>
          <w:rFonts w:ascii="Times New Roman" w:hAnsi="Times New Roman"/>
          <w:sz w:val="24"/>
          <w:szCs w:val="24"/>
        </w:rPr>
        <w:t>)</w:t>
      </w:r>
    </w:p>
    <w:p w:rsidR="00232513" w:rsidRPr="009C3243" w:rsidRDefault="00232513" w:rsidP="008F5F2C">
      <w:pPr>
        <w:spacing w:after="0" w:line="240" w:lineRule="auto"/>
        <w:rPr>
          <w:rFonts w:ascii="Times New Roman" w:hAnsi="Times New Roman"/>
          <w:kern w:val="1"/>
          <w:sz w:val="24"/>
          <w:szCs w:val="24"/>
        </w:rPr>
      </w:pPr>
    </w:p>
    <w:p w:rsidR="00232513" w:rsidRPr="009C3243" w:rsidRDefault="00232513" w:rsidP="00955343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sectPr w:rsidR="00232513" w:rsidRPr="009C3243" w:rsidSect="007F4CC1">
      <w:pgSz w:w="16838" w:h="11906" w:orient="landscape"/>
      <w:pgMar w:top="851" w:right="1134" w:bottom="850" w:left="1134" w:header="708" w:footer="708" w:gutter="0"/>
      <w:cols w:space="708"/>
      <w:rtlGutter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Liberation Serif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  <w:rPr>
        <w:rFonts w:cs="Times New Roman"/>
      </w:rPr>
    </w:lvl>
  </w:abstractNum>
  <w:abstractNum w:abstractNumId="1">
    <w:nsid w:val="0A79068C"/>
    <w:multiLevelType w:val="hybridMultilevel"/>
    <w:tmpl w:val="D310A462"/>
    <w:lvl w:ilvl="0" w:tplc="FDAE848C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1725176E"/>
    <w:multiLevelType w:val="hybridMultilevel"/>
    <w:tmpl w:val="EC643D1A"/>
    <w:lvl w:ilvl="0" w:tplc="82FEEE7E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1E7C1F3F"/>
    <w:multiLevelType w:val="hybridMultilevel"/>
    <w:tmpl w:val="391406CA"/>
    <w:lvl w:ilvl="0" w:tplc="C2E44CA8">
      <w:start w:val="1"/>
      <w:numFmt w:val="decimalZero"/>
      <w:lvlText w:val="%1-"/>
      <w:lvlJc w:val="left"/>
      <w:pPr>
        <w:ind w:left="780" w:hanging="42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4C0110D6"/>
    <w:multiLevelType w:val="multilevel"/>
    <w:tmpl w:val="17824A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5">
    <w:nsid w:val="515F7403"/>
    <w:multiLevelType w:val="hybridMultilevel"/>
    <w:tmpl w:val="9BB638A2"/>
    <w:lvl w:ilvl="0" w:tplc="0419000F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64A2653F"/>
    <w:multiLevelType w:val="hybridMultilevel"/>
    <w:tmpl w:val="A4C0EA48"/>
    <w:lvl w:ilvl="0" w:tplc="FDAE848C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nsid w:val="722126C8"/>
    <w:multiLevelType w:val="hybridMultilevel"/>
    <w:tmpl w:val="60228FF8"/>
    <w:lvl w:ilvl="0" w:tplc="E6086718">
      <w:start w:val="1"/>
      <w:numFmt w:val="decimalZero"/>
      <w:lvlText w:val="%1-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3"/>
  </w:num>
  <w:num w:numId="3">
    <w:abstractNumId w:val="7"/>
  </w:num>
  <w:num w:numId="4">
    <w:abstractNumId w:val="5"/>
  </w:num>
  <w:num w:numId="5">
    <w:abstractNumId w:val="6"/>
  </w:num>
  <w:num w:numId="6">
    <w:abstractNumId w:val="2"/>
  </w:num>
  <w:num w:numId="7">
    <w:abstractNumId w:val="1"/>
  </w:num>
  <w:num w:numId="8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A6399"/>
    <w:rsid w:val="0000285E"/>
    <w:rsid w:val="00011B71"/>
    <w:rsid w:val="0001784E"/>
    <w:rsid w:val="000204BC"/>
    <w:rsid w:val="00022A55"/>
    <w:rsid w:val="000318B2"/>
    <w:rsid w:val="00032499"/>
    <w:rsid w:val="00046714"/>
    <w:rsid w:val="00047E19"/>
    <w:rsid w:val="0005279B"/>
    <w:rsid w:val="00053C59"/>
    <w:rsid w:val="00054315"/>
    <w:rsid w:val="00054713"/>
    <w:rsid w:val="000576CF"/>
    <w:rsid w:val="00060FB2"/>
    <w:rsid w:val="00062DC7"/>
    <w:rsid w:val="00066562"/>
    <w:rsid w:val="000668FA"/>
    <w:rsid w:val="000703C1"/>
    <w:rsid w:val="0007051C"/>
    <w:rsid w:val="00073F67"/>
    <w:rsid w:val="00074433"/>
    <w:rsid w:val="000A28DB"/>
    <w:rsid w:val="000B76E9"/>
    <w:rsid w:val="000C1F52"/>
    <w:rsid w:val="000C42F2"/>
    <w:rsid w:val="000C576C"/>
    <w:rsid w:val="000C5990"/>
    <w:rsid w:val="000C7FE3"/>
    <w:rsid w:val="000D05E2"/>
    <w:rsid w:val="000E5052"/>
    <w:rsid w:val="000E74EF"/>
    <w:rsid w:val="001032AB"/>
    <w:rsid w:val="00106D50"/>
    <w:rsid w:val="00116E8E"/>
    <w:rsid w:val="00117A73"/>
    <w:rsid w:val="001221FE"/>
    <w:rsid w:val="00122CB9"/>
    <w:rsid w:val="00122DB8"/>
    <w:rsid w:val="00124669"/>
    <w:rsid w:val="0012611E"/>
    <w:rsid w:val="001349EB"/>
    <w:rsid w:val="0014213E"/>
    <w:rsid w:val="001423E9"/>
    <w:rsid w:val="00147439"/>
    <w:rsid w:val="001504C5"/>
    <w:rsid w:val="00156CDE"/>
    <w:rsid w:val="00160A8B"/>
    <w:rsid w:val="00167D6F"/>
    <w:rsid w:val="001735B8"/>
    <w:rsid w:val="00174489"/>
    <w:rsid w:val="001830E3"/>
    <w:rsid w:val="00193651"/>
    <w:rsid w:val="001966F3"/>
    <w:rsid w:val="00196F6D"/>
    <w:rsid w:val="00197DB5"/>
    <w:rsid w:val="001A5B1E"/>
    <w:rsid w:val="001A781A"/>
    <w:rsid w:val="001B79F4"/>
    <w:rsid w:val="001E020C"/>
    <w:rsid w:val="001E3C25"/>
    <w:rsid w:val="001E7D7C"/>
    <w:rsid w:val="001F19A3"/>
    <w:rsid w:val="001F21D2"/>
    <w:rsid w:val="001F6A09"/>
    <w:rsid w:val="00211143"/>
    <w:rsid w:val="0021761B"/>
    <w:rsid w:val="00225964"/>
    <w:rsid w:val="002272B6"/>
    <w:rsid w:val="00230635"/>
    <w:rsid w:val="00232513"/>
    <w:rsid w:val="00234D6F"/>
    <w:rsid w:val="00235D19"/>
    <w:rsid w:val="002467CA"/>
    <w:rsid w:val="00253289"/>
    <w:rsid w:val="002538E5"/>
    <w:rsid w:val="00256A71"/>
    <w:rsid w:val="00262F96"/>
    <w:rsid w:val="00273313"/>
    <w:rsid w:val="00273F21"/>
    <w:rsid w:val="002804B0"/>
    <w:rsid w:val="00290F5A"/>
    <w:rsid w:val="002944B0"/>
    <w:rsid w:val="002A4C07"/>
    <w:rsid w:val="002A7972"/>
    <w:rsid w:val="002B285D"/>
    <w:rsid w:val="002B54E0"/>
    <w:rsid w:val="002D1551"/>
    <w:rsid w:val="002D2392"/>
    <w:rsid w:val="002D67A0"/>
    <w:rsid w:val="002E1EFB"/>
    <w:rsid w:val="002F14A8"/>
    <w:rsid w:val="002F2231"/>
    <w:rsid w:val="002F2C41"/>
    <w:rsid w:val="002F4BF1"/>
    <w:rsid w:val="00301BD6"/>
    <w:rsid w:val="00302E75"/>
    <w:rsid w:val="0030610A"/>
    <w:rsid w:val="00312F59"/>
    <w:rsid w:val="00317798"/>
    <w:rsid w:val="00320072"/>
    <w:rsid w:val="00324C8B"/>
    <w:rsid w:val="003269CE"/>
    <w:rsid w:val="00333CAC"/>
    <w:rsid w:val="00351303"/>
    <w:rsid w:val="0035194C"/>
    <w:rsid w:val="00352D54"/>
    <w:rsid w:val="003562B8"/>
    <w:rsid w:val="00357033"/>
    <w:rsid w:val="00363ADD"/>
    <w:rsid w:val="00367094"/>
    <w:rsid w:val="003741D4"/>
    <w:rsid w:val="00375138"/>
    <w:rsid w:val="00385685"/>
    <w:rsid w:val="00387A37"/>
    <w:rsid w:val="00394B78"/>
    <w:rsid w:val="00396330"/>
    <w:rsid w:val="003A1D73"/>
    <w:rsid w:val="003B47DD"/>
    <w:rsid w:val="003B7A21"/>
    <w:rsid w:val="003C154C"/>
    <w:rsid w:val="003D6C35"/>
    <w:rsid w:val="003E0328"/>
    <w:rsid w:val="003F2682"/>
    <w:rsid w:val="003F3CD7"/>
    <w:rsid w:val="003F473A"/>
    <w:rsid w:val="004110E5"/>
    <w:rsid w:val="00412B60"/>
    <w:rsid w:val="00415130"/>
    <w:rsid w:val="00421127"/>
    <w:rsid w:val="00424482"/>
    <w:rsid w:val="00435429"/>
    <w:rsid w:val="00435772"/>
    <w:rsid w:val="004377E4"/>
    <w:rsid w:val="00441064"/>
    <w:rsid w:val="004425F9"/>
    <w:rsid w:val="00445D75"/>
    <w:rsid w:val="00456E30"/>
    <w:rsid w:val="00484246"/>
    <w:rsid w:val="00485AE6"/>
    <w:rsid w:val="00485F52"/>
    <w:rsid w:val="00486197"/>
    <w:rsid w:val="004917B1"/>
    <w:rsid w:val="004A1862"/>
    <w:rsid w:val="004A5934"/>
    <w:rsid w:val="004A6F23"/>
    <w:rsid w:val="004B4204"/>
    <w:rsid w:val="004B4EFA"/>
    <w:rsid w:val="004B5D26"/>
    <w:rsid w:val="004C1BD2"/>
    <w:rsid w:val="004C3231"/>
    <w:rsid w:val="004C3F73"/>
    <w:rsid w:val="004D1A95"/>
    <w:rsid w:val="004D559F"/>
    <w:rsid w:val="004D5F97"/>
    <w:rsid w:val="004E3B2A"/>
    <w:rsid w:val="004E5767"/>
    <w:rsid w:val="004E660F"/>
    <w:rsid w:val="004E6AB9"/>
    <w:rsid w:val="004E760C"/>
    <w:rsid w:val="004E78EA"/>
    <w:rsid w:val="004F44E7"/>
    <w:rsid w:val="004F6147"/>
    <w:rsid w:val="00501FBF"/>
    <w:rsid w:val="005039D5"/>
    <w:rsid w:val="00507B24"/>
    <w:rsid w:val="00515841"/>
    <w:rsid w:val="00520522"/>
    <w:rsid w:val="00523303"/>
    <w:rsid w:val="00537581"/>
    <w:rsid w:val="0054084E"/>
    <w:rsid w:val="005438D3"/>
    <w:rsid w:val="00557690"/>
    <w:rsid w:val="00563CC7"/>
    <w:rsid w:val="0056452D"/>
    <w:rsid w:val="00565858"/>
    <w:rsid w:val="005676D7"/>
    <w:rsid w:val="0057506A"/>
    <w:rsid w:val="005754DC"/>
    <w:rsid w:val="00575845"/>
    <w:rsid w:val="0057702B"/>
    <w:rsid w:val="005838B8"/>
    <w:rsid w:val="00586D46"/>
    <w:rsid w:val="00587687"/>
    <w:rsid w:val="00591E85"/>
    <w:rsid w:val="005A2C2D"/>
    <w:rsid w:val="005A48FC"/>
    <w:rsid w:val="005A6399"/>
    <w:rsid w:val="005A6E80"/>
    <w:rsid w:val="005B34A1"/>
    <w:rsid w:val="005B52E6"/>
    <w:rsid w:val="005B7F98"/>
    <w:rsid w:val="005C243D"/>
    <w:rsid w:val="005C2F2E"/>
    <w:rsid w:val="005C65F5"/>
    <w:rsid w:val="005D4E4E"/>
    <w:rsid w:val="005D6940"/>
    <w:rsid w:val="005D7831"/>
    <w:rsid w:val="005E30E1"/>
    <w:rsid w:val="005E4C10"/>
    <w:rsid w:val="005F5381"/>
    <w:rsid w:val="00601617"/>
    <w:rsid w:val="006057D7"/>
    <w:rsid w:val="006106E6"/>
    <w:rsid w:val="006145B1"/>
    <w:rsid w:val="006145BE"/>
    <w:rsid w:val="00621E72"/>
    <w:rsid w:val="0062462D"/>
    <w:rsid w:val="006251DE"/>
    <w:rsid w:val="00626946"/>
    <w:rsid w:val="00631F09"/>
    <w:rsid w:val="00636B8D"/>
    <w:rsid w:val="00640770"/>
    <w:rsid w:val="00640A27"/>
    <w:rsid w:val="00654728"/>
    <w:rsid w:val="00656EC0"/>
    <w:rsid w:val="00666763"/>
    <w:rsid w:val="00666E3A"/>
    <w:rsid w:val="00672884"/>
    <w:rsid w:val="006765A8"/>
    <w:rsid w:val="006839D4"/>
    <w:rsid w:val="006854EC"/>
    <w:rsid w:val="00695D37"/>
    <w:rsid w:val="00697C47"/>
    <w:rsid w:val="006A3971"/>
    <w:rsid w:val="006B0C48"/>
    <w:rsid w:val="006B1134"/>
    <w:rsid w:val="006B4C8E"/>
    <w:rsid w:val="006B564A"/>
    <w:rsid w:val="006C0610"/>
    <w:rsid w:val="006C7CF2"/>
    <w:rsid w:val="006D40E5"/>
    <w:rsid w:val="006D473D"/>
    <w:rsid w:val="006E0CD7"/>
    <w:rsid w:val="006E1046"/>
    <w:rsid w:val="006F35EE"/>
    <w:rsid w:val="006F4000"/>
    <w:rsid w:val="006F56AD"/>
    <w:rsid w:val="0070591D"/>
    <w:rsid w:val="0070594C"/>
    <w:rsid w:val="007072F3"/>
    <w:rsid w:val="0071080E"/>
    <w:rsid w:val="00725011"/>
    <w:rsid w:val="00731E9B"/>
    <w:rsid w:val="007323A8"/>
    <w:rsid w:val="00736F9E"/>
    <w:rsid w:val="007432E5"/>
    <w:rsid w:val="00753822"/>
    <w:rsid w:val="007569C9"/>
    <w:rsid w:val="00761993"/>
    <w:rsid w:val="007642D6"/>
    <w:rsid w:val="00765EAA"/>
    <w:rsid w:val="00776845"/>
    <w:rsid w:val="007805E4"/>
    <w:rsid w:val="00784CE9"/>
    <w:rsid w:val="00786CB4"/>
    <w:rsid w:val="007A1367"/>
    <w:rsid w:val="007A153C"/>
    <w:rsid w:val="007A2442"/>
    <w:rsid w:val="007A6647"/>
    <w:rsid w:val="007A7587"/>
    <w:rsid w:val="007B21A9"/>
    <w:rsid w:val="007B2906"/>
    <w:rsid w:val="007B2C75"/>
    <w:rsid w:val="007B4E18"/>
    <w:rsid w:val="007B7DEA"/>
    <w:rsid w:val="007D1194"/>
    <w:rsid w:val="007D136E"/>
    <w:rsid w:val="007D16C6"/>
    <w:rsid w:val="007D317B"/>
    <w:rsid w:val="007E27A9"/>
    <w:rsid w:val="007E6A9C"/>
    <w:rsid w:val="007E77FD"/>
    <w:rsid w:val="007F4CC1"/>
    <w:rsid w:val="007F5569"/>
    <w:rsid w:val="007F6500"/>
    <w:rsid w:val="00810DE8"/>
    <w:rsid w:val="00813EA0"/>
    <w:rsid w:val="00831AAD"/>
    <w:rsid w:val="00831D25"/>
    <w:rsid w:val="008335A0"/>
    <w:rsid w:val="0083386D"/>
    <w:rsid w:val="0083434D"/>
    <w:rsid w:val="008346AA"/>
    <w:rsid w:val="0083500D"/>
    <w:rsid w:val="00837C21"/>
    <w:rsid w:val="0084241E"/>
    <w:rsid w:val="00850A27"/>
    <w:rsid w:val="00855BB9"/>
    <w:rsid w:val="00865F3F"/>
    <w:rsid w:val="00866AC4"/>
    <w:rsid w:val="0087234B"/>
    <w:rsid w:val="008734D9"/>
    <w:rsid w:val="00887FAE"/>
    <w:rsid w:val="00891C8B"/>
    <w:rsid w:val="00897142"/>
    <w:rsid w:val="008B7C9D"/>
    <w:rsid w:val="008C5B37"/>
    <w:rsid w:val="008D0D91"/>
    <w:rsid w:val="008D6D8B"/>
    <w:rsid w:val="008E6EBA"/>
    <w:rsid w:val="008F14D3"/>
    <w:rsid w:val="008F33AF"/>
    <w:rsid w:val="008F4D84"/>
    <w:rsid w:val="008F5F2C"/>
    <w:rsid w:val="008F7A4E"/>
    <w:rsid w:val="0090264B"/>
    <w:rsid w:val="0090558B"/>
    <w:rsid w:val="0090734C"/>
    <w:rsid w:val="00910DB9"/>
    <w:rsid w:val="009303EF"/>
    <w:rsid w:val="00934440"/>
    <w:rsid w:val="00942C41"/>
    <w:rsid w:val="00946AAE"/>
    <w:rsid w:val="00951CC3"/>
    <w:rsid w:val="00955343"/>
    <w:rsid w:val="00956945"/>
    <w:rsid w:val="0096042C"/>
    <w:rsid w:val="00971CAA"/>
    <w:rsid w:val="00977219"/>
    <w:rsid w:val="00982134"/>
    <w:rsid w:val="00982D78"/>
    <w:rsid w:val="00982EB8"/>
    <w:rsid w:val="00984ED6"/>
    <w:rsid w:val="00990566"/>
    <w:rsid w:val="00994B1E"/>
    <w:rsid w:val="0099760C"/>
    <w:rsid w:val="009A126B"/>
    <w:rsid w:val="009A2C18"/>
    <w:rsid w:val="009A72D0"/>
    <w:rsid w:val="009B005E"/>
    <w:rsid w:val="009B789F"/>
    <w:rsid w:val="009C3243"/>
    <w:rsid w:val="009C6764"/>
    <w:rsid w:val="009D0412"/>
    <w:rsid w:val="009E2890"/>
    <w:rsid w:val="009E7B4C"/>
    <w:rsid w:val="00A01B02"/>
    <w:rsid w:val="00A0584C"/>
    <w:rsid w:val="00A060AB"/>
    <w:rsid w:val="00A127D5"/>
    <w:rsid w:val="00A14354"/>
    <w:rsid w:val="00A178A2"/>
    <w:rsid w:val="00A17FC2"/>
    <w:rsid w:val="00A20CB4"/>
    <w:rsid w:val="00A2302C"/>
    <w:rsid w:val="00A354FB"/>
    <w:rsid w:val="00A358AB"/>
    <w:rsid w:val="00A44D89"/>
    <w:rsid w:val="00A45B19"/>
    <w:rsid w:val="00A60A4A"/>
    <w:rsid w:val="00A617A8"/>
    <w:rsid w:val="00A6631D"/>
    <w:rsid w:val="00A714F5"/>
    <w:rsid w:val="00A74D0E"/>
    <w:rsid w:val="00A92C61"/>
    <w:rsid w:val="00AA0998"/>
    <w:rsid w:val="00AA182D"/>
    <w:rsid w:val="00AA1F56"/>
    <w:rsid w:val="00AA6510"/>
    <w:rsid w:val="00AA749D"/>
    <w:rsid w:val="00AB2BAA"/>
    <w:rsid w:val="00AB3A69"/>
    <w:rsid w:val="00AC44C1"/>
    <w:rsid w:val="00AC5FF7"/>
    <w:rsid w:val="00AC606C"/>
    <w:rsid w:val="00AE0556"/>
    <w:rsid w:val="00AE4725"/>
    <w:rsid w:val="00AE52F7"/>
    <w:rsid w:val="00AF0472"/>
    <w:rsid w:val="00AF20C3"/>
    <w:rsid w:val="00AF3B4B"/>
    <w:rsid w:val="00AF5847"/>
    <w:rsid w:val="00AF6019"/>
    <w:rsid w:val="00B0015D"/>
    <w:rsid w:val="00B10768"/>
    <w:rsid w:val="00B17ADB"/>
    <w:rsid w:val="00B2064E"/>
    <w:rsid w:val="00B20FCE"/>
    <w:rsid w:val="00B26695"/>
    <w:rsid w:val="00B41B08"/>
    <w:rsid w:val="00B42CD0"/>
    <w:rsid w:val="00B46529"/>
    <w:rsid w:val="00B47F40"/>
    <w:rsid w:val="00B510A9"/>
    <w:rsid w:val="00B52BF5"/>
    <w:rsid w:val="00B551F6"/>
    <w:rsid w:val="00B61443"/>
    <w:rsid w:val="00B6261D"/>
    <w:rsid w:val="00B70EBE"/>
    <w:rsid w:val="00B74621"/>
    <w:rsid w:val="00B7470B"/>
    <w:rsid w:val="00B76750"/>
    <w:rsid w:val="00B807E6"/>
    <w:rsid w:val="00B81FCE"/>
    <w:rsid w:val="00B82E28"/>
    <w:rsid w:val="00B84C4C"/>
    <w:rsid w:val="00B856FD"/>
    <w:rsid w:val="00B91951"/>
    <w:rsid w:val="00B93844"/>
    <w:rsid w:val="00BB2D6F"/>
    <w:rsid w:val="00BB4DEA"/>
    <w:rsid w:val="00BC1DCC"/>
    <w:rsid w:val="00BE3F87"/>
    <w:rsid w:val="00BE6305"/>
    <w:rsid w:val="00BE7B02"/>
    <w:rsid w:val="00BF6D03"/>
    <w:rsid w:val="00BF6F33"/>
    <w:rsid w:val="00C05086"/>
    <w:rsid w:val="00C07A09"/>
    <w:rsid w:val="00C20BC0"/>
    <w:rsid w:val="00C22A58"/>
    <w:rsid w:val="00C25122"/>
    <w:rsid w:val="00C25725"/>
    <w:rsid w:val="00C336FF"/>
    <w:rsid w:val="00C33BE8"/>
    <w:rsid w:val="00C358DF"/>
    <w:rsid w:val="00C36430"/>
    <w:rsid w:val="00C454C9"/>
    <w:rsid w:val="00C548A7"/>
    <w:rsid w:val="00C565BE"/>
    <w:rsid w:val="00C6090F"/>
    <w:rsid w:val="00C62394"/>
    <w:rsid w:val="00C64E6F"/>
    <w:rsid w:val="00C67B90"/>
    <w:rsid w:val="00C72C24"/>
    <w:rsid w:val="00C742BA"/>
    <w:rsid w:val="00C8182F"/>
    <w:rsid w:val="00C820CC"/>
    <w:rsid w:val="00C90B00"/>
    <w:rsid w:val="00C91497"/>
    <w:rsid w:val="00C93312"/>
    <w:rsid w:val="00CA0BDD"/>
    <w:rsid w:val="00CA2245"/>
    <w:rsid w:val="00CA2890"/>
    <w:rsid w:val="00CA3B9D"/>
    <w:rsid w:val="00CA5C81"/>
    <w:rsid w:val="00CA60BF"/>
    <w:rsid w:val="00CA6420"/>
    <w:rsid w:val="00CA6555"/>
    <w:rsid w:val="00CA7556"/>
    <w:rsid w:val="00CB0738"/>
    <w:rsid w:val="00CB0E6B"/>
    <w:rsid w:val="00CB354C"/>
    <w:rsid w:val="00CB4092"/>
    <w:rsid w:val="00CB571C"/>
    <w:rsid w:val="00CB6E1B"/>
    <w:rsid w:val="00CC0238"/>
    <w:rsid w:val="00CC71ED"/>
    <w:rsid w:val="00CD0C13"/>
    <w:rsid w:val="00CD27AC"/>
    <w:rsid w:val="00CD416B"/>
    <w:rsid w:val="00CE41F6"/>
    <w:rsid w:val="00CE7480"/>
    <w:rsid w:val="00CE7B4F"/>
    <w:rsid w:val="00CF1617"/>
    <w:rsid w:val="00CF26BA"/>
    <w:rsid w:val="00CF2882"/>
    <w:rsid w:val="00D11899"/>
    <w:rsid w:val="00D12E91"/>
    <w:rsid w:val="00D20EAB"/>
    <w:rsid w:val="00D266EF"/>
    <w:rsid w:val="00D3295B"/>
    <w:rsid w:val="00D3411C"/>
    <w:rsid w:val="00D408AF"/>
    <w:rsid w:val="00D43E8F"/>
    <w:rsid w:val="00D44A02"/>
    <w:rsid w:val="00D44D56"/>
    <w:rsid w:val="00D45C34"/>
    <w:rsid w:val="00D46665"/>
    <w:rsid w:val="00D54B13"/>
    <w:rsid w:val="00D7183D"/>
    <w:rsid w:val="00D729DE"/>
    <w:rsid w:val="00D96F5C"/>
    <w:rsid w:val="00D97094"/>
    <w:rsid w:val="00DA0134"/>
    <w:rsid w:val="00DB2067"/>
    <w:rsid w:val="00DB4147"/>
    <w:rsid w:val="00DB5428"/>
    <w:rsid w:val="00DC2F30"/>
    <w:rsid w:val="00DD345B"/>
    <w:rsid w:val="00DD5C75"/>
    <w:rsid w:val="00DD7090"/>
    <w:rsid w:val="00DE1BB9"/>
    <w:rsid w:val="00DF4B96"/>
    <w:rsid w:val="00DF4EF2"/>
    <w:rsid w:val="00DF76B9"/>
    <w:rsid w:val="00E02917"/>
    <w:rsid w:val="00E12C95"/>
    <w:rsid w:val="00E14119"/>
    <w:rsid w:val="00E158EE"/>
    <w:rsid w:val="00E16A3F"/>
    <w:rsid w:val="00E205A7"/>
    <w:rsid w:val="00E23A86"/>
    <w:rsid w:val="00E27498"/>
    <w:rsid w:val="00E2788B"/>
    <w:rsid w:val="00E300FD"/>
    <w:rsid w:val="00E35139"/>
    <w:rsid w:val="00E45693"/>
    <w:rsid w:val="00E53DAB"/>
    <w:rsid w:val="00E575E9"/>
    <w:rsid w:val="00E60945"/>
    <w:rsid w:val="00E62061"/>
    <w:rsid w:val="00E72293"/>
    <w:rsid w:val="00E731C8"/>
    <w:rsid w:val="00E76910"/>
    <w:rsid w:val="00E815EE"/>
    <w:rsid w:val="00E82B9F"/>
    <w:rsid w:val="00E83C7C"/>
    <w:rsid w:val="00E91B46"/>
    <w:rsid w:val="00E9270A"/>
    <w:rsid w:val="00EA00F0"/>
    <w:rsid w:val="00EA1CD7"/>
    <w:rsid w:val="00EA2C3F"/>
    <w:rsid w:val="00EB05EA"/>
    <w:rsid w:val="00EB5620"/>
    <w:rsid w:val="00EB6ED8"/>
    <w:rsid w:val="00EC75E9"/>
    <w:rsid w:val="00EC78BE"/>
    <w:rsid w:val="00ED75DB"/>
    <w:rsid w:val="00ED7D4C"/>
    <w:rsid w:val="00EE4593"/>
    <w:rsid w:val="00EE46AB"/>
    <w:rsid w:val="00EE68D6"/>
    <w:rsid w:val="00EF434F"/>
    <w:rsid w:val="00F01796"/>
    <w:rsid w:val="00F04455"/>
    <w:rsid w:val="00F052FA"/>
    <w:rsid w:val="00F14690"/>
    <w:rsid w:val="00F15BB6"/>
    <w:rsid w:val="00F24197"/>
    <w:rsid w:val="00F24B16"/>
    <w:rsid w:val="00F250BA"/>
    <w:rsid w:val="00F25B04"/>
    <w:rsid w:val="00F274F8"/>
    <w:rsid w:val="00F27782"/>
    <w:rsid w:val="00F32B77"/>
    <w:rsid w:val="00F400C8"/>
    <w:rsid w:val="00F44748"/>
    <w:rsid w:val="00F46CB6"/>
    <w:rsid w:val="00F536FC"/>
    <w:rsid w:val="00F54091"/>
    <w:rsid w:val="00F55748"/>
    <w:rsid w:val="00F61549"/>
    <w:rsid w:val="00F64539"/>
    <w:rsid w:val="00F64CD0"/>
    <w:rsid w:val="00F65C9C"/>
    <w:rsid w:val="00F734AD"/>
    <w:rsid w:val="00F806BD"/>
    <w:rsid w:val="00F970DC"/>
    <w:rsid w:val="00FA64C8"/>
    <w:rsid w:val="00FA7325"/>
    <w:rsid w:val="00FB0D70"/>
    <w:rsid w:val="00FB552F"/>
    <w:rsid w:val="00FC33A1"/>
    <w:rsid w:val="00FC4725"/>
    <w:rsid w:val="00FC6C38"/>
    <w:rsid w:val="00FE5C6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semiHidden="0" w:uiPriority="0" w:unhideWhenUsed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6452D"/>
    <w:pPr>
      <w:spacing w:after="200" w:line="276" w:lineRule="auto"/>
    </w:pPr>
    <w:rPr>
      <w:rFonts w:eastAsia="Times New Roman"/>
    </w:rPr>
  </w:style>
  <w:style w:type="paragraph" w:styleId="Heading2">
    <w:name w:val="heading 2"/>
    <w:basedOn w:val="Normal"/>
    <w:next w:val="Normal"/>
    <w:link w:val="Heading2Char"/>
    <w:uiPriority w:val="99"/>
    <w:qFormat/>
    <w:rsid w:val="00AA1F56"/>
    <w:pPr>
      <w:keepNext/>
      <w:keepLines/>
      <w:spacing w:before="200" w:after="0"/>
      <w:outlineLvl w:val="1"/>
    </w:pPr>
    <w:rPr>
      <w:rFonts w:ascii="Cambria" w:hAnsi="Cambria"/>
      <w:b/>
      <w:bCs/>
      <w:color w:val="4F81BD"/>
      <w:sz w:val="26"/>
      <w:szCs w:val="26"/>
    </w:rPr>
  </w:style>
  <w:style w:type="paragraph" w:styleId="Heading3">
    <w:name w:val="heading 3"/>
    <w:basedOn w:val="Normal"/>
    <w:link w:val="Heading3Char"/>
    <w:uiPriority w:val="99"/>
    <w:qFormat/>
    <w:rsid w:val="00B52BF5"/>
    <w:pPr>
      <w:spacing w:before="100" w:beforeAutospacing="1" w:after="100" w:afterAutospacing="1" w:line="240" w:lineRule="auto"/>
      <w:outlineLvl w:val="2"/>
    </w:pPr>
    <w:rPr>
      <w:rFonts w:ascii="Times New Roman" w:hAnsi="Times New Roman"/>
      <w:b/>
      <w:bCs/>
      <w:sz w:val="27"/>
      <w:szCs w:val="27"/>
    </w:rPr>
  </w:style>
  <w:style w:type="paragraph" w:styleId="Heading6">
    <w:name w:val="heading 6"/>
    <w:basedOn w:val="Normal"/>
    <w:next w:val="Normal"/>
    <w:link w:val="Heading6Char"/>
    <w:uiPriority w:val="99"/>
    <w:qFormat/>
    <w:rsid w:val="00891C8B"/>
    <w:pPr>
      <w:keepNext/>
      <w:tabs>
        <w:tab w:val="num" w:pos="0"/>
      </w:tabs>
      <w:suppressAutoHyphens/>
      <w:spacing w:after="0" w:line="240" w:lineRule="auto"/>
      <w:ind w:left="-108" w:right="-108"/>
      <w:outlineLvl w:val="5"/>
    </w:pPr>
    <w:rPr>
      <w:rFonts w:ascii="Times New Roman" w:hAnsi="Times New Roman"/>
      <w:sz w:val="24"/>
      <w:szCs w:val="20"/>
      <w:lang w:eastAsia="ar-SA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9"/>
    <w:semiHidden/>
    <w:locked/>
    <w:rsid w:val="00AA1F56"/>
    <w:rPr>
      <w:rFonts w:ascii="Cambria" w:hAnsi="Cambria" w:cs="Times New Roman"/>
      <w:b/>
      <w:bCs/>
      <w:color w:val="4F81BD"/>
      <w:sz w:val="26"/>
      <w:szCs w:val="26"/>
      <w:lang w:eastAsia="ru-RU"/>
    </w:rPr>
  </w:style>
  <w:style w:type="character" w:customStyle="1" w:styleId="Heading3Char">
    <w:name w:val="Heading 3 Char"/>
    <w:basedOn w:val="DefaultParagraphFont"/>
    <w:link w:val="Heading3"/>
    <w:uiPriority w:val="99"/>
    <w:locked/>
    <w:rsid w:val="00B52BF5"/>
    <w:rPr>
      <w:rFonts w:ascii="Times New Roman" w:hAnsi="Times New Roman" w:cs="Times New Roman"/>
      <w:b/>
      <w:bCs/>
      <w:sz w:val="27"/>
      <w:szCs w:val="27"/>
      <w:lang w:eastAsia="ru-RU"/>
    </w:rPr>
  </w:style>
  <w:style w:type="character" w:customStyle="1" w:styleId="Heading6Char">
    <w:name w:val="Heading 6 Char"/>
    <w:basedOn w:val="DefaultParagraphFont"/>
    <w:link w:val="Heading6"/>
    <w:uiPriority w:val="99"/>
    <w:locked/>
    <w:rsid w:val="00891C8B"/>
    <w:rPr>
      <w:rFonts w:ascii="Times New Roman" w:hAnsi="Times New Roman" w:cs="Times New Roman"/>
      <w:sz w:val="20"/>
      <w:szCs w:val="20"/>
      <w:lang w:eastAsia="ar-SA" w:bidi="ar-SA"/>
    </w:rPr>
  </w:style>
  <w:style w:type="paragraph" w:customStyle="1" w:styleId="a">
    <w:name w:val="Заголовок таблицы"/>
    <w:basedOn w:val="Normal"/>
    <w:uiPriority w:val="99"/>
    <w:rsid w:val="005A6399"/>
    <w:pPr>
      <w:widowControl w:val="0"/>
      <w:suppressLineNumbers/>
      <w:suppressAutoHyphens/>
      <w:spacing w:after="0" w:line="240" w:lineRule="auto"/>
      <w:jc w:val="center"/>
    </w:pPr>
    <w:rPr>
      <w:rFonts w:ascii="Liberation Serif" w:hAnsi="Liberation Serif"/>
      <w:b/>
      <w:bCs/>
      <w:kern w:val="2"/>
      <w:sz w:val="24"/>
      <w:szCs w:val="24"/>
      <w:lang w:eastAsia="en-US"/>
    </w:rPr>
  </w:style>
  <w:style w:type="paragraph" w:customStyle="1" w:styleId="1">
    <w:name w:val="Без интервала1"/>
    <w:uiPriority w:val="99"/>
    <w:rsid w:val="00CC71ED"/>
    <w:pPr>
      <w:suppressAutoHyphens/>
      <w:spacing w:line="100" w:lineRule="atLeast"/>
    </w:pPr>
    <w:rPr>
      <w:rFonts w:ascii="Times New Roman" w:hAnsi="Times New Roman" w:cs="Mangal"/>
      <w:sz w:val="28"/>
      <w:szCs w:val="24"/>
      <w:lang w:eastAsia="hi-IN" w:bidi="hi-IN"/>
    </w:rPr>
  </w:style>
  <w:style w:type="paragraph" w:customStyle="1" w:styleId="a0">
    <w:name w:val="Содержимое таблицы"/>
    <w:basedOn w:val="Normal"/>
    <w:uiPriority w:val="99"/>
    <w:rsid w:val="00CC71ED"/>
    <w:pPr>
      <w:widowControl w:val="0"/>
      <w:suppressLineNumbers/>
      <w:suppressAutoHyphens/>
      <w:spacing w:after="0" w:line="240" w:lineRule="auto"/>
    </w:pPr>
    <w:rPr>
      <w:rFonts w:ascii="Arial" w:eastAsia="Calibri" w:hAnsi="Arial" w:cs="Tahoma"/>
      <w:sz w:val="24"/>
      <w:szCs w:val="24"/>
    </w:rPr>
  </w:style>
  <w:style w:type="paragraph" w:styleId="NormalWeb">
    <w:name w:val="Normal (Web)"/>
    <w:basedOn w:val="Normal"/>
    <w:uiPriority w:val="99"/>
    <w:rsid w:val="00351303"/>
    <w:pPr>
      <w:suppressAutoHyphens/>
      <w:spacing w:before="280" w:after="280" w:line="240" w:lineRule="auto"/>
    </w:pPr>
    <w:rPr>
      <w:rFonts w:ascii="Times New Roman" w:hAnsi="Times New Roman"/>
      <w:sz w:val="24"/>
      <w:szCs w:val="24"/>
      <w:lang w:eastAsia="zh-CN"/>
    </w:rPr>
  </w:style>
  <w:style w:type="paragraph" w:styleId="NoSpacing">
    <w:name w:val="No Spacing"/>
    <w:link w:val="NoSpacingChar"/>
    <w:uiPriority w:val="99"/>
    <w:qFormat/>
    <w:rsid w:val="00E158EE"/>
    <w:rPr>
      <w:rFonts w:ascii="Times New Roman" w:hAnsi="Times New Roman"/>
      <w:sz w:val="28"/>
      <w:lang w:eastAsia="en-US"/>
    </w:rPr>
  </w:style>
  <w:style w:type="character" w:customStyle="1" w:styleId="NoSpacingChar">
    <w:name w:val="No Spacing Char"/>
    <w:basedOn w:val="DefaultParagraphFont"/>
    <w:link w:val="NoSpacing"/>
    <w:uiPriority w:val="99"/>
    <w:locked/>
    <w:rsid w:val="00AF20C3"/>
    <w:rPr>
      <w:rFonts w:ascii="Times New Roman" w:eastAsia="Times New Roman" w:hAnsi="Times New Roman" w:cs="Times New Roman"/>
      <w:sz w:val="22"/>
      <w:szCs w:val="22"/>
      <w:lang w:val="ru-RU" w:eastAsia="en-US" w:bidi="ar-SA"/>
    </w:rPr>
  </w:style>
  <w:style w:type="character" w:customStyle="1" w:styleId="a1">
    <w:name w:val="Основной текст_"/>
    <w:basedOn w:val="DefaultParagraphFont"/>
    <w:link w:val="2"/>
    <w:uiPriority w:val="99"/>
    <w:locked/>
    <w:rsid w:val="00AF20C3"/>
    <w:rPr>
      <w:rFonts w:cs="Times New Roman"/>
      <w:b/>
      <w:bCs/>
      <w:sz w:val="26"/>
      <w:szCs w:val="26"/>
      <w:shd w:val="clear" w:color="auto" w:fill="FFFFFF"/>
    </w:rPr>
  </w:style>
  <w:style w:type="paragraph" w:customStyle="1" w:styleId="2">
    <w:name w:val="Основной текст2"/>
    <w:basedOn w:val="Normal"/>
    <w:link w:val="a1"/>
    <w:uiPriority w:val="99"/>
    <w:rsid w:val="00AF20C3"/>
    <w:pPr>
      <w:widowControl w:val="0"/>
      <w:shd w:val="clear" w:color="auto" w:fill="FFFFFF"/>
      <w:spacing w:after="0" w:line="322" w:lineRule="exact"/>
      <w:jc w:val="center"/>
    </w:pPr>
    <w:rPr>
      <w:rFonts w:eastAsia="Calibri"/>
      <w:b/>
      <w:bCs/>
      <w:sz w:val="26"/>
      <w:szCs w:val="26"/>
      <w:shd w:val="clear" w:color="auto" w:fill="FFFFFF"/>
      <w:lang w:eastAsia="en-US"/>
    </w:rPr>
  </w:style>
  <w:style w:type="paragraph" w:customStyle="1" w:styleId="Standard">
    <w:name w:val="Standard"/>
    <w:uiPriority w:val="99"/>
    <w:rsid w:val="00AF20C3"/>
    <w:pPr>
      <w:widowControl w:val="0"/>
      <w:suppressAutoHyphens/>
      <w:autoSpaceDN w:val="0"/>
      <w:textAlignment w:val="baseline"/>
    </w:pPr>
    <w:rPr>
      <w:rFonts w:ascii="Arial" w:hAnsi="Arial" w:cs="Tahoma"/>
      <w:kern w:val="3"/>
      <w:sz w:val="21"/>
      <w:szCs w:val="24"/>
    </w:rPr>
  </w:style>
  <w:style w:type="character" w:styleId="Hyperlink">
    <w:name w:val="Hyperlink"/>
    <w:basedOn w:val="DefaultParagraphFont"/>
    <w:uiPriority w:val="99"/>
    <w:rsid w:val="00B52BF5"/>
    <w:rPr>
      <w:rFonts w:cs="Times New Roman"/>
      <w:color w:val="0000FF"/>
      <w:u w:val="single"/>
    </w:rPr>
  </w:style>
  <w:style w:type="character" w:styleId="Emphasis">
    <w:name w:val="Emphasis"/>
    <w:basedOn w:val="DefaultParagraphFont"/>
    <w:uiPriority w:val="99"/>
    <w:qFormat/>
    <w:rsid w:val="00B52BF5"/>
    <w:rPr>
      <w:rFonts w:cs="Times New Roman"/>
      <w:i/>
      <w:iCs/>
    </w:rPr>
  </w:style>
  <w:style w:type="character" w:customStyle="1" w:styleId="10pt">
    <w:name w:val="Основной текст + 10 pt"/>
    <w:aliases w:val="Не полужирный,Интервал 0 pt"/>
    <w:basedOn w:val="a1"/>
    <w:uiPriority w:val="99"/>
    <w:rsid w:val="003B7A21"/>
    <w:rPr>
      <w:rFonts w:ascii="Times New Roman" w:hAnsi="Times New Roman"/>
      <w:color w:val="000000"/>
      <w:w w:val="100"/>
      <w:position w:val="0"/>
      <w:sz w:val="20"/>
      <w:szCs w:val="20"/>
      <w:lang w:val="ru-RU"/>
    </w:rPr>
  </w:style>
  <w:style w:type="paragraph" w:customStyle="1" w:styleId="a2">
    <w:name w:val="Базовый"/>
    <w:uiPriority w:val="99"/>
    <w:rsid w:val="00F14690"/>
    <w:pPr>
      <w:widowControl w:val="0"/>
      <w:suppressAutoHyphens/>
      <w:spacing w:line="100" w:lineRule="atLeast"/>
    </w:pPr>
    <w:rPr>
      <w:rFonts w:ascii="Courier New" w:hAnsi="Courier New" w:cs="Courier New"/>
      <w:color w:val="000000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rsid w:val="00E53DA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E53DAB"/>
    <w:rPr>
      <w:rFonts w:ascii="Tahoma" w:hAnsi="Tahoma" w:cs="Tahoma"/>
      <w:sz w:val="16"/>
      <w:szCs w:val="16"/>
      <w:lang w:eastAsia="ru-RU"/>
    </w:rPr>
  </w:style>
  <w:style w:type="paragraph" w:styleId="BodyText">
    <w:name w:val="Body Text"/>
    <w:basedOn w:val="Normal"/>
    <w:link w:val="BodyTextChar"/>
    <w:uiPriority w:val="99"/>
    <w:rsid w:val="00062DC7"/>
    <w:pPr>
      <w:suppressAutoHyphens/>
      <w:spacing w:after="120" w:line="240" w:lineRule="auto"/>
    </w:pPr>
    <w:rPr>
      <w:rFonts w:ascii="Times New Roman" w:hAnsi="Times New Roman"/>
      <w:sz w:val="24"/>
      <w:szCs w:val="24"/>
      <w:lang w:eastAsia="ar-SA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062DC7"/>
    <w:rPr>
      <w:rFonts w:ascii="Times New Roman" w:hAnsi="Times New Roman" w:cs="Times New Roman"/>
      <w:sz w:val="24"/>
      <w:szCs w:val="24"/>
      <w:lang w:eastAsia="ar-SA" w:bidi="ar-SA"/>
    </w:rPr>
  </w:style>
  <w:style w:type="character" w:customStyle="1" w:styleId="apple-converted-space">
    <w:name w:val="apple-converted-space"/>
    <w:basedOn w:val="DefaultParagraphFont"/>
    <w:uiPriority w:val="99"/>
    <w:rsid w:val="00BB4DEA"/>
    <w:rPr>
      <w:rFonts w:cs="Times New Roman"/>
    </w:rPr>
  </w:style>
  <w:style w:type="paragraph" w:customStyle="1" w:styleId="TableContents">
    <w:name w:val="Table Contents"/>
    <w:basedOn w:val="Standard"/>
    <w:uiPriority w:val="99"/>
    <w:rsid w:val="00507B24"/>
    <w:pPr>
      <w:suppressLineNumbers/>
    </w:pPr>
  </w:style>
  <w:style w:type="paragraph" w:customStyle="1" w:styleId="WW-">
    <w:name w:val="WW-Базовый"/>
    <w:uiPriority w:val="99"/>
    <w:rsid w:val="004C3231"/>
    <w:pPr>
      <w:suppressAutoHyphens/>
      <w:spacing w:line="100" w:lineRule="atLeast"/>
    </w:pPr>
    <w:rPr>
      <w:rFonts w:ascii="Times New Roman" w:eastAsia="Times New Roman" w:hAnsi="Times New Roman"/>
      <w:color w:val="00000A"/>
      <w:sz w:val="24"/>
      <w:szCs w:val="24"/>
      <w:lang w:eastAsia="ar-SA"/>
    </w:rPr>
  </w:style>
  <w:style w:type="paragraph" w:customStyle="1" w:styleId="NoSpacing1">
    <w:name w:val="No Spacing1"/>
    <w:uiPriority w:val="99"/>
    <w:rsid w:val="008335A0"/>
    <w:pPr>
      <w:widowControl w:val="0"/>
      <w:suppressAutoHyphens/>
      <w:autoSpaceDN w:val="0"/>
    </w:pPr>
    <w:rPr>
      <w:rFonts w:ascii="Arial" w:hAnsi="Arial" w:cs="Tahoma"/>
      <w:kern w:val="3"/>
      <w:sz w:val="21"/>
      <w:szCs w:val="24"/>
    </w:rPr>
  </w:style>
  <w:style w:type="paragraph" w:styleId="ListParagraph">
    <w:name w:val="List Paragraph"/>
    <w:basedOn w:val="Normal"/>
    <w:uiPriority w:val="99"/>
    <w:qFormat/>
    <w:rsid w:val="00BB2D6F"/>
    <w:pPr>
      <w:ind w:left="720"/>
    </w:pPr>
    <w:rPr>
      <w:rFonts w:cs="Calibri"/>
      <w:lang w:eastAsia="en-US"/>
    </w:rPr>
  </w:style>
  <w:style w:type="paragraph" w:styleId="Title">
    <w:name w:val="Title"/>
    <w:basedOn w:val="Normal"/>
    <w:next w:val="Normal"/>
    <w:link w:val="TitleChar"/>
    <w:uiPriority w:val="99"/>
    <w:qFormat/>
    <w:rsid w:val="00A714F5"/>
    <w:pPr>
      <w:suppressAutoHyphens/>
      <w:spacing w:after="0" w:line="240" w:lineRule="auto"/>
      <w:jc w:val="center"/>
    </w:pPr>
    <w:rPr>
      <w:rFonts w:ascii="Times New Roman" w:hAnsi="Times New Roman"/>
      <w:b/>
      <w:bCs/>
      <w:sz w:val="36"/>
      <w:szCs w:val="24"/>
      <w:lang w:eastAsia="ar-SA"/>
    </w:rPr>
  </w:style>
  <w:style w:type="character" w:customStyle="1" w:styleId="TitleChar">
    <w:name w:val="Title Char"/>
    <w:basedOn w:val="DefaultParagraphFont"/>
    <w:link w:val="Title"/>
    <w:uiPriority w:val="99"/>
    <w:locked/>
    <w:rsid w:val="00A714F5"/>
    <w:rPr>
      <w:rFonts w:ascii="Times New Roman" w:hAnsi="Times New Roman" w:cs="Times New Roman"/>
      <w:b/>
      <w:bCs/>
      <w:sz w:val="24"/>
      <w:szCs w:val="24"/>
      <w:lang w:eastAsia="ar-SA" w:bidi="ar-SA"/>
    </w:rPr>
  </w:style>
  <w:style w:type="paragraph" w:styleId="Subtitle">
    <w:name w:val="Subtitle"/>
    <w:basedOn w:val="Normal"/>
    <w:next w:val="Normal"/>
    <w:link w:val="SubtitleChar"/>
    <w:uiPriority w:val="99"/>
    <w:qFormat/>
    <w:rsid w:val="00A714F5"/>
    <w:pPr>
      <w:numPr>
        <w:ilvl w:val="1"/>
      </w:numPr>
    </w:pPr>
    <w:rPr>
      <w:rFonts w:ascii="Cambria" w:hAnsi="Cambria"/>
      <w:i/>
      <w:iCs/>
      <w:color w:val="4F81BD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99"/>
    <w:locked/>
    <w:rsid w:val="00A714F5"/>
    <w:rPr>
      <w:rFonts w:ascii="Cambria" w:hAnsi="Cambria" w:cs="Times New Roman"/>
      <w:i/>
      <w:iCs/>
      <w:color w:val="4F81BD"/>
      <w:spacing w:val="15"/>
      <w:sz w:val="24"/>
      <w:szCs w:val="24"/>
      <w:lang w:eastAsia="ru-RU"/>
    </w:rPr>
  </w:style>
  <w:style w:type="character" w:styleId="Strong">
    <w:name w:val="Strong"/>
    <w:basedOn w:val="DefaultParagraphFont"/>
    <w:uiPriority w:val="99"/>
    <w:qFormat/>
    <w:rsid w:val="00253289"/>
    <w:rPr>
      <w:rFonts w:cs="Times New Roman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848707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8707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8707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3460</TotalTime>
  <Pages>4</Pages>
  <Words>825</Words>
  <Characters>4703</Characters>
  <Application>Microsoft Office Outlook</Application>
  <DocSecurity>0</DocSecurity>
  <Lines>0</Lines>
  <Paragraphs>0</Paragraphs>
  <ScaleCrop>false</ScaleCrop>
  <Company>Home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mega</dc:creator>
  <cp:keywords/>
  <dc:description/>
  <cp:lastModifiedBy>Таня</cp:lastModifiedBy>
  <cp:revision>9</cp:revision>
  <cp:lastPrinted>2022-08-04T10:46:00Z</cp:lastPrinted>
  <dcterms:created xsi:type="dcterms:W3CDTF">2018-02-15T05:04:00Z</dcterms:created>
  <dcterms:modified xsi:type="dcterms:W3CDTF">2022-08-04T10:48:00Z</dcterms:modified>
</cp:coreProperties>
</file>